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830E7C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4" type="#_x0000_t75" style="position:absolute;margin-left:424.45pt;margin-top:-46pt;width:59.2pt;height:44pt;z-index:-1" wrapcoords="-61 0 -61 21518 21600 21518 21600 0 -61 0">
            <v:imagedata r:id="rId7" o:title="ziege00"/>
            <w10:wrap type="through"/>
          </v:shape>
        </w:pict>
      </w:r>
    </w:p>
    <w:p w:rsidR="004C02FB" w:rsidRPr="007F49A5" w:rsidRDefault="003206C4" w:rsidP="007F49A5">
      <w:pPr>
        <w:shd w:val="clear" w:color="auto" w:fill="EE7C0A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 xml:space="preserve">Mut </w:t>
      </w:r>
      <w:r w:rsidR="00A342EA">
        <w:rPr>
          <w:b/>
          <w:color w:val="FFFFFF" w:themeColor="background1"/>
          <w:sz w:val="24"/>
          <w:szCs w:val="24"/>
        </w:rPr>
        <w:t>kann man trainieren I</w:t>
      </w:r>
    </w:p>
    <w:p w:rsidR="00DE599D" w:rsidRDefault="00DE599D" w:rsidP="00A03955"/>
    <w:p w:rsidR="0039734B" w:rsidRDefault="0039734B" w:rsidP="00A03955"/>
    <w:p w:rsidR="00A342EA" w:rsidRDefault="00830E7C" w:rsidP="00A342EA">
      <w:pPr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3" type="#_x0000_t75" style="position:absolute;margin-left:-40.7pt;margin-top:50.05pt;width:32pt;height:32.15pt;z-index:-2" wrapcoords="-102 0 -102 21499 21600 21499 21600 0 -102 0">
            <v:imagedata r:id="rId8" o:title="07_buntstift"/>
            <w10:wrap type="through"/>
          </v:shape>
        </w:pict>
      </w:r>
      <w:r w:rsidR="00A342EA">
        <w:rPr>
          <w:sz w:val="24"/>
          <w:szCs w:val="24"/>
        </w:rPr>
        <w:t>Es gibt verschiedene Situationen, in denen man seinen Mut trainieren kann. Wichtig ist, sich erst kleineren Ängsten zu stellen und sich danach Schritt für Schritt den großen Ängsten anzunähern.</w:t>
      </w:r>
    </w:p>
    <w:p w:rsidR="00A342EA" w:rsidRDefault="00A342EA" w:rsidP="00A342EA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Lies die Situationen durch </w:t>
      </w:r>
      <w:r w:rsidRPr="006B0A7F">
        <w:rPr>
          <w:sz w:val="24"/>
          <w:szCs w:val="24"/>
        </w:rPr>
        <w:t xml:space="preserve">und </w:t>
      </w:r>
      <w:r>
        <w:rPr>
          <w:sz w:val="24"/>
          <w:szCs w:val="24"/>
        </w:rPr>
        <w:t>unterstreiche</w:t>
      </w:r>
      <w:r w:rsidRPr="006B0A7F">
        <w:rPr>
          <w:sz w:val="24"/>
          <w:szCs w:val="24"/>
        </w:rPr>
        <w:t xml:space="preserve"> </w:t>
      </w:r>
      <w:r w:rsidRPr="006B0A7F">
        <w:rPr>
          <w:b/>
          <w:caps/>
          <w:color w:val="00B050"/>
          <w:sz w:val="24"/>
          <w:szCs w:val="24"/>
        </w:rPr>
        <w:t>grün</w:t>
      </w:r>
      <w:r w:rsidR="00937E3D" w:rsidRPr="00937E3D">
        <w:rPr>
          <w:b/>
          <w:caps/>
          <w:sz w:val="24"/>
          <w:szCs w:val="24"/>
        </w:rPr>
        <w:t>,</w:t>
      </w:r>
      <w:r w:rsidR="00937E3D" w:rsidRPr="00937E3D">
        <w:rPr>
          <w:sz w:val="24"/>
          <w:szCs w:val="24"/>
        </w:rPr>
        <w:t xml:space="preserve"> </w:t>
      </w:r>
      <w:r w:rsidRPr="006B0A7F">
        <w:rPr>
          <w:sz w:val="24"/>
          <w:szCs w:val="24"/>
        </w:rPr>
        <w:t xml:space="preserve"> was du schon einmal gemacht hast oder wovor du keine Angst hast.</w:t>
      </w:r>
      <w:r>
        <w:rPr>
          <w:sz w:val="24"/>
          <w:szCs w:val="24"/>
        </w:rPr>
        <w:t xml:space="preserve"> Unterstreiche dann </w:t>
      </w:r>
      <w:r w:rsidRPr="006B0A7F">
        <w:rPr>
          <w:b/>
          <w:caps/>
          <w:color w:val="FF0000"/>
          <w:sz w:val="24"/>
          <w:szCs w:val="24"/>
        </w:rPr>
        <w:t>rot</w:t>
      </w:r>
      <w:r w:rsidR="00937E3D" w:rsidRPr="00937E3D">
        <w:rPr>
          <w:b/>
          <w:caps/>
          <w:sz w:val="24"/>
          <w:szCs w:val="24"/>
        </w:rPr>
        <w:t>,</w:t>
      </w:r>
      <w:r w:rsidRPr="00937E3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was dir große Angst macht und zuletzt unterstreichst du </w:t>
      </w:r>
      <w:r w:rsidRPr="00937E3D">
        <w:rPr>
          <w:b/>
          <w:caps/>
          <w:shadow/>
          <w:color w:val="EFEF07"/>
          <w:sz w:val="24"/>
          <w:szCs w:val="24"/>
        </w:rPr>
        <w:t>gelb</w:t>
      </w:r>
      <w:r w:rsidR="00937E3D" w:rsidRPr="00937E3D">
        <w:rPr>
          <w:b/>
          <w:caps/>
          <w:sz w:val="24"/>
          <w:szCs w:val="24"/>
        </w:rPr>
        <w:t>,</w:t>
      </w:r>
      <w:r w:rsidR="00937E3D" w:rsidRPr="00937E3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was dir nur ein wenig Angst macht. 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937E3D">
        <w:rPr>
          <w:color w:val="EE7C0A"/>
          <w:sz w:val="24"/>
          <w:szCs w:val="24"/>
        </w:rPr>
        <w:t xml:space="preserve"> </w:t>
      </w:r>
      <w:r>
        <w:rPr>
          <w:sz w:val="24"/>
          <w:szCs w:val="24"/>
        </w:rPr>
        <w:t>Alleine laut vor der Klasse ein Lied singen.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Ein kleines Tier (Schnecke, Spinne, Käfer, usw.) über das Gesicht kriechen lassen.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Alleine in den dunklen Keller gehen.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r w:rsidR="00937E3D">
        <w:rPr>
          <w:sz w:val="24"/>
          <w:szCs w:val="24"/>
        </w:rPr>
        <w:t>Im Schwimmbad v</w:t>
      </w:r>
      <w:r>
        <w:rPr>
          <w:sz w:val="24"/>
          <w:szCs w:val="24"/>
        </w:rPr>
        <w:t>om 1-Meter-Brett oder 3-Meter-Brett springen.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Eine steile Rutsche hinunterrutschen auf dem Spielplatz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ind w:left="284" w:hanging="284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Einen Erwachsenen aus der Schule (Rektor, Hausmeister, Sekretärin, Lehrer) etwas Ungewöhnliches fragen („Wie geht es Ihnen heute?“, „Mögen Sie Sauerkraut?“, usw.) 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Einem Kind, das von einer Gruppe anderer Kinder geärgert wird, helfen.</w:t>
      </w:r>
    </w:p>
    <w:p w:rsidR="00A342EA" w:rsidRDefault="00A342EA" w:rsidP="003F52EE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line="480" w:lineRule="auto"/>
        <w:ind w:left="284" w:hanging="284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„NEIN“ sagen, wenn man zu einer gefährlichen Mutprobe aufgefordert wird und standhaft bleiben, auch wenn die anderen einen als „Feigling“ bezeichnen.</w:t>
      </w:r>
    </w:p>
    <w:p w:rsidR="00A342EA" w:rsidRDefault="00A342EA" w:rsidP="00A342EA">
      <w:pPr>
        <w:spacing w:after="200" w:line="276" w:lineRule="auto"/>
        <w:rPr>
          <w:sz w:val="24"/>
          <w:szCs w:val="24"/>
        </w:rPr>
      </w:pPr>
    </w:p>
    <w:p w:rsidR="00A342EA" w:rsidRDefault="00830E7C" w:rsidP="00A342EA">
      <w:pPr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39" type="#_x0000_t75" style="position:absolute;margin-left:-46.6pt;margin-top:1.35pt;width:28.65pt;height:29.05pt;z-index:-3" wrapcoords="-98 0 -98 21504 21600 21504 21600 0 -98 0">
            <v:imagedata r:id="rId9" o:title="01_stift"/>
            <w10:wrap type="through"/>
          </v:shape>
        </w:pict>
      </w:r>
      <w:r w:rsidR="00A342EA">
        <w:rPr>
          <w:sz w:val="24"/>
          <w:szCs w:val="24"/>
        </w:rPr>
        <w:t>Hier kannst du nun deine ganz persönlichen Mutproben eintragen und mit den Farben von oben markieren:</w:t>
      </w:r>
    </w:p>
    <w:p w:rsidR="00A342EA" w:rsidRPr="006A042F" w:rsidRDefault="00A342EA" w:rsidP="00A342EA">
      <w:pP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6A042F">
        <w:rPr>
          <w:sz w:val="24"/>
          <w:szCs w:val="24"/>
        </w:rPr>
        <w:t xml:space="preserve"> </w:t>
      </w:r>
      <w:r w:rsidRPr="00937E3D">
        <w:rPr>
          <w:color w:val="EE7C0A"/>
          <w:sz w:val="24"/>
          <w:szCs w:val="24"/>
        </w:rPr>
        <w:t>____________________________________________________________________</w:t>
      </w:r>
    </w:p>
    <w:p w:rsidR="00A342EA" w:rsidRPr="006A042F" w:rsidRDefault="00A342EA" w:rsidP="00A342EA">
      <w:pP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6A042F">
        <w:rPr>
          <w:sz w:val="24"/>
          <w:szCs w:val="24"/>
        </w:rPr>
        <w:t xml:space="preserve"> </w:t>
      </w:r>
      <w:r w:rsidRPr="00937E3D">
        <w:rPr>
          <w:color w:val="EE7C0A"/>
          <w:sz w:val="24"/>
          <w:szCs w:val="24"/>
        </w:rPr>
        <w:t>____________________________________________________________________</w:t>
      </w:r>
    </w:p>
    <w:p w:rsidR="00A342EA" w:rsidRPr="006A042F" w:rsidRDefault="00A342EA" w:rsidP="00A342EA">
      <w:pP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6A042F">
        <w:rPr>
          <w:sz w:val="24"/>
          <w:szCs w:val="24"/>
        </w:rPr>
        <w:t xml:space="preserve"> </w:t>
      </w:r>
      <w:r w:rsidRPr="00937E3D">
        <w:rPr>
          <w:color w:val="EE7C0A"/>
          <w:sz w:val="24"/>
          <w:szCs w:val="24"/>
        </w:rPr>
        <w:t>____________________________________________________________________</w:t>
      </w:r>
    </w:p>
    <w:p w:rsidR="00A342EA" w:rsidRPr="006A042F" w:rsidRDefault="00A342EA" w:rsidP="00A342EA">
      <w:pP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6A042F">
        <w:rPr>
          <w:sz w:val="24"/>
          <w:szCs w:val="24"/>
        </w:rPr>
        <w:t xml:space="preserve"> </w:t>
      </w:r>
      <w:r w:rsidRPr="00937E3D">
        <w:rPr>
          <w:color w:val="EE7C0A"/>
          <w:sz w:val="24"/>
          <w:szCs w:val="24"/>
        </w:rPr>
        <w:t>____________________________________________________________________</w:t>
      </w:r>
    </w:p>
    <w:p w:rsidR="00A342EA" w:rsidRDefault="00A342EA" w:rsidP="00A342EA">
      <w:pPr>
        <w:spacing w:line="480" w:lineRule="auto"/>
        <w:rPr>
          <w:sz w:val="24"/>
          <w:szCs w:val="24"/>
        </w:rPr>
      </w:pPr>
      <w:r w:rsidRPr="00937E3D">
        <w:rPr>
          <w:color w:val="EE7C0A"/>
          <w:sz w:val="24"/>
          <w:szCs w:val="24"/>
        </w:rPr>
        <w:sym w:font="Wingdings" w:char="F06F"/>
      </w:r>
      <w:r w:rsidRPr="006A042F">
        <w:rPr>
          <w:sz w:val="24"/>
          <w:szCs w:val="24"/>
        </w:rPr>
        <w:t xml:space="preserve"> </w:t>
      </w:r>
      <w:r w:rsidRPr="00937E3D">
        <w:rPr>
          <w:color w:val="EE7C0A"/>
          <w:sz w:val="24"/>
          <w:szCs w:val="24"/>
        </w:rPr>
        <w:t>____________________________________________________________________</w:t>
      </w:r>
    </w:p>
    <w:p w:rsidR="00271600" w:rsidRPr="008D2BD6" w:rsidRDefault="00271600" w:rsidP="008D2BD6">
      <w:pPr>
        <w:spacing w:after="200" w:line="276" w:lineRule="auto"/>
        <w:jc w:val="both"/>
        <w:rPr>
          <w:b/>
          <w:color w:val="EE7C0A"/>
          <w:sz w:val="24"/>
        </w:rPr>
      </w:pPr>
    </w:p>
    <w:sectPr w:rsidR="00271600" w:rsidRPr="008D2BD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33E" w:rsidRDefault="00DF233E" w:rsidP="00263140">
      <w:r>
        <w:separator/>
      </w:r>
    </w:p>
  </w:endnote>
  <w:endnote w:type="continuationSeparator" w:id="0">
    <w:p w:rsidR="00DF233E" w:rsidRDefault="00DF233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30E7C">
    <w:pPr>
      <w:pStyle w:val="Fuzeile"/>
      <w:rPr>
        <w:rFonts w:ascii="ITCOfficinaSans LT Book" w:hAnsi="ITCOfficinaSans LT Book"/>
        <w:b/>
        <w:sz w:val="18"/>
        <w:szCs w:val="18"/>
      </w:rPr>
    </w:pPr>
    <w:r w:rsidRPr="00830E7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33E" w:rsidRDefault="00DF233E" w:rsidP="00263140">
      <w:r>
        <w:separator/>
      </w:r>
    </w:p>
  </w:footnote>
  <w:footnote w:type="continuationSeparator" w:id="0">
    <w:p w:rsidR="00DF233E" w:rsidRDefault="00DF233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30E7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30E7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599D">
      <w:rPr>
        <w:rFonts w:cs="Arial"/>
        <w:b/>
      </w:rPr>
      <w:t xml:space="preserve">Arbeitsblatt </w:t>
    </w:r>
    <w:r w:rsidR="00A342EA">
      <w:rPr>
        <w:rFonts w:cs="Arial"/>
        <w:b/>
      </w:rPr>
      <w:t>5</w:t>
    </w:r>
    <w:r w:rsidR="00271600">
      <w:rPr>
        <w:rFonts w:cs="Arial"/>
        <w:b/>
      </w:rPr>
      <w:t xml:space="preserve">: Mut </w:t>
    </w:r>
    <w:r w:rsidR="00A342EA">
      <w:rPr>
        <w:rFonts w:cs="Arial"/>
        <w:b/>
      </w:rPr>
      <w:t>kann man trainieren I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12034"/>
    <w:rsid w:val="00027F5B"/>
    <w:rsid w:val="000429BB"/>
    <w:rsid w:val="000A2378"/>
    <w:rsid w:val="000D7308"/>
    <w:rsid w:val="000E5125"/>
    <w:rsid w:val="000F3A98"/>
    <w:rsid w:val="000F4635"/>
    <w:rsid w:val="0010206D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71600"/>
    <w:rsid w:val="002841AF"/>
    <w:rsid w:val="002A66EB"/>
    <w:rsid w:val="002D0C0C"/>
    <w:rsid w:val="003142A3"/>
    <w:rsid w:val="003206C4"/>
    <w:rsid w:val="00384789"/>
    <w:rsid w:val="0039734B"/>
    <w:rsid w:val="003979D8"/>
    <w:rsid w:val="003A076E"/>
    <w:rsid w:val="003B7796"/>
    <w:rsid w:val="003E331C"/>
    <w:rsid w:val="003F52EE"/>
    <w:rsid w:val="00401AD6"/>
    <w:rsid w:val="00424F70"/>
    <w:rsid w:val="004C02FB"/>
    <w:rsid w:val="004C435D"/>
    <w:rsid w:val="004D1C66"/>
    <w:rsid w:val="004D61EC"/>
    <w:rsid w:val="004E0585"/>
    <w:rsid w:val="005357E7"/>
    <w:rsid w:val="00543741"/>
    <w:rsid w:val="00547257"/>
    <w:rsid w:val="005631E9"/>
    <w:rsid w:val="00591DE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7F49A5"/>
    <w:rsid w:val="008018DF"/>
    <w:rsid w:val="00810655"/>
    <w:rsid w:val="00830E7C"/>
    <w:rsid w:val="008D2BD6"/>
    <w:rsid w:val="008D370F"/>
    <w:rsid w:val="008D489A"/>
    <w:rsid w:val="009140C5"/>
    <w:rsid w:val="00937E3D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342EA"/>
    <w:rsid w:val="00A44108"/>
    <w:rsid w:val="00A46702"/>
    <w:rsid w:val="00AB2822"/>
    <w:rsid w:val="00AB506B"/>
    <w:rsid w:val="00AE2A3F"/>
    <w:rsid w:val="00B04E5E"/>
    <w:rsid w:val="00B24E76"/>
    <w:rsid w:val="00BF2E90"/>
    <w:rsid w:val="00BF6418"/>
    <w:rsid w:val="00C1110B"/>
    <w:rsid w:val="00C15078"/>
    <w:rsid w:val="00C17098"/>
    <w:rsid w:val="00C33EDB"/>
    <w:rsid w:val="00C37975"/>
    <w:rsid w:val="00C4168F"/>
    <w:rsid w:val="00C5401E"/>
    <w:rsid w:val="00CC1F14"/>
    <w:rsid w:val="00CC6745"/>
    <w:rsid w:val="00CD3472"/>
    <w:rsid w:val="00CD49F8"/>
    <w:rsid w:val="00CF2636"/>
    <w:rsid w:val="00CF476E"/>
    <w:rsid w:val="00D10417"/>
    <w:rsid w:val="00D276EF"/>
    <w:rsid w:val="00D41041"/>
    <w:rsid w:val="00D55FD9"/>
    <w:rsid w:val="00D65AED"/>
    <w:rsid w:val="00DA0F20"/>
    <w:rsid w:val="00DA21E4"/>
    <w:rsid w:val="00DC3F9F"/>
    <w:rsid w:val="00DE50A5"/>
    <w:rsid w:val="00DE599D"/>
    <w:rsid w:val="00DF233E"/>
    <w:rsid w:val="00E06926"/>
    <w:rsid w:val="00E741FA"/>
    <w:rsid w:val="00EC648E"/>
    <w:rsid w:val="00F0275C"/>
    <w:rsid w:val="00F135DD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50FEB4-77CC-4459-AC56-AD566DA14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220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5</cp:revision>
  <cp:lastPrinted>2015-08-04T13:32:00Z</cp:lastPrinted>
  <dcterms:created xsi:type="dcterms:W3CDTF">2018-06-27T16:34:00Z</dcterms:created>
  <dcterms:modified xsi:type="dcterms:W3CDTF">2018-06-27T17:27:00Z</dcterms:modified>
</cp:coreProperties>
</file>