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04E5E" w:rsidRPr="00224DAE" w:rsidRDefault="00B04E5E" w:rsidP="00B04E5E">
      <w:pPr>
        <w:rPr>
          <w:rFonts w:cs="Arial"/>
          <w:b/>
          <w:sz w:val="18"/>
          <w:szCs w:val="18"/>
        </w:rPr>
      </w:pPr>
      <w:r w:rsidRPr="00536900">
        <w:rPr>
          <w:rFonts w:cs="Arial"/>
          <w:b/>
          <w:i/>
          <w:sz w:val="18"/>
          <w:szCs w:val="18"/>
        </w:rPr>
        <w:t>auf DIN A3 vergrößert kopieren</w:t>
      </w:r>
    </w:p>
    <w:p w:rsidR="00B04E5E" w:rsidRPr="00224DAE" w:rsidRDefault="00B04E5E" w:rsidP="00B04E5E">
      <w:pPr>
        <w:rPr>
          <w:rFonts w:cs="Arial"/>
          <w:b/>
          <w:sz w:val="18"/>
          <w:szCs w:val="18"/>
        </w:rPr>
      </w:pPr>
    </w:p>
    <w:p w:rsidR="00B04E5E" w:rsidRDefault="000F08B1" w:rsidP="00B04E5E">
      <w:pPr>
        <w:spacing w:after="200" w:line="276" w:lineRule="auto"/>
        <w:rPr>
          <w:rFonts w:cs="Arial"/>
          <w:b/>
          <w:color w:val="FF0000"/>
        </w:rPr>
      </w:pPr>
      <w:r w:rsidRPr="000F08B1">
        <w:rPr>
          <w:b/>
          <w:noProof/>
          <w:sz w:val="144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28.6pt;margin-top:14pt;width:528pt;height:.75pt;z-index:2" o:connectortype="straight" strokeweight="1.5pt">
            <v:stroke dashstyle="1 1"/>
          </v:shape>
        </w:pict>
      </w:r>
    </w:p>
    <w:p w:rsidR="00B04E5E" w:rsidRPr="00536900" w:rsidRDefault="000F08B1" w:rsidP="00B04E5E">
      <w:pPr>
        <w:spacing w:line="360" w:lineRule="auto"/>
        <w:jc w:val="center"/>
        <w:rPr>
          <w:b/>
          <w:sz w:val="144"/>
          <w:szCs w:val="28"/>
        </w:rPr>
      </w:pPr>
      <w:r>
        <w:rPr>
          <w:b/>
          <w:noProof/>
          <w:sz w:val="144"/>
          <w:szCs w:val="28"/>
        </w:rPr>
        <w:pict>
          <v:shape id="_x0000_s1026" type="#_x0000_t32" style="position:absolute;left:0;text-align:left;margin-left:-27.1pt;margin-top:101.2pt;width:526.5pt;height:.75pt;z-index:1" o:connectortype="straight" strokeweight="1.5pt">
            <v:stroke dashstyle="1 1"/>
          </v:shape>
        </w:pict>
      </w:r>
      <w:r w:rsidR="00B04E5E" w:rsidRPr="00536900">
        <w:rPr>
          <w:b/>
          <w:sz w:val="144"/>
          <w:szCs w:val="28"/>
        </w:rPr>
        <w:t>unachtsam</w:t>
      </w:r>
    </w:p>
    <w:p w:rsidR="00B04E5E" w:rsidRPr="00536900" w:rsidRDefault="000F08B1" w:rsidP="00B04E5E">
      <w:pPr>
        <w:spacing w:line="360" w:lineRule="auto"/>
        <w:jc w:val="center"/>
        <w:rPr>
          <w:b/>
          <w:sz w:val="144"/>
          <w:szCs w:val="144"/>
        </w:rPr>
      </w:pPr>
      <w:r w:rsidRPr="000F08B1">
        <w:rPr>
          <w:b/>
          <w:noProof/>
          <w:sz w:val="144"/>
          <w:szCs w:val="28"/>
        </w:rPr>
        <w:pict>
          <v:shape id="_x0000_s1028" type="#_x0000_t32" style="position:absolute;left:0;text-align:left;margin-left:-28.6pt;margin-top:109.75pt;width:536.25pt;height:.75pt;z-index:3" o:connectortype="straight" strokeweight="1.5pt">
            <v:stroke dashstyle="1 1"/>
          </v:shape>
        </w:pict>
      </w:r>
      <w:r w:rsidR="00B04E5E" w:rsidRPr="00536900">
        <w:rPr>
          <w:b/>
          <w:sz w:val="144"/>
          <w:szCs w:val="144"/>
        </w:rPr>
        <w:t>ängstlich</w:t>
      </w:r>
    </w:p>
    <w:p w:rsidR="00B04E5E" w:rsidRPr="00536900" w:rsidRDefault="000F08B1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8" type="#_x0000_t32" style="position:absolute;left:0;text-align:left;margin-left:-27.1pt;margin-top:114.15pt;width:536.25pt;height:.75pt;z-index:6" o:connectortype="straight" strokeweight="1.5pt">
            <v:stroke dashstyle="1 1"/>
          </v:shape>
        </w:pict>
      </w:r>
      <w:r w:rsidR="00B04E5E" w:rsidRPr="00536900">
        <w:rPr>
          <w:b/>
          <w:sz w:val="144"/>
          <w:szCs w:val="144"/>
        </w:rPr>
        <w:t>unbekümmert</w:t>
      </w:r>
    </w:p>
    <w:p w:rsidR="00B04E5E" w:rsidRPr="00536900" w:rsidRDefault="000F08B1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0" type="#_x0000_t32" style="position:absolute;left:0;text-align:left;margin-left:-26.35pt;margin-top:108.9pt;width:536.25pt;height:.75pt;z-index:4" o:connectortype="straight" strokeweight="1.5pt">
            <v:stroke dashstyle="1 1"/>
          </v:shape>
        </w:pict>
      </w:r>
      <w:r w:rsidR="00B04E5E" w:rsidRPr="00536900">
        <w:rPr>
          <w:b/>
          <w:sz w:val="144"/>
          <w:szCs w:val="144"/>
        </w:rPr>
        <w:t>fröhlich</w:t>
      </w:r>
    </w:p>
    <w:p w:rsidR="00B04E5E" w:rsidRPr="00536900" w:rsidRDefault="000F08B1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1" type="#_x0000_t32" style="position:absolute;left:0;text-align:left;margin-left:-23.35pt;margin-top:112.95pt;width:536.25pt;height:.75pt;z-index:5" o:connectortype="straight" strokeweight="1.5pt">
            <v:stroke dashstyle="1 1"/>
          </v:shape>
        </w:pict>
      </w:r>
      <w:r w:rsidR="00B04E5E" w:rsidRPr="00536900">
        <w:rPr>
          <w:b/>
          <w:sz w:val="144"/>
          <w:szCs w:val="144"/>
        </w:rPr>
        <w:t>ernst</w:t>
      </w:r>
    </w:p>
    <w:p w:rsidR="000D7308" w:rsidRPr="00A112A3" w:rsidRDefault="000D7308" w:rsidP="00B67CA8">
      <w:pPr>
        <w:spacing w:after="200" w:line="276" w:lineRule="auto"/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8DF" w:rsidRDefault="00BD28DF" w:rsidP="00263140">
      <w:r>
        <w:separator/>
      </w:r>
    </w:p>
  </w:endnote>
  <w:endnote w:type="continuationSeparator" w:id="0">
    <w:p w:rsidR="00BD28DF" w:rsidRDefault="00BD28D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F08B1">
    <w:pPr>
      <w:pStyle w:val="Fuzeile"/>
      <w:rPr>
        <w:rFonts w:ascii="ITCOfficinaSans LT Book" w:hAnsi="ITCOfficinaSans LT Book"/>
        <w:b/>
        <w:sz w:val="18"/>
        <w:szCs w:val="18"/>
      </w:rPr>
    </w:pPr>
    <w:r w:rsidRPr="000F08B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8DF" w:rsidRDefault="00BD28DF" w:rsidP="00263140">
      <w:r>
        <w:separator/>
      </w:r>
    </w:p>
  </w:footnote>
  <w:footnote w:type="continuationSeparator" w:id="0">
    <w:p w:rsidR="00BD28DF" w:rsidRDefault="00BD28D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F08B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F08B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04E5E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B04E5E">
      <w:rPr>
        <w:rFonts w:cs="Arial"/>
        <w:b/>
      </w:rPr>
      <w:t>1</w:t>
    </w:r>
    <w:r w:rsidR="00C33EDB">
      <w:rPr>
        <w:rFonts w:cs="Arial"/>
        <w:b/>
      </w:rPr>
      <w:t>a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27F5B"/>
    <w:rsid w:val="000429BB"/>
    <w:rsid w:val="000A2378"/>
    <w:rsid w:val="000D7308"/>
    <w:rsid w:val="000E5125"/>
    <w:rsid w:val="000F08B1"/>
    <w:rsid w:val="000F4635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44108"/>
    <w:rsid w:val="00AB506B"/>
    <w:rsid w:val="00AE2A3F"/>
    <w:rsid w:val="00B04E5E"/>
    <w:rsid w:val="00B24E76"/>
    <w:rsid w:val="00B67CA8"/>
    <w:rsid w:val="00BD28DF"/>
    <w:rsid w:val="00BF2E90"/>
    <w:rsid w:val="00BF6418"/>
    <w:rsid w:val="00C1110B"/>
    <w:rsid w:val="00C15078"/>
    <w:rsid w:val="00C33EDB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  <w:rsid w:val="00FF05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13" type="connector" idref="#_x0000_s1027"/>
        <o:r id="V:Rule14" type="connector" idref="#_x0000_s1031"/>
        <o:r id="V:Rule15" type="connector" idref="#_x0000_s1026"/>
        <o:r id="V:Rule17" type="connector" idref="#_x0000_s1030"/>
        <o:r id="V:Rule18" type="connector" idref="#_x0000_s1028"/>
        <o:r id="V:Rule21" type="connector" idref="#_x0000_s103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5DB3D-19AB-4BC5-A7F0-88308A19A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12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2018-06-27T16:16:00Z</dcterms:created>
  <dcterms:modified xsi:type="dcterms:W3CDTF">2018-06-27T16:17:00Z</dcterms:modified>
</cp:coreProperties>
</file>