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A34A08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>Wir machen uns ein Bild von uns</w:t>
      </w:r>
    </w:p>
    <w:p w:rsidR="00061020" w:rsidRDefault="00A34A08" w:rsidP="00061020">
      <w:pPr>
        <w:spacing w:line="276" w:lineRule="auto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90" type="#_x0000_t75" style="position:absolute;margin-left:-42.3pt;margin-top:4.8pt;width:37.05pt;height:37.25pt;z-index:-1" wrapcoords="-102 0 -102 21499 21600 21499 21600 0 -102 0">
            <v:imagedata r:id="rId7" o:title="07_buntstift"/>
            <w10:wrap type="through"/>
          </v:shape>
        </w:pict>
      </w:r>
    </w:p>
    <w:p w:rsidR="00A34A08" w:rsidRDefault="00A34A08" w:rsidP="00A34A08">
      <w:pPr>
        <w:spacing w:after="200" w:line="276" w:lineRule="auto"/>
      </w:pPr>
      <w:r>
        <w:t>Zeichne</w:t>
      </w:r>
      <w:r w:rsidRPr="00066C53">
        <w:t xml:space="preserve"> ein Bild von einem </w:t>
      </w:r>
      <w:r>
        <w:rPr>
          <w:b/>
        </w:rPr>
        <w:t xml:space="preserve">Mädchen </w:t>
      </w:r>
      <w:r>
        <w:t>in einen der Kä</w:t>
      </w:r>
      <w:r w:rsidRPr="00066C53">
        <w:t>sten und ein Bild von eine</w:t>
      </w:r>
      <w:r>
        <w:t>m</w:t>
      </w:r>
      <w:r w:rsidRPr="00066C53">
        <w:t xml:space="preserve"> </w:t>
      </w:r>
      <w:r>
        <w:rPr>
          <w:b/>
        </w:rPr>
        <w:t xml:space="preserve">Jungen </w:t>
      </w:r>
      <w:r w:rsidRPr="00066C53">
        <w:t xml:space="preserve">in den </w:t>
      </w:r>
      <w:r>
        <w:t>ander</w:t>
      </w:r>
      <w:r w:rsidRPr="00066C53">
        <w:t>en Kasten.</w:t>
      </w:r>
      <w:r>
        <w:t xml:space="preserve"> Male beide mit Buntstiften aus.</w:t>
      </w:r>
    </w:p>
    <w:p w:rsidR="00A34A08" w:rsidRDefault="00A34A08" w:rsidP="00A34A08">
      <w:pPr>
        <w:spacing w:after="200" w:line="276" w:lineRule="auto"/>
      </w:pPr>
      <w:r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9" type="#_x0000_t202" style="position:absolute;margin-left:87.9pt;margin-top:13.25pt;width:287.15pt;height:255.1pt;z-index:1;mso-width-relative:margin;mso-height-relative:margin">
            <v:textbox>
              <w:txbxContent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</w:txbxContent>
            </v:textbox>
          </v:shape>
        </w:pict>
      </w:r>
    </w:p>
    <w:p w:rsidR="00A34A08" w:rsidRDefault="00A34A08" w:rsidP="00A34A08">
      <w:pPr>
        <w:spacing w:after="200" w:line="276" w:lineRule="auto"/>
      </w:pPr>
      <w:r>
        <w:rPr>
          <w:noProof/>
        </w:rPr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s1082" type="#_x0000_t172" style="position:absolute;margin-left:400.5pt;margin-top:11.45pt;width:77.25pt;height:50.25pt;rotation:2277471fd;z-index:-9" fillcolor="#e36c0a" stroked="f">
            <v:shadow color="#868686"/>
            <v:textpath style="font-family:&quot;Arial Black&quot;;v-text-kern:t" trim="t" fitpath="t" string="mutig"/>
          </v:shape>
        </w:pict>
      </w:r>
    </w:p>
    <w:p w:rsidR="00A34A08" w:rsidRDefault="00A34A08" w:rsidP="00A34A08">
      <w:pPr>
        <w:spacing w:after="200" w:line="276" w:lineRule="auto"/>
      </w:pPr>
      <w:r w:rsidRPr="00E87998">
        <w:rPr>
          <w:b/>
          <w:noProof/>
        </w:rPr>
        <w:pict>
          <v:shape id="_x0000_s1085" type="#_x0000_t172" style="position:absolute;margin-left:-5.4pt;margin-top:-.3pt;width:77.25pt;height:50.25pt;rotation:366125fd;z-index:-6" fillcolor="#e36c0a" stroked="f">
            <v:shadow color="#868686"/>
            <v:textpath style="font-family:&quot;Arial Black&quot;;v-text-kern:t" trim="t" fitpath="t" string="lieb"/>
          </v:shape>
        </w:pict>
      </w:r>
    </w:p>
    <w:p w:rsidR="00A34A08" w:rsidRPr="00066C53" w:rsidRDefault="00A34A08" w:rsidP="00A34A08">
      <w:pPr>
        <w:spacing w:after="200" w:line="276" w:lineRule="auto"/>
      </w:pPr>
    </w:p>
    <w:p w:rsidR="00A34A08" w:rsidRDefault="00A34A08" w:rsidP="00A34A08">
      <w:pPr>
        <w:spacing w:after="200" w:line="276" w:lineRule="auto"/>
      </w:pPr>
    </w:p>
    <w:p w:rsidR="00A34A08" w:rsidRDefault="00A34A08" w:rsidP="00A34A08">
      <w:pPr>
        <w:spacing w:after="200" w:line="276" w:lineRule="auto"/>
      </w:pPr>
    </w:p>
    <w:p w:rsidR="00A34A08" w:rsidRPr="004902FA" w:rsidRDefault="00A34A08" w:rsidP="00A34A08">
      <w:pPr>
        <w:spacing w:after="200" w:line="276" w:lineRule="auto"/>
        <w:rPr>
          <w:b/>
        </w:rPr>
      </w:pPr>
      <w:r w:rsidRPr="00E87998">
        <w:rPr>
          <w:noProof/>
        </w:rPr>
        <w:pict>
          <v:shape id="_x0000_s1088" type="#_x0000_t172" style="position:absolute;margin-left:-5.4pt;margin-top:17.05pt;width:77.25pt;height:50.25pt;rotation:682803fd;z-index:-3" fillcolor="#e36c0a" stroked="f">
            <v:shadow color="#868686"/>
            <v:textpath style="font-family:&quot;Arial Black&quot;;v-text-kern:t" trim="t" fitpath="t" string="laut"/>
          </v:shape>
        </w:pict>
      </w:r>
    </w:p>
    <w:p w:rsidR="00A34A08" w:rsidRPr="00125D9A" w:rsidRDefault="00A34A08" w:rsidP="00A34A08">
      <w:pPr>
        <w:spacing w:after="200" w:line="276" w:lineRule="auto"/>
      </w:pPr>
      <w:r w:rsidRPr="00E87998">
        <w:rPr>
          <w:noProof/>
          <w:color w:val="FF0000"/>
          <w:sz w:val="6"/>
        </w:rPr>
        <w:pict>
          <v:shape id="_x0000_s1084" type="#_x0000_t172" style="position:absolute;margin-left:389.45pt;margin-top:.2pt;width:96.55pt;height:59.55pt;z-index:-7" fillcolor="#e36c0a" stroked="f">
            <v:shadow color="#868686"/>
            <v:textpath style="font-family:&quot;Arial Black&quot;;v-text-kern:t" trim="t" fitpath="t" string="hilfsbereit"/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  <w:r>
        <w:rPr>
          <w:noProof/>
          <w:color w:val="FF0000"/>
          <w:sz w:val="6"/>
        </w:rPr>
        <w:pict>
          <v:shape id="_x0000_s1080" type="#_x0000_t202" style="position:absolute;margin-left:87.9pt;margin-top:9.9pt;width:287.15pt;height:231.6pt;z-index:2;mso-width-relative:margin;mso-height-relative:margin">
            <v:textbox>
              <w:txbxContent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  <w:p w:rsidR="00A34A08" w:rsidRDefault="00A34A08" w:rsidP="00A34A08"/>
              </w:txbxContent>
            </v:textbox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  <w:r w:rsidRPr="00E87998">
        <w:rPr>
          <w:noProof/>
        </w:rPr>
        <w:pict>
          <v:shape id="_x0000_s1083" type="#_x0000_t172" style="position:absolute;margin-left:-18.35pt;margin-top:6.4pt;width:93.55pt;height:56.95pt;rotation:2277471fd;z-index:-8" fillcolor="#e36c0a" stroked="f">
            <v:shadow color="#868686"/>
            <v:textpath style="font-family:&quot;Arial Black&quot;;v-text-kern:t" trim="t" fitpath="t" string="ängstlich"/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  <w:r w:rsidRPr="00E87998">
        <w:rPr>
          <w:noProof/>
        </w:rPr>
        <w:pict>
          <v:shape id="_x0000_s1081" type="#_x0000_t172" style="position:absolute;margin-left:408.75pt;margin-top:11.45pt;width:77.25pt;height:50.25pt;z-index:-10" fillcolor="#e36c0a" stroked="f">
            <v:shadow color="#868686"/>
            <v:textpath style="font-family:&quot;Arial Black&quot;;v-text-kern:t" trim="t" fitpath="t" string="stark"/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  <w:r w:rsidRPr="00E87998">
        <w:rPr>
          <w:noProof/>
        </w:rPr>
        <w:pict>
          <v:shape id="_x0000_s1087" type="#_x0000_t172" style="position:absolute;margin-left:-24pt;margin-top:4.6pt;width:95.85pt;height:66.85pt;z-index:-4" fillcolor="#e36c0a" stroked="f">
            <v:shadow color="#868686"/>
            <v:textpath style="font-family:&quot;Arial Black&quot;;v-text-kern:t" trim="t" fitpath="t" string="sportlich"/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  <w:r w:rsidRPr="00E87998">
        <w:rPr>
          <w:b/>
          <w:noProof/>
        </w:rPr>
        <w:pict>
          <v:shape id="_x0000_s1086" type="#_x0000_t172" style="position:absolute;margin-left:408.75pt;margin-top:7.25pt;width:77.25pt;height:50.25pt;rotation:1825257fd;z-index:-5" fillcolor="#e36c0a" stroked="f">
            <v:shadow color="#868686"/>
            <v:textpath style="font-family:&quot;Arial Black&quot;;v-text-kern:t" trim="t" fitpath="t" string="nett"/>
          </v:shape>
        </w:pict>
      </w: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  <w:rPr>
          <w:color w:val="FF0000"/>
          <w:sz w:val="6"/>
        </w:rPr>
      </w:pPr>
    </w:p>
    <w:p w:rsidR="00A34A08" w:rsidRDefault="00A34A08" w:rsidP="00A34A08">
      <w:pPr>
        <w:spacing w:after="200" w:line="276" w:lineRule="auto"/>
      </w:pPr>
    </w:p>
    <w:p w:rsidR="00A34A08" w:rsidRDefault="00A34A08" w:rsidP="00A34A08">
      <w:pPr>
        <w:spacing w:after="200" w:line="276" w:lineRule="auto"/>
      </w:pPr>
      <w:r>
        <w:rPr>
          <w:noProof/>
        </w:rPr>
        <w:pict>
          <v:shape id="Grafik 12" o:spid="_x0000_s1089" type="#_x0000_t75" alt="01_stift.jpg" style="position:absolute;margin-left:-47.7pt;margin-top:.3pt;width:37.5pt;height:38.15pt;z-index:11;visibility:visible" wrapcoords="-864 0 -864 20383 21600 20383 21600 0 -864 0">
            <v:imagedata r:id="rId8" o:title="01_stift"/>
            <w10:wrap type="through"/>
          </v:shape>
        </w:pict>
      </w:r>
      <w:r>
        <w:t xml:space="preserve">Ordne nun die Adjektive dem Mädchen und dem Jungen zu, indem du sie umkreist und mit den Kindern verbindest. Gibt es auch Adjektive, die zu beiden passen? </w:t>
      </w:r>
      <w:r w:rsidRPr="00E569E5">
        <w:t>Ergänze eigene Adjektive.</w:t>
      </w:r>
    </w:p>
    <w:p w:rsidR="00453C39" w:rsidRPr="00476A04" w:rsidRDefault="00453C39" w:rsidP="00A34A08">
      <w:pPr>
        <w:spacing w:line="276" w:lineRule="auto"/>
        <w:rPr>
          <w:sz w:val="20"/>
          <w:szCs w:val="20"/>
        </w:rPr>
      </w:pPr>
    </w:p>
    <w:sectPr w:rsidR="00453C39" w:rsidRPr="00476A04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351" w:rsidRDefault="00F24351" w:rsidP="00263140">
      <w:r>
        <w:separator/>
      </w:r>
    </w:p>
  </w:endnote>
  <w:endnote w:type="continuationSeparator" w:id="0">
    <w:p w:rsidR="00F24351" w:rsidRDefault="00F2435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351" w:rsidRDefault="00F24351" w:rsidP="00263140">
      <w:r>
        <w:separator/>
      </w:r>
    </w:p>
  </w:footnote>
  <w:footnote w:type="continuationSeparator" w:id="0">
    <w:p w:rsidR="00F24351" w:rsidRDefault="00F2435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A34A08">
      <w:rPr>
        <w:b/>
      </w:rPr>
      <w:t>6</w:t>
    </w:r>
    <w:r w:rsidR="00FD6639" w:rsidRPr="00955C65">
      <w:rPr>
        <w:b/>
      </w:rPr>
      <w:t xml:space="preserve">: </w:t>
    </w:r>
    <w:r w:rsidR="00A34A08">
      <w:rPr>
        <w:b/>
      </w:rPr>
      <w:t>Wir machen uns ein Bild von uns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4369"/>
    <w:rsid w:val="00027F5B"/>
    <w:rsid w:val="000429BB"/>
    <w:rsid w:val="00061020"/>
    <w:rsid w:val="000A2378"/>
    <w:rsid w:val="000B4012"/>
    <w:rsid w:val="000D7308"/>
    <w:rsid w:val="000E5125"/>
    <w:rsid w:val="000F4635"/>
    <w:rsid w:val="00123A71"/>
    <w:rsid w:val="00144E24"/>
    <w:rsid w:val="001724D8"/>
    <w:rsid w:val="001870CF"/>
    <w:rsid w:val="001B690E"/>
    <w:rsid w:val="001C01D3"/>
    <w:rsid w:val="001C0552"/>
    <w:rsid w:val="001D4930"/>
    <w:rsid w:val="002405E1"/>
    <w:rsid w:val="00263140"/>
    <w:rsid w:val="002841AF"/>
    <w:rsid w:val="002A66EB"/>
    <w:rsid w:val="003142A3"/>
    <w:rsid w:val="003624A5"/>
    <w:rsid w:val="00384789"/>
    <w:rsid w:val="003979D8"/>
    <w:rsid w:val="003A076E"/>
    <w:rsid w:val="003B7796"/>
    <w:rsid w:val="00401AD6"/>
    <w:rsid w:val="00424F70"/>
    <w:rsid w:val="00453C39"/>
    <w:rsid w:val="00476A04"/>
    <w:rsid w:val="004D1C66"/>
    <w:rsid w:val="004D61EC"/>
    <w:rsid w:val="004E0585"/>
    <w:rsid w:val="004E32CC"/>
    <w:rsid w:val="005357E7"/>
    <w:rsid w:val="00543741"/>
    <w:rsid w:val="00547257"/>
    <w:rsid w:val="005631E9"/>
    <w:rsid w:val="00584937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06B5"/>
    <w:rsid w:val="009A464F"/>
    <w:rsid w:val="009A789B"/>
    <w:rsid w:val="009B736F"/>
    <w:rsid w:val="009D0387"/>
    <w:rsid w:val="009E4A6B"/>
    <w:rsid w:val="00A03955"/>
    <w:rsid w:val="00A14801"/>
    <w:rsid w:val="00A34A08"/>
    <w:rsid w:val="00A44108"/>
    <w:rsid w:val="00AB506B"/>
    <w:rsid w:val="00AE2A3F"/>
    <w:rsid w:val="00B24E76"/>
    <w:rsid w:val="00B5596F"/>
    <w:rsid w:val="00BF2E90"/>
    <w:rsid w:val="00BF6418"/>
    <w:rsid w:val="00C1110B"/>
    <w:rsid w:val="00C12399"/>
    <w:rsid w:val="00C15078"/>
    <w:rsid w:val="00C4168F"/>
    <w:rsid w:val="00C5401E"/>
    <w:rsid w:val="00C5569C"/>
    <w:rsid w:val="00C81B52"/>
    <w:rsid w:val="00CC1F14"/>
    <w:rsid w:val="00CC6745"/>
    <w:rsid w:val="00CD3472"/>
    <w:rsid w:val="00CD49F8"/>
    <w:rsid w:val="00CF2E51"/>
    <w:rsid w:val="00CF476E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06A80"/>
    <w:rsid w:val="00F24351"/>
    <w:rsid w:val="00F25B77"/>
    <w:rsid w:val="00F55422"/>
    <w:rsid w:val="00F65547"/>
    <w:rsid w:val="00F976B8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F6621-BEDB-4D48-99B7-8A89FD285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54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2017-11-26T15:20:00Z</dcterms:created>
  <dcterms:modified xsi:type="dcterms:W3CDTF">2017-11-26T15:21:00Z</dcterms:modified>
</cp:coreProperties>
</file>