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061020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 xml:space="preserve">Wir </w:t>
      </w:r>
      <w:r w:rsidR="000B4012">
        <w:rPr>
          <w:b/>
          <w:noProof/>
        </w:rPr>
        <w:t>schreiben eine Geschichte</w:t>
      </w:r>
    </w:p>
    <w:p w:rsidR="00061020" w:rsidRDefault="00061020" w:rsidP="00061020">
      <w:pPr>
        <w:spacing w:line="276" w:lineRule="auto"/>
      </w:pPr>
    </w:p>
    <w:p w:rsidR="000B4012" w:rsidRDefault="000B4012" w:rsidP="000B4012">
      <w:pPr>
        <w:spacing w:after="200" w:line="276" w:lineRule="auto"/>
      </w:pPr>
      <w:r w:rsidRPr="00024FE6">
        <w:t>Schreibe eine kurze Geschichte</w:t>
      </w:r>
      <w:r>
        <w:t>,</w:t>
      </w:r>
      <w:r w:rsidRPr="00024FE6">
        <w:t xml:space="preserve"> in de</w:t>
      </w:r>
      <w:r>
        <w:t>r</w:t>
      </w:r>
      <w:r w:rsidRPr="00024FE6">
        <w:t xml:space="preserve"> die folgenden Wörter vorkommen:</w:t>
      </w:r>
    </w:p>
    <w:p w:rsidR="000B4012" w:rsidRPr="00D60EB5" w:rsidRDefault="000B4012" w:rsidP="000B4012">
      <w:pPr>
        <w:spacing w:after="200" w:line="276" w:lineRule="auto"/>
        <w:jc w:val="center"/>
        <w:rPr>
          <w:b/>
          <w:sz w:val="32"/>
          <w:szCs w:val="32"/>
        </w:rPr>
      </w:pPr>
      <w:r w:rsidRPr="00D60EB5">
        <w:rPr>
          <w:b/>
          <w:sz w:val="32"/>
          <w:szCs w:val="32"/>
        </w:rPr>
        <w:t>Wolf, Überraschung, Schwan</w:t>
      </w:r>
    </w:p>
    <w:p w:rsidR="000B4012" w:rsidRPr="00024FE6" w:rsidRDefault="000B4012" w:rsidP="000B4012">
      <w:pPr>
        <w:spacing w:after="200" w:line="276" w:lineRule="auto"/>
        <w:jc w:val="center"/>
      </w:pPr>
    </w:p>
    <w:p w:rsidR="000B4012" w:rsidRPr="000B4012" w:rsidRDefault="000B4012" w:rsidP="000B4012">
      <w:pPr>
        <w:spacing w:after="200" w:line="276" w:lineRule="auto"/>
        <w:jc w:val="center"/>
        <w:rPr>
          <w:color w:val="E36C0A" w:themeColor="accent6" w:themeShade="BF"/>
          <w:sz w:val="44"/>
          <w:szCs w:val="44"/>
        </w:rPr>
      </w:pPr>
      <w:r w:rsidRPr="000B4012">
        <w:rPr>
          <w:color w:val="E36C0A" w:themeColor="accent6" w:themeShade="BF"/>
          <w:sz w:val="44"/>
          <w:szCs w:val="44"/>
          <w:shd w:val="clear" w:color="auto" w:fill="FDE9D9" w:themeFill="accent6" w:themeFillTint="33"/>
        </w:rPr>
        <w:t>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  <w:sz w:val="24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Pr="00D60EB5" w:rsidRDefault="000B4012" w:rsidP="000B4012">
      <w:pPr>
        <w:spacing w:after="200" w:line="276" w:lineRule="auto"/>
        <w:rPr>
          <w:color w:val="E36C0A" w:themeColor="accent6" w:themeShade="BF"/>
        </w:rPr>
      </w:pPr>
      <w:r w:rsidRPr="00D60EB5">
        <w:rPr>
          <w:color w:val="E36C0A" w:themeColor="accent6" w:themeShade="BF"/>
          <w:sz w:val="24"/>
        </w:rPr>
        <w:t>___________________________________________________________________</w:t>
      </w:r>
    </w:p>
    <w:p w:rsidR="000B4012" w:rsidRDefault="000B4012" w:rsidP="000B4012">
      <w:pPr>
        <w:spacing w:after="200" w:line="276" w:lineRule="auto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38" type="#_x0000_t75" alt="07_buntstift.jpg" style="position:absolute;margin-left:-34.9pt;margin-top:6.1pt;width:36.65pt;height:36.4pt;z-index:1;visibility:visible" wrapcoords="-884 0 -884 20473 21217 20473 21217 0 -884 0">
            <v:imagedata r:id="rId7" o:title="07_buntstift"/>
            <w10:wrap type="through"/>
          </v:shape>
        </w:pict>
      </w:r>
    </w:p>
    <w:p w:rsidR="00650DEB" w:rsidRPr="001B690E" w:rsidRDefault="000B4012" w:rsidP="000B4012">
      <w:pPr>
        <w:spacing w:after="200" w:line="276" w:lineRule="auto"/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t>Male auf der Rückseite ein Bild zu deiner Geschichte.</w:t>
      </w:r>
    </w:p>
    <w:sectPr w:rsidR="00650DEB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BD3" w:rsidRDefault="00207BD3" w:rsidP="00263140">
      <w:r>
        <w:separator/>
      </w:r>
    </w:p>
  </w:endnote>
  <w:endnote w:type="continuationSeparator" w:id="0">
    <w:p w:rsidR="00207BD3" w:rsidRDefault="00207BD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BD3" w:rsidRDefault="00207BD3" w:rsidP="00263140">
      <w:r>
        <w:separator/>
      </w:r>
    </w:p>
  </w:footnote>
  <w:footnote w:type="continuationSeparator" w:id="0">
    <w:p w:rsidR="00207BD3" w:rsidRDefault="00207BD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0B4012">
      <w:rPr>
        <w:b/>
      </w:rPr>
      <w:t>2</w:t>
    </w:r>
    <w:r w:rsidR="00FD6639" w:rsidRPr="00955C65">
      <w:rPr>
        <w:b/>
      </w:rPr>
      <w:t xml:space="preserve">: </w:t>
    </w:r>
    <w:r w:rsidR="00061020">
      <w:rPr>
        <w:b/>
      </w:rPr>
      <w:t xml:space="preserve">Wir </w:t>
    </w:r>
    <w:r w:rsidR="000B4012">
      <w:rPr>
        <w:b/>
      </w:rPr>
      <w:t>schreiben eine Geschichte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7F5B"/>
    <w:rsid w:val="000429BB"/>
    <w:rsid w:val="00061020"/>
    <w:rsid w:val="000A2378"/>
    <w:rsid w:val="000B4012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7BD3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06B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89EABA-004B-4713-A89A-D4F8C665B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198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2017-11-26T14:42:00Z</dcterms:created>
  <dcterms:modified xsi:type="dcterms:W3CDTF">2017-11-26T14:45:00Z</dcterms:modified>
</cp:coreProperties>
</file>