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811208" w:rsidRPr="00811208" w:rsidRDefault="00597F7F" w:rsidP="00811208">
      <w:pPr>
        <w:shd w:val="clear" w:color="auto" w:fill="E36C0A" w:themeFill="accent6" w:themeFillShade="BF"/>
        <w:spacing w:after="200" w:line="276" w:lineRule="auto"/>
        <w:rPr>
          <w:b/>
          <w:noProof/>
          <w:color w:val="FFFFFF" w:themeColor="background1"/>
          <w:sz w:val="24"/>
          <w:szCs w:val="24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9" o:spid="_x0000_s1067" type="#_x0000_t75" alt="01_stift.jpg" style="position:absolute;margin-left:-34.1pt;margin-top:23.65pt;width:29.25pt;height:30pt;z-index:1;visibility:visible" wrapcoords="-1108 0 -1108 20520 22154 20520 22154 0 -1108 0">
            <v:imagedata r:id="rId7" o:title="01_stift"/>
            <w10:wrap type="through"/>
          </v:shape>
        </w:pict>
      </w:r>
      <w:r>
        <w:rPr>
          <w:b/>
          <w:noProof/>
          <w:color w:val="FFFFFF" w:themeColor="background1"/>
          <w:sz w:val="24"/>
          <w:szCs w:val="24"/>
        </w:rPr>
        <w:t>Ängste überwinden</w:t>
      </w:r>
    </w:p>
    <w:p w:rsidR="00597F7F" w:rsidRPr="00C711B1" w:rsidRDefault="00597F7F" w:rsidP="00597F7F">
      <w:pPr>
        <w:rPr>
          <w:sz w:val="20"/>
          <w:szCs w:val="20"/>
        </w:rPr>
      </w:pPr>
      <w:r w:rsidRPr="00C711B1">
        <w:rPr>
          <w:sz w:val="20"/>
          <w:szCs w:val="20"/>
        </w:rPr>
        <w:t xml:space="preserve">Wenn wir nun also eine Situation als gefährlich einschätzen, obwohl sie es eigentlich gar nicht ist, bekommen wir Angst. </w:t>
      </w:r>
    </w:p>
    <w:p w:rsidR="00597F7F" w:rsidRPr="00C711B1" w:rsidRDefault="00597F7F" w:rsidP="00597F7F">
      <w:pPr>
        <w:rPr>
          <w:sz w:val="20"/>
          <w:szCs w:val="20"/>
        </w:rPr>
      </w:pPr>
    </w:p>
    <w:p w:rsidR="00597F7F" w:rsidRPr="00C711B1" w:rsidRDefault="00597F7F" w:rsidP="00597F7F">
      <w:pPr>
        <w:rPr>
          <w:sz w:val="20"/>
          <w:szCs w:val="20"/>
        </w:rPr>
      </w:pPr>
      <w:r w:rsidRPr="00C711B1">
        <w:rPr>
          <w:sz w:val="20"/>
          <w:szCs w:val="20"/>
        </w:rPr>
        <w:t>Überlege zunächst alleine, was dir helfen könnte, eine unbegründete Angst zu überwinden und notiere Stichwörter:</w:t>
      </w:r>
    </w:p>
    <w:p w:rsidR="00597F7F" w:rsidRDefault="00597F7F" w:rsidP="00597F7F">
      <w:r>
        <w:rPr>
          <w:noProof/>
        </w:rPr>
        <w:pict>
          <v:roundrect id="_x0000_s1068" style="position:absolute;margin-left:-2.3pt;margin-top:5.7pt;width:482.25pt;height:104.65pt;z-index:3" arcsize="3568f"/>
        </w:pict>
      </w:r>
    </w:p>
    <w:p w:rsidR="00597F7F" w:rsidRDefault="00597F7F" w:rsidP="00597F7F"/>
    <w:p w:rsidR="00597F7F" w:rsidRDefault="00597F7F" w:rsidP="00597F7F"/>
    <w:p w:rsidR="00597F7F" w:rsidRDefault="00597F7F" w:rsidP="00597F7F"/>
    <w:p w:rsidR="00597F7F" w:rsidRDefault="00597F7F" w:rsidP="00597F7F"/>
    <w:p w:rsidR="00597F7F" w:rsidRDefault="00597F7F" w:rsidP="00597F7F"/>
    <w:p w:rsidR="00597F7F" w:rsidRDefault="00597F7F" w:rsidP="00597F7F"/>
    <w:p w:rsidR="00597F7F" w:rsidRDefault="00597F7F" w:rsidP="00597F7F"/>
    <w:p w:rsidR="00597F7F" w:rsidRDefault="00597F7F" w:rsidP="00597F7F"/>
    <w:p w:rsidR="00597F7F" w:rsidRPr="0068026C" w:rsidRDefault="00597F7F" w:rsidP="00597F7F">
      <w:pPr>
        <w:spacing w:after="200" w:line="276" w:lineRule="auto"/>
        <w:rPr>
          <w:sz w:val="2"/>
        </w:rPr>
      </w:pPr>
    </w:p>
    <w:p w:rsidR="00597F7F" w:rsidRPr="00C711B1" w:rsidRDefault="00597F7F" w:rsidP="00597F7F">
      <w:pPr>
        <w:rPr>
          <w:sz w:val="20"/>
          <w:szCs w:val="20"/>
        </w:rPr>
      </w:pPr>
      <w:r w:rsidRPr="00C711B1">
        <w:rPr>
          <w:b/>
          <w:sz w:val="20"/>
          <w:szCs w:val="20"/>
        </w:rPr>
        <w:t>Tipp:</w:t>
      </w:r>
      <w:r w:rsidRPr="00C711B1">
        <w:rPr>
          <w:sz w:val="20"/>
          <w:szCs w:val="20"/>
        </w:rPr>
        <w:t xml:space="preserve"> Denke auch an die Schnecken im Film. Wie haben diese ihre Ängste überwunden?</w:t>
      </w:r>
    </w:p>
    <w:p w:rsidR="00597F7F" w:rsidRDefault="00597F7F" w:rsidP="00597F7F">
      <w:pPr>
        <w:rPr>
          <w:sz w:val="20"/>
          <w:szCs w:val="20"/>
        </w:rPr>
      </w:pPr>
    </w:p>
    <w:p w:rsidR="00597F7F" w:rsidRPr="00C711B1" w:rsidRDefault="00597F7F" w:rsidP="00597F7F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Grafik 12" o:spid="_x0000_s1066" type="#_x0000_t75" alt="03_partnerarbeit.jpg" style="position:absolute;margin-left:-43.8pt;margin-top:8.85pt;width:34.05pt;height:32.95pt;z-index:2;visibility:visible" wrapcoords="-708 0 -708 21234 21954 21234 21954 0 -708 0">
            <v:imagedata r:id="rId8" o:title="03_partnerarbeit"/>
            <w10:wrap type="through"/>
          </v:shape>
        </w:pict>
      </w:r>
    </w:p>
    <w:p w:rsidR="00597F7F" w:rsidRPr="00C711B1" w:rsidRDefault="00597F7F" w:rsidP="00597F7F">
      <w:pPr>
        <w:rPr>
          <w:sz w:val="20"/>
          <w:szCs w:val="20"/>
        </w:rPr>
      </w:pPr>
    </w:p>
    <w:p w:rsidR="00597F7F" w:rsidRPr="00C711B1" w:rsidRDefault="00597F7F" w:rsidP="00597F7F">
      <w:pPr>
        <w:rPr>
          <w:sz w:val="20"/>
          <w:szCs w:val="20"/>
        </w:rPr>
      </w:pPr>
      <w:r w:rsidRPr="00C711B1">
        <w:rPr>
          <w:sz w:val="20"/>
          <w:szCs w:val="20"/>
        </w:rPr>
        <w:t xml:space="preserve">Suche dir jetzt einen Partner; vergleicht und ergänzt eure Ideen.  </w:t>
      </w:r>
    </w:p>
    <w:p w:rsidR="00597F7F" w:rsidRPr="00C711B1" w:rsidRDefault="00597F7F" w:rsidP="00597F7F">
      <w:pPr>
        <w:rPr>
          <w:sz w:val="20"/>
          <w:szCs w:val="20"/>
        </w:rPr>
      </w:pPr>
    </w:p>
    <w:p w:rsidR="00597F7F" w:rsidRPr="00C711B1" w:rsidRDefault="00597F7F" w:rsidP="00597F7F">
      <w:pPr>
        <w:rPr>
          <w:sz w:val="20"/>
          <w:szCs w:val="20"/>
        </w:rPr>
      </w:pPr>
      <w:r w:rsidRPr="00C711B1">
        <w:rPr>
          <w:sz w:val="20"/>
          <w:szCs w:val="20"/>
        </w:rPr>
        <w:t>Sprecht anschließend in der Klasse über eure Ergebnisse und haltet die besten Ideen zur Angstbewältigung schriftlich hier fest.</w:t>
      </w:r>
    </w:p>
    <w:p w:rsidR="00597F7F" w:rsidRDefault="00597F7F" w:rsidP="00597F7F">
      <w:r>
        <w:rPr>
          <w:noProof/>
        </w:rPr>
        <w:pict>
          <v:roundrect id="_x0000_s1069" style="position:absolute;margin-left:-2.3pt;margin-top:12pt;width:488.1pt;height:313.15pt;z-index:4" arcsize="2333f"/>
        </w:pict>
      </w:r>
    </w:p>
    <w:p w:rsidR="00816B6D" w:rsidRDefault="00816B6D" w:rsidP="00107B13">
      <w:pPr>
        <w:jc w:val="both"/>
        <w:rPr>
          <w:b/>
        </w:rPr>
      </w:pPr>
    </w:p>
    <w:sectPr w:rsidR="00816B6D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56E5" w:rsidRDefault="008D56E5" w:rsidP="00263140">
      <w:r>
        <w:separator/>
      </w:r>
    </w:p>
  </w:endnote>
  <w:endnote w:type="continuationSeparator" w:id="0">
    <w:p w:rsidR="008D56E5" w:rsidRDefault="008D56E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2313E">
    <w:pPr>
      <w:pStyle w:val="Fuzeile"/>
      <w:rPr>
        <w:rFonts w:ascii="ITCOfficinaSans LT Book" w:hAnsi="ITCOfficinaSans LT Book"/>
        <w:b/>
        <w:sz w:val="18"/>
        <w:szCs w:val="18"/>
      </w:rPr>
    </w:pPr>
    <w:r w:rsidRPr="0052313E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56E5" w:rsidRDefault="008D56E5" w:rsidP="00263140">
      <w:r>
        <w:separator/>
      </w:r>
    </w:p>
  </w:footnote>
  <w:footnote w:type="continuationSeparator" w:id="0">
    <w:p w:rsidR="008D56E5" w:rsidRDefault="008D56E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2313E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2313E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597F7F">
      <w:rPr>
        <w:rFonts w:cs="Arial"/>
        <w:b/>
      </w:rPr>
      <w:t>6</w:t>
    </w:r>
    <w:r w:rsidR="00FD6639" w:rsidRPr="00955C65">
      <w:rPr>
        <w:rFonts w:cs="Arial"/>
        <w:b/>
      </w:rPr>
      <w:t xml:space="preserve">: </w:t>
    </w:r>
    <w:r w:rsidR="00597F7F">
      <w:rPr>
        <w:rFonts w:cs="Arial"/>
        <w:b/>
      </w:rPr>
      <w:t>Ängste überwinden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8718B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Schnecke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1F2143">
      <w:rPr>
        <w:sz w:val="18"/>
        <w:szCs w:val="18"/>
      </w:rPr>
      <w:t>4688264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150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718B"/>
    <w:rsid w:val="00001B03"/>
    <w:rsid w:val="00027F5B"/>
    <w:rsid w:val="000363E8"/>
    <w:rsid w:val="000429BB"/>
    <w:rsid w:val="000A2378"/>
    <w:rsid w:val="000D7308"/>
    <w:rsid w:val="000E5125"/>
    <w:rsid w:val="000F4635"/>
    <w:rsid w:val="00107B13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80556"/>
    <w:rsid w:val="004C435D"/>
    <w:rsid w:val="004D1C66"/>
    <w:rsid w:val="004D61EC"/>
    <w:rsid w:val="004E0585"/>
    <w:rsid w:val="0052313E"/>
    <w:rsid w:val="005357E7"/>
    <w:rsid w:val="0053723E"/>
    <w:rsid w:val="00543741"/>
    <w:rsid w:val="00547257"/>
    <w:rsid w:val="005631E9"/>
    <w:rsid w:val="00577616"/>
    <w:rsid w:val="00593510"/>
    <w:rsid w:val="005940D8"/>
    <w:rsid w:val="00597F7F"/>
    <w:rsid w:val="00611AC6"/>
    <w:rsid w:val="00623C59"/>
    <w:rsid w:val="00630C9D"/>
    <w:rsid w:val="006832F7"/>
    <w:rsid w:val="006B0A1A"/>
    <w:rsid w:val="006B4884"/>
    <w:rsid w:val="006C328A"/>
    <w:rsid w:val="006D0F9E"/>
    <w:rsid w:val="006E6A39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11208"/>
    <w:rsid w:val="00816B6D"/>
    <w:rsid w:val="008223D9"/>
    <w:rsid w:val="008559F3"/>
    <w:rsid w:val="008D370F"/>
    <w:rsid w:val="008D489A"/>
    <w:rsid w:val="008D56E5"/>
    <w:rsid w:val="009140C5"/>
    <w:rsid w:val="009523A2"/>
    <w:rsid w:val="00955C65"/>
    <w:rsid w:val="009A464F"/>
    <w:rsid w:val="009A789B"/>
    <w:rsid w:val="009B736F"/>
    <w:rsid w:val="009D0387"/>
    <w:rsid w:val="009E41F8"/>
    <w:rsid w:val="009E4A6B"/>
    <w:rsid w:val="00A03955"/>
    <w:rsid w:val="00A112A3"/>
    <w:rsid w:val="00A14801"/>
    <w:rsid w:val="00A44108"/>
    <w:rsid w:val="00A7745E"/>
    <w:rsid w:val="00AB506B"/>
    <w:rsid w:val="00AE2A3F"/>
    <w:rsid w:val="00B24E76"/>
    <w:rsid w:val="00B53256"/>
    <w:rsid w:val="00B8718B"/>
    <w:rsid w:val="00BF2E90"/>
    <w:rsid w:val="00BF6418"/>
    <w:rsid w:val="00C1110B"/>
    <w:rsid w:val="00C15078"/>
    <w:rsid w:val="00C4168F"/>
    <w:rsid w:val="00C5401E"/>
    <w:rsid w:val="00C806A2"/>
    <w:rsid w:val="00CC1F14"/>
    <w:rsid w:val="00CC6745"/>
    <w:rsid w:val="00CD2044"/>
    <w:rsid w:val="00CD3472"/>
    <w:rsid w:val="00CD49F8"/>
    <w:rsid w:val="00CF476E"/>
    <w:rsid w:val="00D10417"/>
    <w:rsid w:val="00D20B08"/>
    <w:rsid w:val="00D41041"/>
    <w:rsid w:val="00D65AED"/>
    <w:rsid w:val="00DA0F20"/>
    <w:rsid w:val="00DA21E4"/>
    <w:rsid w:val="00DC3F9F"/>
    <w:rsid w:val="00DE50A5"/>
    <w:rsid w:val="00DE5E84"/>
    <w:rsid w:val="00E06926"/>
    <w:rsid w:val="00E1057B"/>
    <w:rsid w:val="00E741FA"/>
    <w:rsid w:val="00EC648E"/>
    <w:rsid w:val="00EE2D3B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51CA22-FC9C-45C3-B7A8-88F3AFBFF4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76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3</cp:revision>
  <cp:lastPrinted>2015-08-04T13:32:00Z</cp:lastPrinted>
  <dcterms:created xsi:type="dcterms:W3CDTF">2018-02-06T14:57:00Z</dcterms:created>
  <dcterms:modified xsi:type="dcterms:W3CDTF">2018-02-06T15:00:00Z</dcterms:modified>
</cp:coreProperties>
</file>