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811208" w:rsidRPr="00811208" w:rsidRDefault="00E72541" w:rsidP="00811208">
      <w:pPr>
        <w:shd w:val="clear" w:color="auto" w:fill="E36C0A" w:themeFill="accent6" w:themeFillShade="BF"/>
        <w:spacing w:after="200" w:line="276" w:lineRule="auto"/>
        <w:rPr>
          <w:b/>
          <w:noProof/>
          <w:color w:val="FFFFFF" w:themeColor="background1"/>
          <w:sz w:val="24"/>
          <w:szCs w:val="24"/>
        </w:rPr>
      </w:pPr>
      <w:r w:rsidRPr="00E72541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4" o:spid="_x0000_s1058" type="#_x0000_t75" alt="13_ankreuzen.jpg" style="position:absolute;margin-left:-40.65pt;margin-top:19.2pt;width:35.8pt;height:37.5pt;z-index:13;visibility:visible" wrapcoords="-905 0 -905 20736 21721 20736 21721 0 -905 0">
            <v:imagedata r:id="rId7" o:title="13_ankreuzen"/>
            <w10:wrap type="through"/>
          </v:shape>
        </w:pict>
      </w:r>
      <w:r w:rsidR="00107B13">
        <w:rPr>
          <w:b/>
          <w:noProof/>
          <w:color w:val="FFFFFF" w:themeColor="background1"/>
          <w:sz w:val="24"/>
          <w:szCs w:val="24"/>
        </w:rPr>
        <w:t>Angst erkennen</w:t>
      </w:r>
    </w:p>
    <w:p w:rsidR="00107B13" w:rsidRDefault="00107B13" w:rsidP="00107B13">
      <w:pPr>
        <w:jc w:val="both"/>
        <w:rPr>
          <w:b/>
        </w:rPr>
      </w:pPr>
      <w:r w:rsidRPr="00332C72">
        <w:rPr>
          <w:b/>
        </w:rPr>
        <w:t>Sieh dir die Bilder genau an. Auf welchen Bildern sehen die Schnecken deiner Meinung nach ängstlich aus? Kreuze an.</w:t>
      </w:r>
    </w:p>
    <w:p w:rsidR="00107B13" w:rsidRPr="00332C72" w:rsidRDefault="00107B13" w:rsidP="00107B13">
      <w:pPr>
        <w:rPr>
          <w:b/>
        </w:rPr>
      </w:pPr>
    </w:p>
    <w:tbl>
      <w:tblPr>
        <w:tblW w:w="0" w:type="auto"/>
        <w:jc w:val="center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4561"/>
        <w:gridCol w:w="4516"/>
      </w:tblGrid>
      <w:tr w:rsidR="00107B13" w:rsidTr="00A7745E">
        <w:trPr>
          <w:trHeight w:val="2389"/>
          <w:jc w:val="center"/>
        </w:trPr>
        <w:tc>
          <w:tcPr>
            <w:tcW w:w="4561" w:type="dxa"/>
          </w:tcPr>
          <w:p w:rsidR="00107B13" w:rsidRPr="00107B13" w:rsidRDefault="00E72541" w:rsidP="00107B13">
            <w:pPr>
              <w:spacing w:after="200" w:line="276" w:lineRule="auto"/>
              <w:jc w:val="center"/>
              <w:rPr>
                <w:sz w:val="6"/>
                <w:szCs w:val="6"/>
              </w:rPr>
            </w:pPr>
            <w:r w:rsidRPr="00E72541">
              <w:rPr>
                <w:noProof/>
              </w:rPr>
              <w:pict>
                <v:shapetype id="_x0000_t120" coordsize="21600,21600" o:spt="120" path="m10800,qx,10800,10800,21600,21600,10800,10800,xe">
                  <v:path gradientshapeok="t" o:connecttype="custom" o:connectlocs="10800,0;3163,3163;0,10800;3163,18437;10800,21600;18437,18437;21600,10800;18437,3163" textboxrect="3163,3163,18437,18437"/>
                </v:shapetype>
                <v:shape id="_x0000_s1041" type="#_x0000_t120" style="position:absolute;left:0;text-align:left;margin-left:-15.8pt;margin-top:2.55pt;width:36pt;height:36pt;z-index:1" strokecolor="#ee7c0a" strokeweight="1.5pt">
                  <v:textbox>
                    <w:txbxContent>
                      <w:p w:rsidR="00107B13" w:rsidRPr="00832004" w:rsidRDefault="00107B13" w:rsidP="00107B13">
                        <w:pPr>
                          <w:jc w:val="center"/>
                          <w:rPr>
                            <w:b/>
                            <w:sz w:val="32"/>
                          </w:rPr>
                        </w:pPr>
                        <w:r w:rsidRPr="00832004">
                          <w:rPr>
                            <w:b/>
                            <w:sz w:val="32"/>
                          </w:rPr>
                          <w:t>1</w:t>
                        </w:r>
                        <w:r w:rsidR="00A7745E">
                          <w:rPr>
                            <w:b/>
                            <w:sz w:val="32"/>
                          </w:rPr>
                          <w:t>.</w:t>
                        </w:r>
                      </w:p>
                    </w:txbxContent>
                  </v:textbox>
                </v:shape>
              </w:pict>
            </w:r>
          </w:p>
          <w:p w:rsidR="00107B13" w:rsidRDefault="00E72541" w:rsidP="00107B13">
            <w:pPr>
              <w:spacing w:after="200" w:line="276" w:lineRule="auto"/>
              <w:jc w:val="center"/>
            </w:pPr>
            <w:r>
              <w:rPr>
                <w:noProof/>
              </w:rPr>
              <w:pict>
                <v:roundrect id="_x0000_s1047" style="position:absolute;left:0;text-align:left;margin-left:163.9pt;margin-top:102.1pt;width:27.75pt;height:27pt;z-index:7" arcsize="10923f" strokecolor="#ee7c0a" strokeweight="1.5pt">
                  <v:textbox>
                    <w:txbxContent>
                      <w:p w:rsidR="00107B13" w:rsidRPr="00107B13" w:rsidRDefault="00107B13" w:rsidP="00107B13">
                        <w:pPr>
                          <w:rPr>
                            <w:color w:val="EE7C0A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shape id="Bild 17" o:spid="_x0000_i1025" type="#_x0000_t75" style="width:165.75pt;height:129.75pt;visibility:visible;mso-wrap-style:square">
                  <v:imagedata r:id="rId8" o:title=""/>
                </v:shape>
              </w:pict>
            </w:r>
          </w:p>
        </w:tc>
        <w:tc>
          <w:tcPr>
            <w:tcW w:w="4516" w:type="dxa"/>
          </w:tcPr>
          <w:p w:rsidR="00107B13" w:rsidRPr="00107B13" w:rsidRDefault="00E72541" w:rsidP="00107B13">
            <w:pPr>
              <w:spacing w:after="200" w:line="276" w:lineRule="auto"/>
              <w:jc w:val="center"/>
              <w:rPr>
                <w:sz w:val="6"/>
                <w:szCs w:val="6"/>
              </w:rPr>
            </w:pPr>
            <w:r w:rsidRPr="00E72541">
              <w:rPr>
                <w:noProof/>
              </w:rPr>
              <w:pict>
                <v:shape id="_x0000_s1042" type="#_x0000_t120" style="position:absolute;left:0;text-align:left;margin-left:-2.1pt;margin-top:2.55pt;width:36pt;height:36pt;z-index:2;mso-position-horizontal-relative:text;mso-position-vertical-relative:text" strokecolor="#ee7c0a" strokeweight="1.5pt">
                  <v:textbox>
                    <w:txbxContent>
                      <w:p w:rsidR="00107B13" w:rsidRPr="00832004" w:rsidRDefault="00107B13" w:rsidP="00107B13">
                        <w:pPr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2</w:t>
                        </w:r>
                        <w:r w:rsidR="00A7745E">
                          <w:rPr>
                            <w:b/>
                            <w:sz w:val="32"/>
                          </w:rPr>
                          <w:t>.</w:t>
                        </w:r>
                      </w:p>
                    </w:txbxContent>
                  </v:textbox>
                </v:shape>
              </w:pict>
            </w:r>
          </w:p>
          <w:p w:rsidR="00107B13" w:rsidRDefault="00E72541" w:rsidP="00107B13">
            <w:pPr>
              <w:spacing w:after="200" w:line="276" w:lineRule="auto"/>
              <w:jc w:val="center"/>
            </w:pPr>
            <w:r>
              <w:rPr>
                <w:noProof/>
              </w:rPr>
              <w:pict>
                <v:roundrect id="_x0000_s1053" style="position:absolute;left:0;text-align:left;margin-left:149.65pt;margin-top:108.05pt;width:27.75pt;height:27pt;z-index:8" arcsize="10923f" strokecolor="#ee7c0a" strokeweight="1.5pt">
                  <v:textbox>
                    <w:txbxContent>
                      <w:p w:rsidR="00A7745E" w:rsidRPr="00107B13" w:rsidRDefault="00A7745E" w:rsidP="00A7745E">
                        <w:pPr>
                          <w:rPr>
                            <w:color w:val="EE7C0A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shape id="Bild 20" o:spid="_x0000_i1026" type="#_x0000_t75" style="width:139.8pt;height:134.8pt;visibility:visible;mso-wrap-style:square">
                  <v:imagedata r:id="rId9" o:title=""/>
                </v:shape>
              </w:pict>
            </w:r>
          </w:p>
        </w:tc>
      </w:tr>
      <w:tr w:rsidR="00107B13" w:rsidTr="00A7745E">
        <w:trPr>
          <w:trHeight w:val="2389"/>
          <w:jc w:val="center"/>
        </w:trPr>
        <w:tc>
          <w:tcPr>
            <w:tcW w:w="4561" w:type="dxa"/>
          </w:tcPr>
          <w:p w:rsidR="00107B13" w:rsidRPr="00107B13" w:rsidRDefault="00E72541" w:rsidP="00107B13">
            <w:pPr>
              <w:spacing w:after="200" w:line="276" w:lineRule="auto"/>
              <w:jc w:val="center"/>
              <w:rPr>
                <w:sz w:val="6"/>
              </w:rPr>
            </w:pPr>
            <w:r w:rsidRPr="00E72541">
              <w:rPr>
                <w:noProof/>
              </w:rPr>
              <w:pict>
                <v:shape id="_x0000_s1043" type="#_x0000_t120" style="position:absolute;left:0;text-align:left;margin-left:-10.4pt;margin-top:2.45pt;width:36pt;height:36pt;z-index:3;mso-position-horizontal-relative:text;mso-position-vertical-relative:text" strokecolor="#ee7c0a" strokeweight="1.5pt">
                  <v:textbox>
                    <w:txbxContent>
                      <w:p w:rsidR="00107B13" w:rsidRPr="00832004" w:rsidRDefault="00107B13" w:rsidP="00107B13">
                        <w:pPr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3</w:t>
                        </w:r>
                        <w:r w:rsidR="00A7745E">
                          <w:rPr>
                            <w:b/>
                            <w:sz w:val="32"/>
                          </w:rPr>
                          <w:t>.</w:t>
                        </w:r>
                      </w:p>
                    </w:txbxContent>
                  </v:textbox>
                </v:shape>
              </w:pict>
            </w:r>
          </w:p>
          <w:p w:rsidR="00107B13" w:rsidRDefault="00E72541" w:rsidP="00107B13">
            <w:pPr>
              <w:spacing w:after="200" w:line="276" w:lineRule="auto"/>
              <w:jc w:val="center"/>
            </w:pPr>
            <w:r w:rsidRPr="00E72541">
              <w:rPr>
                <w:b/>
                <w:noProof/>
              </w:rPr>
              <w:pict>
                <v:roundrect id="_x0000_s1054" style="position:absolute;left:0;text-align:left;margin-left:160.15pt;margin-top:95.55pt;width:27.75pt;height:27pt;z-index:9" arcsize="10923f" strokecolor="#ee7c0a" strokeweight="1.5pt">
                  <v:textbox>
                    <w:txbxContent>
                      <w:p w:rsidR="00A7745E" w:rsidRPr="00107B13" w:rsidRDefault="00A7745E" w:rsidP="00A7745E">
                        <w:pPr>
                          <w:rPr>
                            <w:color w:val="EE7C0A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shape id="Bild 14" o:spid="_x0000_i1027" type="#_x0000_t75" style="width:157.4pt;height:123.05pt;visibility:visible;mso-wrap-style:square">
                  <v:imagedata r:id="rId10" o:title=""/>
                </v:shape>
              </w:pict>
            </w:r>
          </w:p>
        </w:tc>
        <w:tc>
          <w:tcPr>
            <w:tcW w:w="4516" w:type="dxa"/>
          </w:tcPr>
          <w:p w:rsidR="00107B13" w:rsidRPr="00107B13" w:rsidRDefault="00E72541" w:rsidP="00107B13">
            <w:pPr>
              <w:spacing w:after="200" w:line="276" w:lineRule="auto"/>
              <w:jc w:val="center"/>
              <w:rPr>
                <w:sz w:val="6"/>
              </w:rPr>
            </w:pPr>
            <w:r w:rsidRPr="00E72541">
              <w:rPr>
                <w:noProof/>
              </w:rPr>
              <w:pict>
                <v:shape id="_x0000_s1044" type="#_x0000_t120" style="position:absolute;left:0;text-align:left;margin-left:-2.1pt;margin-top:2.45pt;width:36pt;height:36pt;z-index:4;mso-position-horizontal-relative:text;mso-position-vertical-relative:text" strokecolor="#ee7c0a" strokeweight="1.5pt">
                  <v:textbox>
                    <w:txbxContent>
                      <w:p w:rsidR="00107B13" w:rsidRPr="00832004" w:rsidRDefault="00107B13" w:rsidP="00107B13">
                        <w:pPr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4</w:t>
                        </w:r>
                        <w:r w:rsidR="00A7745E">
                          <w:rPr>
                            <w:b/>
                            <w:sz w:val="32"/>
                          </w:rPr>
                          <w:t>.</w:t>
                        </w:r>
                      </w:p>
                    </w:txbxContent>
                  </v:textbox>
                </v:shape>
              </w:pict>
            </w:r>
          </w:p>
          <w:p w:rsidR="00107B13" w:rsidRDefault="00E72541" w:rsidP="00107B13">
            <w:pPr>
              <w:spacing w:after="200" w:line="276" w:lineRule="auto"/>
              <w:jc w:val="center"/>
            </w:pPr>
            <w:r w:rsidRPr="00E72541">
              <w:rPr>
                <w:b/>
                <w:noProof/>
              </w:rPr>
              <w:pict>
                <v:roundrect id="_x0000_s1055" style="position:absolute;left:0;text-align:left;margin-left:157.2pt;margin-top:94pt;width:27.75pt;height:27pt;z-index:10" arcsize="10923f" strokecolor="#ee7c0a" strokeweight="1.5pt">
                  <v:textbox>
                    <w:txbxContent>
                      <w:p w:rsidR="00A7745E" w:rsidRPr="00107B13" w:rsidRDefault="00A7745E" w:rsidP="00A7745E">
                        <w:pPr>
                          <w:rPr>
                            <w:color w:val="EE7C0A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shape id="Bild 11" o:spid="_x0000_i1028" type="#_x0000_t75" style="width:154.9pt;height:121.4pt;visibility:visible;mso-wrap-style:square">
                  <v:imagedata r:id="rId11" o:title=""/>
                </v:shape>
              </w:pict>
            </w:r>
          </w:p>
        </w:tc>
      </w:tr>
      <w:tr w:rsidR="00107B13" w:rsidTr="00A7745E">
        <w:trPr>
          <w:trHeight w:val="2463"/>
          <w:jc w:val="center"/>
        </w:trPr>
        <w:tc>
          <w:tcPr>
            <w:tcW w:w="4561" w:type="dxa"/>
          </w:tcPr>
          <w:p w:rsidR="00107B13" w:rsidRPr="00107B13" w:rsidRDefault="00E72541" w:rsidP="00107B13">
            <w:pPr>
              <w:spacing w:after="200" w:line="276" w:lineRule="auto"/>
              <w:jc w:val="center"/>
              <w:rPr>
                <w:sz w:val="6"/>
              </w:rPr>
            </w:pPr>
            <w:r w:rsidRPr="00E72541">
              <w:rPr>
                <w:b/>
                <w:noProof/>
              </w:rPr>
              <w:pict>
                <v:shape id="_x0000_s1045" type="#_x0000_t120" style="position:absolute;left:0;text-align:left;margin-left:-13.8pt;margin-top:3.1pt;width:36pt;height:36pt;z-index:5;mso-position-horizontal-relative:text;mso-position-vertical-relative:text" strokecolor="#ee7c0a" strokeweight="1.5pt">
                  <v:textbox>
                    <w:txbxContent>
                      <w:p w:rsidR="00107B13" w:rsidRPr="00832004" w:rsidRDefault="00107B13" w:rsidP="00107B13">
                        <w:pPr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5</w:t>
                        </w:r>
                        <w:r w:rsidR="00A7745E">
                          <w:rPr>
                            <w:b/>
                            <w:sz w:val="32"/>
                          </w:rPr>
                          <w:t>.</w:t>
                        </w:r>
                      </w:p>
                    </w:txbxContent>
                  </v:textbox>
                </v:shape>
              </w:pict>
            </w:r>
          </w:p>
          <w:p w:rsidR="00107B13" w:rsidRDefault="00E72541" w:rsidP="00107B13">
            <w:pPr>
              <w:spacing w:after="200" w:line="276" w:lineRule="auto"/>
              <w:jc w:val="center"/>
            </w:pPr>
            <w:r w:rsidRPr="00E72541">
              <w:rPr>
                <w:b/>
                <w:noProof/>
              </w:rPr>
              <w:pict>
                <v:roundrect id="_x0000_s1056" style="position:absolute;left:0;text-align:left;margin-left:163.9pt;margin-top:98.55pt;width:27.75pt;height:27pt;z-index:11" arcsize="10923f" strokecolor="#ee7c0a" strokeweight="1.5pt">
                  <v:textbox>
                    <w:txbxContent>
                      <w:p w:rsidR="00A7745E" w:rsidRPr="00107B13" w:rsidRDefault="00A7745E" w:rsidP="00A7745E">
                        <w:pPr>
                          <w:rPr>
                            <w:color w:val="EE7C0A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shape id="Bild 8" o:spid="_x0000_i1029" type="#_x0000_t75" style="width:162.4pt;height:121.4pt;visibility:visible;mso-wrap-style:square">
                  <v:imagedata r:id="rId12" o:title=""/>
                </v:shape>
              </w:pict>
            </w:r>
          </w:p>
        </w:tc>
        <w:tc>
          <w:tcPr>
            <w:tcW w:w="4516" w:type="dxa"/>
          </w:tcPr>
          <w:p w:rsidR="00107B13" w:rsidRPr="00107B13" w:rsidRDefault="00E72541" w:rsidP="00107B13">
            <w:pPr>
              <w:spacing w:after="200" w:line="276" w:lineRule="auto"/>
              <w:jc w:val="center"/>
              <w:rPr>
                <w:sz w:val="6"/>
                <w:szCs w:val="6"/>
              </w:rPr>
            </w:pPr>
            <w:r w:rsidRPr="00E72541">
              <w:rPr>
                <w:noProof/>
              </w:rPr>
              <w:pict>
                <v:shape id="_x0000_s1046" type="#_x0000_t120" style="position:absolute;left:0;text-align:left;margin-left:-2.1pt;margin-top:3.1pt;width:36pt;height:36pt;z-index:6;mso-position-horizontal-relative:text;mso-position-vertical-relative:text" strokecolor="#ee7c0a" strokeweight="1.5pt">
                  <v:textbox>
                    <w:txbxContent>
                      <w:p w:rsidR="00107B13" w:rsidRPr="00832004" w:rsidRDefault="00107B13" w:rsidP="00107B13">
                        <w:pPr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6</w:t>
                        </w:r>
                        <w:r w:rsidR="00A7745E">
                          <w:rPr>
                            <w:b/>
                            <w:sz w:val="32"/>
                          </w:rPr>
                          <w:t>.</w:t>
                        </w:r>
                      </w:p>
                    </w:txbxContent>
                  </v:textbox>
                </v:shape>
              </w:pict>
            </w:r>
          </w:p>
          <w:p w:rsidR="00107B13" w:rsidRDefault="00E72541" w:rsidP="00107B13">
            <w:pPr>
              <w:spacing w:after="200" w:line="276" w:lineRule="auto"/>
              <w:jc w:val="center"/>
            </w:pPr>
            <w:r>
              <w:rPr>
                <w:noProof/>
              </w:rPr>
              <w:pict>
                <v:roundrect id="_x0000_s1057" style="position:absolute;left:0;text-align:left;margin-left:158pt;margin-top:98pt;width:27.75pt;height:27pt;z-index:12" arcsize="10923f" strokecolor="#ee7c0a" strokeweight="1.5pt">
                  <v:textbox>
                    <w:txbxContent>
                      <w:p w:rsidR="00A7745E" w:rsidRPr="00107B13" w:rsidRDefault="00A7745E" w:rsidP="00A7745E">
                        <w:pPr>
                          <w:rPr>
                            <w:color w:val="EE7C0A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shape id="Bild 23" o:spid="_x0000_i1030" type="#_x0000_t75" style="width:156.55pt;height:124.75pt;visibility:visible;mso-wrap-style:square">
                  <v:imagedata r:id="rId13" o:title=""/>
                </v:shape>
              </w:pict>
            </w:r>
          </w:p>
        </w:tc>
      </w:tr>
    </w:tbl>
    <w:p w:rsidR="00107B13" w:rsidRDefault="00107B13" w:rsidP="00107B13">
      <w:pPr>
        <w:spacing w:after="200" w:line="276" w:lineRule="auto"/>
      </w:pPr>
    </w:p>
    <w:p w:rsidR="00107B13" w:rsidRDefault="00107B13" w:rsidP="000363E8">
      <w:pPr>
        <w:spacing w:after="200" w:line="276" w:lineRule="auto"/>
        <w:jc w:val="both"/>
      </w:pPr>
      <w:r w:rsidRPr="000363E8">
        <w:rPr>
          <w:sz w:val="20"/>
          <w:szCs w:val="20"/>
        </w:rPr>
        <w:t xml:space="preserve">Woran erkennst du, dass die Schnecken Angst haben? </w:t>
      </w:r>
      <w:r w:rsidRPr="000363E8">
        <w:rPr>
          <w:color w:val="EE7C0A"/>
        </w:rPr>
        <w:t>_</w:t>
      </w:r>
      <w:r w:rsidR="000363E8" w:rsidRPr="000363E8">
        <w:rPr>
          <w:color w:val="EE7C0A"/>
        </w:rPr>
        <w:t>_________</w:t>
      </w:r>
      <w:r w:rsidRPr="000363E8">
        <w:rPr>
          <w:color w:val="EE7C0A"/>
        </w:rPr>
        <w:t>____________________________</w:t>
      </w:r>
    </w:p>
    <w:p w:rsidR="00107B13" w:rsidRPr="000363E8" w:rsidRDefault="00107B13" w:rsidP="000363E8">
      <w:pPr>
        <w:spacing w:after="200" w:line="276" w:lineRule="auto"/>
        <w:jc w:val="both"/>
        <w:rPr>
          <w:color w:val="EE7C0A"/>
        </w:rPr>
      </w:pPr>
      <w:r w:rsidRPr="000363E8">
        <w:rPr>
          <w:color w:val="EE7C0A"/>
        </w:rPr>
        <w:t>___________________________________________________________________</w:t>
      </w:r>
      <w:r w:rsidR="000363E8" w:rsidRPr="000363E8">
        <w:rPr>
          <w:color w:val="EE7C0A"/>
        </w:rPr>
        <w:t>____</w:t>
      </w:r>
      <w:r w:rsidRPr="000363E8">
        <w:rPr>
          <w:color w:val="EE7C0A"/>
        </w:rPr>
        <w:t>_______</w:t>
      </w:r>
    </w:p>
    <w:p w:rsidR="00107B13" w:rsidRDefault="00107B13" w:rsidP="000363E8">
      <w:pPr>
        <w:spacing w:after="200" w:line="276" w:lineRule="auto"/>
        <w:jc w:val="both"/>
      </w:pPr>
      <w:r w:rsidRPr="000363E8">
        <w:rPr>
          <w:sz w:val="20"/>
          <w:szCs w:val="20"/>
        </w:rPr>
        <w:t>Wovor könnten sie Angst haben?</w:t>
      </w:r>
      <w:r>
        <w:t xml:space="preserve"> </w:t>
      </w:r>
      <w:r w:rsidRPr="000363E8">
        <w:rPr>
          <w:color w:val="EE7C0A"/>
        </w:rPr>
        <w:t>________________________________________</w:t>
      </w:r>
      <w:r w:rsidR="000363E8" w:rsidRPr="000363E8">
        <w:rPr>
          <w:color w:val="EE7C0A"/>
        </w:rPr>
        <w:t>_______</w:t>
      </w:r>
      <w:r w:rsidRPr="000363E8">
        <w:rPr>
          <w:color w:val="EE7C0A"/>
        </w:rPr>
        <w:t>_______</w:t>
      </w:r>
    </w:p>
    <w:p w:rsidR="00107B13" w:rsidRPr="000363E8" w:rsidRDefault="00107B13" w:rsidP="000363E8">
      <w:pPr>
        <w:spacing w:after="200" w:line="276" w:lineRule="auto"/>
        <w:jc w:val="both"/>
        <w:rPr>
          <w:color w:val="EE7C0A"/>
        </w:rPr>
      </w:pPr>
      <w:r w:rsidRPr="000363E8">
        <w:rPr>
          <w:color w:val="EE7C0A"/>
        </w:rPr>
        <w:t>_________________________________________________________________</w:t>
      </w:r>
      <w:r w:rsidR="000363E8" w:rsidRPr="000363E8">
        <w:rPr>
          <w:color w:val="EE7C0A"/>
        </w:rPr>
        <w:t>____</w:t>
      </w:r>
      <w:r w:rsidRPr="000363E8">
        <w:rPr>
          <w:color w:val="EE7C0A"/>
        </w:rPr>
        <w:t>_________</w:t>
      </w:r>
    </w:p>
    <w:p w:rsidR="00480556" w:rsidRDefault="00480556" w:rsidP="00811208">
      <w:pPr>
        <w:spacing w:after="200" w:line="276" w:lineRule="auto"/>
        <w:rPr>
          <w:sz w:val="20"/>
          <w:szCs w:val="20"/>
        </w:rPr>
      </w:pPr>
    </w:p>
    <w:sectPr w:rsidR="00480556" w:rsidSect="00BF6418">
      <w:headerReference w:type="default" r:id="rId14"/>
      <w:footerReference w:type="default" r:id="rId15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54BA" w:rsidRDefault="000854BA" w:rsidP="00263140">
      <w:r>
        <w:separator/>
      </w:r>
    </w:p>
  </w:endnote>
  <w:endnote w:type="continuationSeparator" w:id="0">
    <w:p w:rsidR="000854BA" w:rsidRDefault="000854B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72541">
    <w:pPr>
      <w:pStyle w:val="Fuzeile"/>
      <w:rPr>
        <w:rFonts w:ascii="ITCOfficinaSans LT Book" w:hAnsi="ITCOfficinaSans LT Book"/>
        <w:b/>
        <w:sz w:val="18"/>
        <w:szCs w:val="18"/>
      </w:rPr>
    </w:pPr>
    <w:r w:rsidRPr="00E7254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54BA" w:rsidRDefault="000854BA" w:rsidP="00263140">
      <w:r>
        <w:separator/>
      </w:r>
    </w:p>
  </w:footnote>
  <w:footnote w:type="continuationSeparator" w:id="0">
    <w:p w:rsidR="000854BA" w:rsidRDefault="000854B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72541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72541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107B13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107B13">
      <w:rPr>
        <w:rFonts w:cs="Arial"/>
        <w:b/>
      </w:rPr>
      <w:t>Angst erkennen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8718B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Schnecke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1F2143">
      <w:rPr>
        <w:sz w:val="18"/>
        <w:szCs w:val="18"/>
      </w:rPr>
      <w:t>4688264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150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718B"/>
    <w:rsid w:val="00001B03"/>
    <w:rsid w:val="00027F5B"/>
    <w:rsid w:val="000363E8"/>
    <w:rsid w:val="000429BB"/>
    <w:rsid w:val="00060352"/>
    <w:rsid w:val="000854BA"/>
    <w:rsid w:val="000A2378"/>
    <w:rsid w:val="000D7308"/>
    <w:rsid w:val="000E5125"/>
    <w:rsid w:val="000F4635"/>
    <w:rsid w:val="00107B13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3298C"/>
    <w:rsid w:val="00384789"/>
    <w:rsid w:val="003979D8"/>
    <w:rsid w:val="003A076E"/>
    <w:rsid w:val="003B7796"/>
    <w:rsid w:val="00401AD6"/>
    <w:rsid w:val="00424F70"/>
    <w:rsid w:val="00480556"/>
    <w:rsid w:val="004C435D"/>
    <w:rsid w:val="004D1C66"/>
    <w:rsid w:val="004D61EC"/>
    <w:rsid w:val="004E0585"/>
    <w:rsid w:val="005357E7"/>
    <w:rsid w:val="00543741"/>
    <w:rsid w:val="00547257"/>
    <w:rsid w:val="005631E9"/>
    <w:rsid w:val="00593510"/>
    <w:rsid w:val="005940D8"/>
    <w:rsid w:val="00611AC6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11208"/>
    <w:rsid w:val="008223D9"/>
    <w:rsid w:val="008559F3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1F8"/>
    <w:rsid w:val="009E4A6B"/>
    <w:rsid w:val="00A03955"/>
    <w:rsid w:val="00A112A3"/>
    <w:rsid w:val="00A14801"/>
    <w:rsid w:val="00A44108"/>
    <w:rsid w:val="00A7745E"/>
    <w:rsid w:val="00AB506B"/>
    <w:rsid w:val="00AE2A3F"/>
    <w:rsid w:val="00B24E76"/>
    <w:rsid w:val="00B8718B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20B08"/>
    <w:rsid w:val="00D41041"/>
    <w:rsid w:val="00D65AED"/>
    <w:rsid w:val="00DA0F20"/>
    <w:rsid w:val="00DA21E4"/>
    <w:rsid w:val="00DC3F9F"/>
    <w:rsid w:val="00DE50A5"/>
    <w:rsid w:val="00DE5E84"/>
    <w:rsid w:val="00E06926"/>
    <w:rsid w:val="00E72541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DE9E24-4C40-40B2-A32C-1DB39CBB63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69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6</cp:revision>
  <cp:lastPrinted>2015-08-04T13:32:00Z</cp:lastPrinted>
  <dcterms:created xsi:type="dcterms:W3CDTF">2018-02-06T14:36:00Z</dcterms:created>
  <dcterms:modified xsi:type="dcterms:W3CDTF">2018-02-06T14:50:00Z</dcterms:modified>
</cp:coreProperties>
</file>