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35" w:rsidRDefault="00336935" w:rsidP="00A03955">
      <w:r>
        <w:rPr>
          <w:rFonts w:cs="Arial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73.8pt;margin-top:-2.8pt;width:135.05pt;height:39.85pt;z-index:-2" wrapcoords="-102 0 -102 21257 21600 21257 21600 0 -102 0">
            <v:imagedata r:id="rId7" o:title="kroko00001"/>
            <w10:wrap type="through"/>
          </v:shape>
        </w:pict>
      </w:r>
    </w:p>
    <w:p w:rsidR="00336935" w:rsidRDefault="00336935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36935" w:rsidRDefault="009C3164" w:rsidP="00336935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</w:rPr>
      </w:pPr>
      <w:r>
        <w:rPr>
          <w:rFonts w:cs="Arial"/>
          <w:b/>
          <w:bCs/>
        </w:rPr>
        <w:t>Problem</w:t>
      </w:r>
      <w:r w:rsidR="00E46056">
        <w:rPr>
          <w:rFonts w:cs="Arial"/>
          <w:b/>
          <w:bCs/>
        </w:rPr>
        <w:t>lösungen</w:t>
      </w:r>
    </w:p>
    <w:p w:rsidR="000429BB" w:rsidRPr="00336935" w:rsidRDefault="000429BB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9C3164" w:rsidRDefault="009C3164" w:rsidP="000429BB">
      <w:pPr>
        <w:rPr>
          <w:rFonts w:cs="Arial"/>
          <w:color w:val="000000"/>
          <w:sz w:val="18"/>
          <w:szCs w:val="18"/>
        </w:rPr>
      </w:pPr>
      <w:r>
        <w:rPr>
          <w:noProof/>
        </w:rPr>
        <w:pict>
          <v:shape id="_x0000_s1030" type="#_x0000_t75" style="position:absolute;margin-left:-45pt;margin-top:5.85pt;width:35.55pt;height:36.05pt;z-index:-1" wrapcoords="-98 0 -98 21504 21600 21504 21600 0 -98 0">
            <v:imagedata r:id="rId8" o:title="01_stift"/>
            <w10:wrap type="through"/>
          </v:shape>
        </w:pict>
      </w:r>
    </w:p>
    <w:p w:rsidR="00E46056" w:rsidRDefault="00E46056" w:rsidP="00E46056">
      <w:r>
        <w:t xml:space="preserve">Ergänzt die Tabelle. In der ersten Zeile schreibt ihr auf, was im Film passiert. </w:t>
      </w:r>
    </w:p>
    <w:p w:rsidR="009C3164" w:rsidRDefault="00E46056" w:rsidP="00E46056">
      <w:r>
        <w:t>In den nächsten fünf Zeilen wählt ihr aus euren (vorgestellten) Geschichten aus.</w:t>
      </w:r>
    </w:p>
    <w:p w:rsidR="009C3164" w:rsidRDefault="009C3164" w:rsidP="009C3164">
      <w:pPr>
        <w:spacing w:after="200" w:line="276" w:lineRule="auto"/>
      </w:pPr>
    </w:p>
    <w:tbl>
      <w:tblPr>
        <w:tblW w:w="0" w:type="auto"/>
        <w:tblBorders>
          <w:top w:val="single" w:sz="8" w:space="0" w:color="EE7C0A"/>
          <w:left w:val="single" w:sz="8" w:space="0" w:color="EE7C0A"/>
          <w:bottom w:val="single" w:sz="8" w:space="0" w:color="EE7C0A"/>
          <w:right w:val="single" w:sz="8" w:space="0" w:color="EE7C0A"/>
          <w:insideH w:val="single" w:sz="8" w:space="0" w:color="EE7C0A"/>
          <w:insideV w:val="single" w:sz="8" w:space="0" w:color="EE7C0A"/>
        </w:tblBorders>
        <w:tblLook w:val="04A0"/>
      </w:tblPr>
      <w:tblGrid>
        <w:gridCol w:w="3652"/>
        <w:gridCol w:w="3686"/>
        <w:gridCol w:w="1134"/>
        <w:gridCol w:w="1373"/>
      </w:tblGrid>
      <w:tr w:rsidR="00E43C37" w:rsidRPr="00E43C37" w:rsidTr="00E43C37">
        <w:tc>
          <w:tcPr>
            <w:tcW w:w="3652" w:type="dxa"/>
            <w:vAlign w:val="center"/>
          </w:tcPr>
          <w:p w:rsidR="00E46056" w:rsidRPr="00E43C37" w:rsidRDefault="00E46056" w:rsidP="00E43C37">
            <w:pPr>
              <w:spacing w:after="200" w:line="360" w:lineRule="auto"/>
              <w:jc w:val="center"/>
              <w:rPr>
                <w:b/>
                <w:noProof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Problem</w:t>
            </w:r>
          </w:p>
        </w:tc>
        <w:tc>
          <w:tcPr>
            <w:tcW w:w="3686" w:type="dxa"/>
            <w:vAlign w:val="center"/>
          </w:tcPr>
          <w:p w:rsidR="00E46056" w:rsidRPr="00E43C37" w:rsidRDefault="00E46056" w:rsidP="00E43C37">
            <w:pPr>
              <w:spacing w:after="200" w:line="360" w:lineRule="auto"/>
              <w:jc w:val="center"/>
              <w:rPr>
                <w:b/>
                <w:noProof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Lösung</w:t>
            </w:r>
          </w:p>
        </w:tc>
        <w:tc>
          <w:tcPr>
            <w:tcW w:w="1134" w:type="dxa"/>
            <w:vAlign w:val="center"/>
          </w:tcPr>
          <w:p w:rsidR="00E46056" w:rsidRPr="00E43C37" w:rsidRDefault="00E46056" w:rsidP="00E43C37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Problem</w:t>
            </w:r>
          </w:p>
          <w:p w:rsidR="00E46056" w:rsidRPr="00E43C37" w:rsidRDefault="00E46056" w:rsidP="00E43C37">
            <w:pPr>
              <w:jc w:val="center"/>
              <w:rPr>
                <w:b/>
                <w:noProof/>
                <w:color w:val="EE7C0A"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alleine gelöst</w:t>
            </w:r>
          </w:p>
        </w:tc>
        <w:tc>
          <w:tcPr>
            <w:tcW w:w="1373" w:type="dxa"/>
            <w:vAlign w:val="center"/>
          </w:tcPr>
          <w:p w:rsidR="00E46056" w:rsidRPr="00E43C37" w:rsidRDefault="00E46056" w:rsidP="00E43C37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Problem</w:t>
            </w:r>
          </w:p>
          <w:p w:rsidR="00E46056" w:rsidRPr="00E43C37" w:rsidRDefault="00E46056" w:rsidP="00E43C37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gemeinsam/</w:t>
            </w:r>
          </w:p>
          <w:p w:rsidR="00E46056" w:rsidRPr="00E43C37" w:rsidRDefault="00E46056" w:rsidP="00E43C37">
            <w:pPr>
              <w:jc w:val="center"/>
              <w:rPr>
                <w:b/>
                <w:noProof/>
                <w:color w:val="EE7C0A"/>
                <w:sz w:val="20"/>
                <w:szCs w:val="20"/>
              </w:rPr>
            </w:pPr>
            <w:r w:rsidRPr="00E43C37">
              <w:rPr>
                <w:b/>
                <w:noProof/>
                <w:sz w:val="20"/>
                <w:szCs w:val="20"/>
              </w:rPr>
              <w:t>mit Hilfe gelöst</w:t>
            </w:r>
          </w:p>
        </w:tc>
      </w:tr>
      <w:tr w:rsidR="00E43C37" w:rsidRPr="00E43C37" w:rsidTr="00E43C37">
        <w:tc>
          <w:tcPr>
            <w:tcW w:w="3652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  <w:r w:rsidRPr="00E46056">
              <w:t>Das Krokodil hat zu kurze Arme und kann die Salzstangen nicht essen.</w:t>
            </w:r>
          </w:p>
        </w:tc>
        <w:tc>
          <w:tcPr>
            <w:tcW w:w="3686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134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373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</w:tr>
      <w:tr w:rsidR="00E43C37" w:rsidRPr="00E43C37" w:rsidTr="00E43C37">
        <w:tc>
          <w:tcPr>
            <w:tcW w:w="3652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3686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134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373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</w:tr>
      <w:tr w:rsidR="00E43C37" w:rsidRPr="00E43C37" w:rsidTr="00E43C37">
        <w:tc>
          <w:tcPr>
            <w:tcW w:w="3652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3686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134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373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</w:tr>
      <w:tr w:rsidR="00E43C37" w:rsidRPr="00E43C37" w:rsidTr="00E43C37">
        <w:tc>
          <w:tcPr>
            <w:tcW w:w="3652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3686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134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373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</w:tr>
      <w:tr w:rsidR="00E43C37" w:rsidRPr="00E43C37" w:rsidTr="00E43C37">
        <w:tc>
          <w:tcPr>
            <w:tcW w:w="3652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3686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134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373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</w:tr>
      <w:tr w:rsidR="00E43C37" w:rsidRPr="00E43C37" w:rsidTr="00E43C37">
        <w:tc>
          <w:tcPr>
            <w:tcW w:w="3652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3686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134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  <w:tc>
          <w:tcPr>
            <w:tcW w:w="1373" w:type="dxa"/>
          </w:tcPr>
          <w:p w:rsidR="00E46056" w:rsidRPr="00E43C37" w:rsidRDefault="00E46056" w:rsidP="00E43C37">
            <w:pPr>
              <w:spacing w:after="200" w:line="360" w:lineRule="auto"/>
              <w:rPr>
                <w:noProof/>
                <w:color w:val="EE7C0A"/>
              </w:rPr>
            </w:pPr>
          </w:p>
        </w:tc>
      </w:tr>
    </w:tbl>
    <w:p w:rsidR="009C3164" w:rsidRPr="009C3164" w:rsidRDefault="009C3164" w:rsidP="00E46056">
      <w:pPr>
        <w:spacing w:after="200" w:line="360" w:lineRule="auto"/>
        <w:rPr>
          <w:noProof/>
          <w:color w:val="EE7C0A"/>
        </w:rPr>
      </w:pPr>
    </w:p>
    <w:sectPr w:rsidR="009C3164" w:rsidRPr="009C3164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3C37" w:rsidRDefault="00E43C37" w:rsidP="00263140">
      <w:r>
        <w:separator/>
      </w:r>
    </w:p>
  </w:endnote>
  <w:endnote w:type="continuationSeparator" w:id="0">
    <w:p w:rsidR="00E43C37" w:rsidRDefault="00E43C3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A7416">
    <w:pPr>
      <w:pStyle w:val="Fuzeile"/>
      <w:rPr>
        <w:rFonts w:ascii="ITCOfficinaSans LT Book" w:hAnsi="ITCOfficinaSans LT Book"/>
        <w:b/>
        <w:sz w:val="18"/>
        <w:szCs w:val="18"/>
      </w:rPr>
    </w:pPr>
    <w:r w:rsidRPr="006A741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3C37" w:rsidRDefault="00E43C37" w:rsidP="00263140">
      <w:r>
        <w:separator/>
      </w:r>
    </w:p>
  </w:footnote>
  <w:footnote w:type="continuationSeparator" w:id="0">
    <w:p w:rsidR="00E43C37" w:rsidRDefault="00E43C3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A741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A741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46056">
      <w:rPr>
        <w:rFonts w:cs="Arial"/>
        <w:b/>
      </w:rPr>
      <w:t>Arbeitsblatt 3</w:t>
    </w:r>
    <w:r w:rsidR="00FD6639" w:rsidRPr="00955C65">
      <w:rPr>
        <w:rFonts w:cs="Arial"/>
        <w:b/>
      </w:rPr>
      <w:t xml:space="preserve">: </w:t>
    </w:r>
    <w:r w:rsidR="009C3164">
      <w:rPr>
        <w:rFonts w:cs="Arial"/>
        <w:b/>
      </w:rPr>
      <w:t>Problem</w:t>
    </w:r>
    <w:r w:rsidR="00E46056">
      <w:rPr>
        <w:rFonts w:cs="Arial"/>
        <w:b/>
      </w:rPr>
      <w:t>lösungen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369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Krokodil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 xml:space="preserve">4688263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1A1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693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E7E28"/>
    <w:rsid w:val="00623C59"/>
    <w:rsid w:val="00630C9D"/>
    <w:rsid w:val="006832F7"/>
    <w:rsid w:val="006A7416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621AF"/>
    <w:rsid w:val="008D370F"/>
    <w:rsid w:val="008D489A"/>
    <w:rsid w:val="009140C5"/>
    <w:rsid w:val="009523A2"/>
    <w:rsid w:val="00955C65"/>
    <w:rsid w:val="009A464F"/>
    <w:rsid w:val="009A789B"/>
    <w:rsid w:val="009B736F"/>
    <w:rsid w:val="009C3164"/>
    <w:rsid w:val="009D0387"/>
    <w:rsid w:val="009E4A6B"/>
    <w:rsid w:val="00A03955"/>
    <w:rsid w:val="00A112A3"/>
    <w:rsid w:val="00A14801"/>
    <w:rsid w:val="00A44108"/>
    <w:rsid w:val="00AB31A1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43C37"/>
    <w:rsid w:val="00E4605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17134-509B-44AE-9BCD-BFE566BA5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50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2018-02-28T11:59:00Z</dcterms:created>
  <dcterms:modified xsi:type="dcterms:W3CDTF">2018-02-28T12:06:00Z</dcterms:modified>
</cp:coreProperties>
</file>