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2F7FC7" w:rsidP="00EA4CE3">
      <w:pPr>
        <w:shd w:val="clear" w:color="auto" w:fill="EE7C0A"/>
        <w:rPr>
          <w:b/>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33.65pt;margin-top:12.8pt;width:49.7pt;height:58.65pt;z-index:-6"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993E6A">
        <w:rPr>
          <w:rFonts w:cs="Arial"/>
          <w:b/>
        </w:rPr>
        <w:t xml:space="preserve"> </w:t>
      </w:r>
      <w:r w:rsidR="00886F36">
        <w:rPr>
          <w:rFonts w:cs="Arial"/>
          <w:b/>
        </w:rPr>
        <w:t xml:space="preserve">Mein Freund – meine Freundin </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E53BF3" w:rsidRDefault="00E53BF3" w:rsidP="00E53BF3"/>
    <w:p w:rsidR="00E53BF3" w:rsidRPr="00E53BF3" w:rsidRDefault="00E53BF3" w:rsidP="00E53BF3">
      <w:pPr>
        <w:rPr>
          <w:sz w:val="20"/>
          <w:szCs w:val="20"/>
        </w:rPr>
      </w:pPr>
      <w:r w:rsidRPr="00E53BF3">
        <w:rPr>
          <w:sz w:val="20"/>
          <w:szCs w:val="20"/>
        </w:rPr>
        <w:t xml:space="preserve">Wähle einen Freund oder eine Freundin aus. </w:t>
      </w:r>
    </w:p>
    <w:p w:rsidR="00E53BF3" w:rsidRPr="00E53BF3" w:rsidRDefault="00E53BF3" w:rsidP="00E53BF3">
      <w:pPr>
        <w:rPr>
          <w:sz w:val="20"/>
          <w:szCs w:val="20"/>
        </w:rPr>
      </w:pPr>
      <w:r w:rsidRPr="00E53BF3">
        <w:rPr>
          <w:sz w:val="20"/>
          <w:szCs w:val="20"/>
        </w:rPr>
        <w:t>Fülle diesen</w:t>
      </w:r>
      <w:r w:rsidRPr="00E53BF3">
        <w:rPr>
          <w:b/>
          <w:sz w:val="20"/>
          <w:szCs w:val="20"/>
        </w:rPr>
        <w:t xml:space="preserve"> Steckbrief</w:t>
      </w:r>
      <w:r w:rsidRPr="00E53BF3">
        <w:rPr>
          <w:sz w:val="20"/>
          <w:szCs w:val="20"/>
        </w:rPr>
        <w:t xml:space="preserve"> für ihn oder sie aus:</w:t>
      </w:r>
    </w:p>
    <w:p w:rsidR="00E53BF3" w:rsidRDefault="00E53BF3" w:rsidP="00E53BF3">
      <w:r>
        <w:rPr>
          <w:rFonts w:ascii="ITCOfficinaSans LT Book" w:hAnsi="ITCOfficinaSans LT Book" w:cs="OfficinaSansStd-Book"/>
          <w:noProof/>
          <w:color w:val="000000"/>
          <w:sz w:val="18"/>
          <w:szCs w:val="18"/>
        </w:rPr>
        <w:pict>
          <v:shape id="_x0000_s1053" type="#_x0000_t75" style="position:absolute;margin-left:-19.7pt;margin-top:9.45pt;width:262.05pt;height:156.1pt;z-index:-5" wrapcoords="-34 0 -34 21543 21600 21543 21600 0 -34 0">
            <v:imagedata r:id="rId8" o:title="COLOURBOX19145830_supplier224965_ausschnitt1"/>
            <w10:wrap type="through"/>
          </v:shape>
        </w:pict>
      </w:r>
    </w:p>
    <w:p w:rsidR="00E53BF3" w:rsidRDefault="00E53BF3" w:rsidP="00E53BF3"/>
    <w:p w:rsidR="00E53BF3" w:rsidRDefault="003B55DA" w:rsidP="00E53BF3">
      <w:r>
        <w:rPr>
          <w:noProof/>
        </w:rPr>
        <w:pict>
          <v:shape id="_x0000_s1055" type="#_x0000_t75" style="position:absolute;margin-left:-9pt;margin-top:9.9pt;width:209.15pt;height:138pt;z-index:-4" wrapcoords="-34 0 -34 21549 21600 21549 21600 0 -34 0">
            <v:imagedata r:id="rId9" o:title="COLOURBOX19145830_supplier224965_ausschnitt2"/>
            <w10:wrap type="through"/>
          </v:shape>
        </w:pict>
      </w:r>
    </w:p>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37119E" w:rsidP="00E53BF3">
      <w:r>
        <w:rPr>
          <w:noProof/>
        </w:rPr>
        <w:pict>
          <v:roundrect id="_x0000_s1057" style="position:absolute;margin-left:125.55pt;margin-top:11.9pt;width:217.5pt;height:42.6pt;z-index:5" arcsize="10923f" fillcolor="#fee7d1" strokecolor="#ee7c0a" strokeweight="3.25pt">
            <v:shadow on="t" opacity=".5" offset="6pt,6pt"/>
          </v:roundrect>
        </w:pict>
      </w:r>
      <w:r>
        <w:rPr>
          <w:noProof/>
        </w:rPr>
        <w:pict>
          <v:roundrect id="_x0000_s1056" style="position:absolute;margin-left:-3.75pt;margin-top:4.55pt;width:480.3pt;height:219.6pt;z-index:4" arcsize="3289f" strokecolor="#ee7c0a">
            <v:shadow on="t" opacity=".5" offset="6pt,6pt"/>
            <v:textbox>
              <w:txbxContent>
                <w:p w:rsidR="0037119E" w:rsidRDefault="0037119E" w:rsidP="00C570BE">
                  <w:pPr>
                    <w:spacing w:line="360" w:lineRule="auto"/>
                    <w:rPr>
                      <w:b/>
                      <w:color w:val="EE7C0A"/>
                    </w:rPr>
                  </w:pPr>
                </w:p>
                <w:p w:rsidR="00C570BE" w:rsidRPr="00C570BE" w:rsidRDefault="00C570BE" w:rsidP="00C570BE">
                  <w:pPr>
                    <w:spacing w:line="360" w:lineRule="auto"/>
                    <w:rPr>
                      <w:b/>
                      <w:color w:val="EE7C0A"/>
                    </w:rPr>
                  </w:pPr>
                  <w:r w:rsidRPr="00C570BE">
                    <w:rPr>
                      <w:b/>
                      <w:color w:val="EE7C0A"/>
                    </w:rPr>
                    <w:t xml:space="preserve">Name: </w:t>
                  </w:r>
                </w:p>
                <w:p w:rsidR="00C570BE" w:rsidRPr="00C570BE" w:rsidRDefault="00C570BE" w:rsidP="00C570BE">
                  <w:pPr>
                    <w:spacing w:line="360" w:lineRule="auto"/>
                    <w:rPr>
                      <w:b/>
                      <w:color w:val="EE7C0A"/>
                    </w:rPr>
                  </w:pPr>
                </w:p>
                <w:p w:rsidR="00C570BE" w:rsidRPr="00C570BE" w:rsidRDefault="00C570BE" w:rsidP="00C570BE">
                  <w:pPr>
                    <w:spacing w:line="480" w:lineRule="auto"/>
                    <w:rPr>
                      <w:color w:val="EE7C0A"/>
                    </w:rPr>
                  </w:pPr>
                  <w:r w:rsidRPr="00C570BE">
                    <w:rPr>
                      <w:b/>
                      <w:color w:val="EE7C0A"/>
                    </w:rPr>
                    <w:t xml:space="preserve">Alter / Geburtsdatum: </w:t>
                  </w:r>
                  <w:r w:rsidRPr="00C570BE">
                    <w:rPr>
                      <w:color w:val="EE7C0A"/>
                    </w:rPr>
                    <w:t>.......................................................................................</w:t>
                  </w:r>
                  <w:r>
                    <w:rPr>
                      <w:color w:val="EE7C0A"/>
                    </w:rPr>
                    <w:t>......................</w:t>
                  </w:r>
                  <w:r w:rsidRPr="00C570BE">
                    <w:rPr>
                      <w:color w:val="EE7C0A"/>
                    </w:rPr>
                    <w:t>..</w:t>
                  </w:r>
                  <w:r>
                    <w:rPr>
                      <w:color w:val="EE7C0A"/>
                    </w:rPr>
                    <w:t>.</w:t>
                  </w:r>
                </w:p>
                <w:p w:rsidR="00C570BE" w:rsidRPr="00C570BE" w:rsidRDefault="00C570BE" w:rsidP="00C570BE">
                  <w:pPr>
                    <w:spacing w:line="480" w:lineRule="auto"/>
                    <w:rPr>
                      <w:color w:val="EE7C0A"/>
                    </w:rPr>
                  </w:pPr>
                  <w:r w:rsidRPr="00C570BE">
                    <w:rPr>
                      <w:b/>
                      <w:color w:val="EE7C0A"/>
                    </w:rPr>
                    <w:t xml:space="preserve">Besondere Kennzeichen: </w:t>
                  </w:r>
                  <w:r w:rsidRPr="00C570BE">
                    <w:rPr>
                      <w:color w:val="EE7C0A"/>
                    </w:rPr>
                    <w:t>.........................................................................................................</w:t>
                  </w:r>
                  <w:r>
                    <w:rPr>
                      <w:color w:val="EE7C0A"/>
                    </w:rPr>
                    <w:t>.</w:t>
                  </w:r>
                </w:p>
                <w:p w:rsidR="00C570BE" w:rsidRPr="00C570BE" w:rsidRDefault="00C570BE" w:rsidP="00C570BE">
                  <w:pPr>
                    <w:spacing w:line="480" w:lineRule="auto"/>
                    <w:rPr>
                      <w:b/>
                      <w:color w:val="EE7C0A"/>
                    </w:rPr>
                  </w:pPr>
                  <w:r w:rsidRPr="00C570BE">
                    <w:rPr>
                      <w:b/>
                      <w:color w:val="EE7C0A"/>
                    </w:rPr>
                    <w:t xml:space="preserve">Hobbys: </w:t>
                  </w:r>
                  <w:r w:rsidRPr="00C570BE">
                    <w:rPr>
                      <w:color w:val="EE7C0A"/>
                    </w:rPr>
                    <w:t>.......................................................................................</w:t>
                  </w:r>
                  <w:r>
                    <w:rPr>
                      <w:color w:val="EE7C0A"/>
                    </w:rPr>
                    <w:t>............................................</w:t>
                  </w:r>
                  <w:r w:rsidRPr="00C570BE">
                    <w:rPr>
                      <w:color w:val="EE7C0A"/>
                    </w:rPr>
                    <w:t>..</w:t>
                  </w:r>
                  <w:r>
                    <w:rPr>
                      <w:color w:val="EE7C0A"/>
                    </w:rPr>
                    <w:t>.</w:t>
                  </w:r>
                  <w:r w:rsidRPr="00C570BE">
                    <w:rPr>
                      <w:b/>
                      <w:color w:val="EE7C0A"/>
                    </w:rPr>
                    <w:br/>
                    <w:t xml:space="preserve">Lieblingsschulfach: </w:t>
                  </w:r>
                  <w:r w:rsidRPr="00C570BE">
                    <w:rPr>
                      <w:color w:val="EE7C0A"/>
                    </w:rPr>
                    <w:t>.......................................................................................</w:t>
                  </w:r>
                  <w:r>
                    <w:rPr>
                      <w:color w:val="EE7C0A"/>
                    </w:rPr>
                    <w:t>......................</w:t>
                  </w:r>
                  <w:r w:rsidRPr="00C570BE">
                    <w:rPr>
                      <w:color w:val="EE7C0A"/>
                    </w:rPr>
                    <w:t>..</w:t>
                  </w:r>
                  <w:r>
                    <w:rPr>
                      <w:color w:val="EE7C0A"/>
                    </w:rPr>
                    <w:t>....</w:t>
                  </w:r>
                  <w:r w:rsidRPr="00C570BE">
                    <w:rPr>
                      <w:b/>
                      <w:color w:val="EE7C0A"/>
                    </w:rPr>
                    <w:br/>
                    <w:t xml:space="preserve">Lieblingstier: </w:t>
                  </w:r>
                  <w:r w:rsidRPr="00C570BE">
                    <w:rPr>
                      <w:color w:val="EE7C0A"/>
                    </w:rPr>
                    <w:t>.......................................................................................</w:t>
                  </w:r>
                  <w:r>
                    <w:rPr>
                      <w:color w:val="EE7C0A"/>
                    </w:rPr>
                    <w:t>......................</w:t>
                  </w:r>
                  <w:r w:rsidRPr="00C570BE">
                    <w:rPr>
                      <w:color w:val="EE7C0A"/>
                    </w:rPr>
                    <w:t>..</w:t>
                  </w:r>
                  <w:r>
                    <w:rPr>
                      <w:color w:val="EE7C0A"/>
                    </w:rPr>
                    <w:t>...............</w:t>
                  </w:r>
                </w:p>
                <w:p w:rsidR="00C570BE" w:rsidRPr="00C570BE" w:rsidRDefault="00C570BE" w:rsidP="00C570BE">
                  <w:pPr>
                    <w:spacing w:line="480" w:lineRule="auto"/>
                    <w:rPr>
                      <w:b/>
                      <w:color w:val="EE7C0A"/>
                    </w:rPr>
                  </w:pPr>
                  <w:r w:rsidRPr="00C570BE">
                    <w:rPr>
                      <w:b/>
                      <w:color w:val="EE7C0A"/>
                    </w:rPr>
                    <w:t xml:space="preserve">Lieblingsfarbe: </w:t>
                  </w:r>
                  <w:r w:rsidRPr="00C570BE">
                    <w:rPr>
                      <w:color w:val="EE7C0A"/>
                    </w:rPr>
                    <w:t>.......................................................................................</w:t>
                  </w:r>
                  <w:r>
                    <w:rPr>
                      <w:color w:val="EE7C0A"/>
                    </w:rPr>
                    <w:t>......................</w:t>
                  </w:r>
                  <w:r w:rsidRPr="00C570BE">
                    <w:rPr>
                      <w:color w:val="EE7C0A"/>
                    </w:rPr>
                    <w:t>..</w:t>
                  </w:r>
                  <w:r>
                    <w:rPr>
                      <w:color w:val="EE7C0A"/>
                    </w:rPr>
                    <w:t>............</w:t>
                  </w:r>
                </w:p>
              </w:txbxContent>
            </v:textbox>
          </v:roundrect>
        </w:pict>
      </w:r>
    </w:p>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 w:rsidR="00E53BF3" w:rsidRDefault="00E53BF3" w:rsidP="00E53BF3">
      <w:pPr>
        <w:rPr>
          <w:sz w:val="20"/>
          <w:szCs w:val="20"/>
        </w:rPr>
      </w:pPr>
    </w:p>
    <w:p w:rsidR="0037119E" w:rsidRPr="00E53BF3" w:rsidRDefault="0037119E" w:rsidP="00E53BF3">
      <w:pPr>
        <w:rPr>
          <w:sz w:val="20"/>
          <w:szCs w:val="20"/>
        </w:rPr>
      </w:pPr>
    </w:p>
    <w:p w:rsidR="0037119E" w:rsidRDefault="0037119E" w:rsidP="00E53BF3">
      <w:pPr>
        <w:rPr>
          <w:sz w:val="20"/>
          <w:szCs w:val="20"/>
        </w:rPr>
      </w:pPr>
    </w:p>
    <w:p w:rsidR="0037119E" w:rsidRDefault="0037119E" w:rsidP="00E53BF3">
      <w:pPr>
        <w:rPr>
          <w:sz w:val="20"/>
          <w:szCs w:val="20"/>
        </w:rPr>
      </w:pPr>
    </w:p>
    <w:p w:rsidR="00E53BF3" w:rsidRPr="00E53BF3" w:rsidRDefault="00E27D8E" w:rsidP="00E53BF3">
      <w:pPr>
        <w:rPr>
          <w:sz w:val="20"/>
          <w:szCs w:val="20"/>
        </w:rPr>
      </w:pPr>
      <w:r>
        <w:rPr>
          <w:noProof/>
        </w:rPr>
        <w:pict>
          <v:shapetype id="_x0000_t202" coordsize="21600,21600" o:spt="202" path="m,l,21600r21600,l21600,xe">
            <v:stroke joinstyle="miter"/>
            <v:path gradientshapeok="t" o:connecttype="rect"/>
          </v:shapetype>
          <v:shape id="_x0000_s1058" type="#_x0000_t202" style="position:absolute;margin-left:496.8pt;margin-top:19.35pt;width:23.25pt;height:129pt;z-index:6" stroked="f">
            <v:textbox style="layout-flow:vertical;mso-layout-flow-alt:bottom-to-top">
              <w:txbxContent>
                <w:p w:rsidR="00E27D8E" w:rsidRPr="00E27D8E" w:rsidRDefault="00E27D8E">
                  <w:pPr>
                    <w:rPr>
                      <w:sz w:val="14"/>
                      <w:szCs w:val="14"/>
                    </w:rPr>
                  </w:pPr>
                  <w:r w:rsidRPr="00E27D8E">
                    <w:rPr>
                      <w:rFonts w:cs="Arial"/>
                      <w:sz w:val="14"/>
                      <w:szCs w:val="14"/>
                    </w:rPr>
                    <w:t>©</w:t>
                  </w:r>
                  <w:r w:rsidRPr="00E27D8E">
                    <w:rPr>
                      <w:sz w:val="14"/>
                      <w:szCs w:val="14"/>
                    </w:rPr>
                    <w:t xml:space="preserve"> </w:t>
                  </w:r>
                  <w:proofErr w:type="spellStart"/>
                  <w:r w:rsidRPr="00E27D8E">
                    <w:rPr>
                      <w:sz w:val="14"/>
                      <w:szCs w:val="14"/>
                    </w:rPr>
                    <w:t>Colourbox</w:t>
                  </w:r>
                  <w:proofErr w:type="spellEnd"/>
                  <w:r w:rsidRPr="00E27D8E">
                    <w:rPr>
                      <w:sz w:val="14"/>
                      <w:szCs w:val="14"/>
                    </w:rPr>
                    <w:t>, supplier224965</w:t>
                  </w:r>
                  <w:r>
                    <w:rPr>
                      <w:sz w:val="14"/>
                      <w:szCs w:val="14"/>
                    </w:rPr>
                    <w:t>; SWR</w:t>
                  </w:r>
                </w:p>
              </w:txbxContent>
            </v:textbox>
          </v:shape>
        </w:pict>
      </w:r>
      <w:r w:rsidR="00E53BF3" w:rsidRPr="00E53BF3">
        <w:rPr>
          <w:sz w:val="20"/>
          <w:szCs w:val="20"/>
        </w:rPr>
        <w:t>Welche Eigenschaften von Arbeitsblatt 4 treffen auf deinen ausgewählten Freund</w:t>
      </w:r>
      <w:r w:rsidR="0037119E">
        <w:rPr>
          <w:sz w:val="20"/>
          <w:szCs w:val="20"/>
        </w:rPr>
        <w:t xml:space="preserve"> </w:t>
      </w:r>
      <w:r w:rsidR="00E53BF3" w:rsidRPr="00E53BF3">
        <w:rPr>
          <w:sz w:val="20"/>
          <w:szCs w:val="20"/>
        </w:rPr>
        <w:t>/</w:t>
      </w:r>
      <w:r w:rsidR="0037119E">
        <w:rPr>
          <w:sz w:val="20"/>
          <w:szCs w:val="20"/>
        </w:rPr>
        <w:t xml:space="preserve"> auf </w:t>
      </w:r>
      <w:r w:rsidR="00E53BF3" w:rsidRPr="00E53BF3">
        <w:rPr>
          <w:sz w:val="20"/>
          <w:szCs w:val="20"/>
        </w:rPr>
        <w:t>deine ausgewählte Freundin zu? Notiere diese hier:</w:t>
      </w:r>
    </w:p>
    <w:p w:rsidR="00FF7328" w:rsidRPr="00E53BF3" w:rsidRDefault="00FF7328" w:rsidP="000429BB">
      <w:pPr>
        <w:rPr>
          <w:rFonts w:ascii="ITCOfficinaSans LT Book" w:hAnsi="ITCOfficinaSans LT Book" w:cs="OfficinaSansStd-Book"/>
          <w:color w:val="000000"/>
          <w:sz w:val="20"/>
          <w:szCs w:val="20"/>
        </w:rPr>
      </w:pPr>
    </w:p>
    <w:p w:rsidR="00E53BF3" w:rsidRDefault="00E53BF3" w:rsidP="000429BB">
      <w:pPr>
        <w:rPr>
          <w:rFonts w:cs="Arial"/>
          <w:color w:val="EE7C0A"/>
          <w:sz w:val="20"/>
          <w:szCs w:val="20"/>
        </w:rPr>
      </w:pPr>
      <w:r w:rsidRPr="00E53BF3">
        <w:rPr>
          <w:rFonts w:cs="Arial"/>
          <w:color w:val="EE7C0A"/>
          <w:sz w:val="20"/>
          <w:szCs w:val="20"/>
        </w:rPr>
        <w:t>_________________________________________________________________</w:t>
      </w:r>
      <w:r>
        <w:rPr>
          <w:rFonts w:cs="Arial"/>
          <w:color w:val="EE7C0A"/>
          <w:sz w:val="20"/>
          <w:szCs w:val="20"/>
        </w:rPr>
        <w:t>_____________________</w:t>
      </w:r>
    </w:p>
    <w:p w:rsidR="00E53BF3" w:rsidRDefault="00E53BF3" w:rsidP="000429BB">
      <w:pPr>
        <w:rPr>
          <w:rFonts w:cs="Arial"/>
          <w:color w:val="EE7C0A"/>
          <w:sz w:val="20"/>
          <w:szCs w:val="20"/>
        </w:rPr>
      </w:pPr>
    </w:p>
    <w:p w:rsidR="00E53BF3" w:rsidRDefault="00E53BF3" w:rsidP="00E53BF3">
      <w:pPr>
        <w:rPr>
          <w:rFonts w:cs="Arial"/>
          <w:color w:val="EE7C0A"/>
          <w:sz w:val="20"/>
          <w:szCs w:val="20"/>
        </w:rPr>
      </w:pPr>
      <w:r w:rsidRPr="00E53BF3">
        <w:rPr>
          <w:rFonts w:cs="Arial"/>
          <w:color w:val="EE7C0A"/>
          <w:sz w:val="20"/>
          <w:szCs w:val="20"/>
        </w:rPr>
        <w:t>_________________________________________________________________</w:t>
      </w:r>
      <w:r>
        <w:rPr>
          <w:rFonts w:cs="Arial"/>
          <w:color w:val="EE7C0A"/>
          <w:sz w:val="20"/>
          <w:szCs w:val="20"/>
        </w:rPr>
        <w:t>_____________________</w:t>
      </w:r>
    </w:p>
    <w:p w:rsidR="00E53BF3" w:rsidRPr="00E53BF3" w:rsidRDefault="00E53BF3" w:rsidP="000429BB">
      <w:pPr>
        <w:rPr>
          <w:rFonts w:cs="Arial"/>
          <w:color w:val="EE7C0A"/>
          <w:sz w:val="20"/>
          <w:szCs w:val="20"/>
        </w:rPr>
      </w:pPr>
    </w:p>
    <w:p w:rsidR="00E53BF3" w:rsidRDefault="00E53BF3" w:rsidP="00E53BF3">
      <w:pPr>
        <w:rPr>
          <w:rFonts w:cs="Arial"/>
          <w:color w:val="EE7C0A"/>
          <w:sz w:val="20"/>
          <w:szCs w:val="20"/>
        </w:rPr>
      </w:pPr>
      <w:r w:rsidRPr="00E53BF3">
        <w:rPr>
          <w:rFonts w:cs="Arial"/>
          <w:color w:val="EE7C0A"/>
          <w:sz w:val="20"/>
          <w:szCs w:val="20"/>
        </w:rPr>
        <w:t>_________________________________________________________________</w:t>
      </w:r>
      <w:r>
        <w:rPr>
          <w:rFonts w:cs="Arial"/>
          <w:color w:val="EE7C0A"/>
          <w:sz w:val="20"/>
          <w:szCs w:val="20"/>
        </w:rPr>
        <w:t>_____________________</w:t>
      </w:r>
    </w:p>
    <w:p w:rsidR="00E53BF3" w:rsidRDefault="00E53BF3" w:rsidP="000429BB">
      <w:pPr>
        <w:rPr>
          <w:rFonts w:ascii="ITCOfficinaSans LT Book" w:hAnsi="ITCOfficinaSans LT Book" w:cs="OfficinaSansStd-Book"/>
          <w:color w:val="000000"/>
          <w:sz w:val="20"/>
          <w:szCs w:val="20"/>
        </w:rPr>
      </w:pPr>
    </w:p>
    <w:p w:rsidR="0037119E" w:rsidRDefault="0037119E" w:rsidP="0037119E">
      <w:pPr>
        <w:rPr>
          <w:rFonts w:cs="Arial"/>
          <w:color w:val="EE7C0A"/>
          <w:sz w:val="20"/>
          <w:szCs w:val="20"/>
        </w:rPr>
      </w:pPr>
      <w:r w:rsidRPr="00E53BF3">
        <w:rPr>
          <w:rFonts w:cs="Arial"/>
          <w:color w:val="EE7C0A"/>
          <w:sz w:val="20"/>
          <w:szCs w:val="20"/>
        </w:rPr>
        <w:t>_________________________________________________________________</w:t>
      </w:r>
      <w:r>
        <w:rPr>
          <w:rFonts w:cs="Arial"/>
          <w:color w:val="EE7C0A"/>
          <w:sz w:val="20"/>
          <w:szCs w:val="20"/>
        </w:rPr>
        <w:t>_____________________</w:t>
      </w:r>
    </w:p>
    <w:p w:rsidR="00E53BF3" w:rsidRPr="00E53BF3" w:rsidRDefault="00E53BF3" w:rsidP="000429BB">
      <w:pPr>
        <w:rPr>
          <w:rFonts w:ascii="ITCOfficinaSans LT Book" w:hAnsi="ITCOfficinaSans LT Book" w:cs="OfficinaSansStd-Book"/>
          <w:color w:val="000000"/>
          <w:sz w:val="20"/>
          <w:szCs w:val="20"/>
        </w:rPr>
      </w:pPr>
    </w:p>
    <w:sectPr w:rsidR="00E53BF3" w:rsidRPr="00E53BF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525F" w:rsidRDefault="0089525F" w:rsidP="00263140">
      <w:r>
        <w:separator/>
      </w:r>
    </w:p>
  </w:endnote>
  <w:endnote w:type="continuationSeparator" w:id="0">
    <w:p w:rsidR="0089525F" w:rsidRDefault="0089525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4B764A">
    <w:pPr>
      <w:pStyle w:val="Fuzeile"/>
      <w:rPr>
        <w:rFonts w:ascii="ITCOfficinaSans LT Book" w:hAnsi="ITCOfficinaSans LT Book"/>
        <w:b/>
        <w:sz w:val="18"/>
        <w:szCs w:val="18"/>
      </w:rPr>
    </w:pPr>
    <w:r w:rsidRPr="004B764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525F" w:rsidRDefault="0089525F" w:rsidP="00263140">
      <w:r>
        <w:separator/>
      </w:r>
    </w:p>
  </w:footnote>
  <w:footnote w:type="continuationSeparator" w:id="0">
    <w:p w:rsidR="0089525F" w:rsidRDefault="0089525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4B764A" w:rsidP="001D4930">
    <w:pPr>
      <w:pStyle w:val="Kopfzeile"/>
      <w:tabs>
        <w:tab w:val="clear" w:pos="4536"/>
        <w:tab w:val="left" w:pos="6521"/>
      </w:tabs>
      <w:spacing w:after="60" w:line="276" w:lineRule="auto"/>
      <w:rPr>
        <w:rFonts w:cs="Arial"/>
        <w:b/>
      </w:rPr>
    </w:pPr>
    <w:r w:rsidRPr="004B764A">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886F36">
      <w:rPr>
        <w:rFonts w:cs="Arial"/>
        <w:b/>
      </w:rPr>
      <w:t>5</w:t>
    </w:r>
    <w:r w:rsidR="00FD6639" w:rsidRPr="00955C65">
      <w:rPr>
        <w:rFonts w:cs="Arial"/>
        <w:b/>
      </w:rPr>
      <w:t xml:space="preserve">: </w:t>
    </w:r>
    <w:r w:rsidR="00886F36">
      <w:rPr>
        <w:rFonts w:cs="Arial"/>
        <w:b/>
      </w:rPr>
      <w:t>Mein Freund – meine Freundin</w:t>
    </w:r>
    <w:r w:rsidR="001F25A0">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B690E"/>
    <w:rsid w:val="001C0552"/>
    <w:rsid w:val="001D4930"/>
    <w:rsid w:val="001F25A0"/>
    <w:rsid w:val="00263140"/>
    <w:rsid w:val="002841AF"/>
    <w:rsid w:val="002965BD"/>
    <w:rsid w:val="002A66EB"/>
    <w:rsid w:val="002F7FC7"/>
    <w:rsid w:val="003142A3"/>
    <w:rsid w:val="00360AC8"/>
    <w:rsid w:val="0037119E"/>
    <w:rsid w:val="00384789"/>
    <w:rsid w:val="003979D8"/>
    <w:rsid w:val="003A076E"/>
    <w:rsid w:val="003B55DA"/>
    <w:rsid w:val="003B7796"/>
    <w:rsid w:val="00401AD6"/>
    <w:rsid w:val="00424F70"/>
    <w:rsid w:val="004918D3"/>
    <w:rsid w:val="004B764A"/>
    <w:rsid w:val="004C435D"/>
    <w:rsid w:val="004D1C66"/>
    <w:rsid w:val="004D61EC"/>
    <w:rsid w:val="004E0585"/>
    <w:rsid w:val="005357E7"/>
    <w:rsid w:val="00543741"/>
    <w:rsid w:val="00547257"/>
    <w:rsid w:val="005631E9"/>
    <w:rsid w:val="005940D8"/>
    <w:rsid w:val="00623C59"/>
    <w:rsid w:val="00630C9D"/>
    <w:rsid w:val="00660A7D"/>
    <w:rsid w:val="006832F7"/>
    <w:rsid w:val="006B0A1A"/>
    <w:rsid w:val="006B4884"/>
    <w:rsid w:val="006C328A"/>
    <w:rsid w:val="006D0F9E"/>
    <w:rsid w:val="006E6D08"/>
    <w:rsid w:val="006E71B7"/>
    <w:rsid w:val="00704F8E"/>
    <w:rsid w:val="00706784"/>
    <w:rsid w:val="00710ABA"/>
    <w:rsid w:val="00710F3C"/>
    <w:rsid w:val="007448DE"/>
    <w:rsid w:val="007D2B2C"/>
    <w:rsid w:val="007F06B5"/>
    <w:rsid w:val="008018DF"/>
    <w:rsid w:val="00810655"/>
    <w:rsid w:val="0086256F"/>
    <w:rsid w:val="00886F36"/>
    <w:rsid w:val="0089525F"/>
    <w:rsid w:val="008D370F"/>
    <w:rsid w:val="008D489A"/>
    <w:rsid w:val="008F3BDB"/>
    <w:rsid w:val="009140C5"/>
    <w:rsid w:val="009523A2"/>
    <w:rsid w:val="00955C65"/>
    <w:rsid w:val="00993E6A"/>
    <w:rsid w:val="0099705C"/>
    <w:rsid w:val="009A464F"/>
    <w:rsid w:val="009A789B"/>
    <w:rsid w:val="009B736F"/>
    <w:rsid w:val="009D0387"/>
    <w:rsid w:val="009E4A6B"/>
    <w:rsid w:val="00A03955"/>
    <w:rsid w:val="00A112A3"/>
    <w:rsid w:val="00A14801"/>
    <w:rsid w:val="00A44108"/>
    <w:rsid w:val="00AB506B"/>
    <w:rsid w:val="00AE2A3F"/>
    <w:rsid w:val="00B24E76"/>
    <w:rsid w:val="00B52AB1"/>
    <w:rsid w:val="00BD2B77"/>
    <w:rsid w:val="00BF2E90"/>
    <w:rsid w:val="00BF6418"/>
    <w:rsid w:val="00C1110B"/>
    <w:rsid w:val="00C15078"/>
    <w:rsid w:val="00C4168F"/>
    <w:rsid w:val="00C5401E"/>
    <w:rsid w:val="00C570BE"/>
    <w:rsid w:val="00C631B9"/>
    <w:rsid w:val="00C875E4"/>
    <w:rsid w:val="00CC1F14"/>
    <w:rsid w:val="00CC6745"/>
    <w:rsid w:val="00CD3472"/>
    <w:rsid w:val="00CD3CE6"/>
    <w:rsid w:val="00CD49F8"/>
    <w:rsid w:val="00CD792E"/>
    <w:rsid w:val="00CF476E"/>
    <w:rsid w:val="00D10417"/>
    <w:rsid w:val="00D41041"/>
    <w:rsid w:val="00D65AED"/>
    <w:rsid w:val="00DA0F20"/>
    <w:rsid w:val="00DA21E4"/>
    <w:rsid w:val="00DC3F9F"/>
    <w:rsid w:val="00DE50A5"/>
    <w:rsid w:val="00E06926"/>
    <w:rsid w:val="00E27D8E"/>
    <w:rsid w:val="00E3292B"/>
    <w:rsid w:val="00E53BF3"/>
    <w:rsid w:val="00E741FA"/>
    <w:rsid w:val="00EA4CE3"/>
    <w:rsid w:val="00EC648E"/>
    <w:rsid w:val="00F0275C"/>
    <w:rsid w:val="00F25B77"/>
    <w:rsid w:val="00F55422"/>
    <w:rsid w:val="00FA189E"/>
    <w:rsid w:val="00FD6639"/>
    <w:rsid w:val="00FD671A"/>
    <w:rsid w:val="00FE0174"/>
    <w:rsid w:val="00FE58DA"/>
    <w:rsid w:val="00FF7328"/>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958CC-D7B4-46F7-B323-AB8C67C18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89</Words>
  <Characters>567</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4</cp:revision>
  <cp:lastPrinted>2015-08-04T13:32:00Z</cp:lastPrinted>
  <dcterms:created xsi:type="dcterms:W3CDTF">2018-02-07T13:27:00Z</dcterms:created>
  <dcterms:modified xsi:type="dcterms:W3CDTF">2018-02-07T14:04:00Z</dcterms:modified>
</cp:coreProperties>
</file>