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03749C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00A2383C" w14:textId="77777777" w:rsidR="00CD1AD6" w:rsidRDefault="00CD1AD6" w:rsidP="00CD1AD6">
      <w:pPr>
        <w:pStyle w:val="Arialberschrift"/>
        <w:ind w:firstLine="0"/>
      </w:pPr>
    </w:p>
    <w:p w14:paraId="141CCCEE" w14:textId="49B0DD19" w:rsidR="00F71B4B" w:rsidRDefault="00F71B4B" w:rsidP="00F71B4B">
      <w:pPr>
        <w:pStyle w:val="Arialberschrift"/>
        <w:ind w:firstLine="0"/>
      </w:pPr>
      <w:r>
        <w:t>Rätsel rund um Olympe</w:t>
      </w:r>
      <w:r w:rsidR="00203DB5">
        <w:t xml:space="preserve"> de </w:t>
      </w:r>
      <w:proofErr w:type="spellStart"/>
      <w:r w:rsidR="00203DB5">
        <w:t>Gouges</w:t>
      </w:r>
      <w:proofErr w:type="spellEnd"/>
    </w:p>
    <w:p w14:paraId="2FEE8E05" w14:textId="77777777" w:rsidR="00F71B4B" w:rsidRPr="00BC31FA" w:rsidRDefault="00F71B4B" w:rsidP="00F71B4B">
      <w:pPr>
        <w:pStyle w:val="Arialberschrift"/>
        <w:ind w:firstLine="0"/>
        <w:rPr>
          <w:sz w:val="20"/>
          <w:szCs w:val="20"/>
        </w:rPr>
      </w:pPr>
    </w:p>
    <w:p w14:paraId="4BCBB8DF" w14:textId="77777777" w:rsidR="00F71B4B" w:rsidRDefault="00F71B4B" w:rsidP="00F71B4B">
      <w:pPr>
        <w:ind w:left="142" w:firstLine="0"/>
        <w:rPr>
          <w:rFonts w:ascii="Arial" w:hAnsi="Arial" w:cs="Arial"/>
          <w:sz w:val="20"/>
          <w:szCs w:val="20"/>
        </w:rPr>
      </w:pPr>
    </w:p>
    <w:p w14:paraId="0C105B29" w14:textId="25648D4A" w:rsidR="00F71B4B" w:rsidRPr="006E1F5C" w:rsidRDefault="006E1F5C" w:rsidP="006E1F5C">
      <w:pPr>
        <w:ind w:left="142" w:firstLine="0"/>
        <w:rPr>
          <w:rFonts w:ascii="Arial" w:hAnsi="Arial" w:cs="Arial"/>
          <w:sz w:val="20"/>
          <w:szCs w:val="20"/>
        </w:rPr>
      </w:pPr>
      <w:r w:rsidRPr="006E1F5C"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 xml:space="preserve"> </w:t>
      </w:r>
      <w:r w:rsidRPr="00E71E5F">
        <w:rPr>
          <w:rFonts w:ascii="Arial" w:hAnsi="Arial" w:cs="Arial"/>
          <w:b/>
          <w:bCs/>
          <w:sz w:val="20"/>
          <w:szCs w:val="20"/>
        </w:rPr>
        <w:t>Hauptstadt Frankreichs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69"/>
        <w:gridCol w:w="569"/>
        <w:gridCol w:w="569"/>
        <w:gridCol w:w="569"/>
        <w:gridCol w:w="569"/>
      </w:tblGrid>
      <w:tr w:rsidR="006E1F5C" w14:paraId="75BAA4E8" w14:textId="77777777" w:rsidTr="006E1F5C">
        <w:trPr>
          <w:trHeight w:val="504"/>
        </w:trPr>
        <w:tc>
          <w:tcPr>
            <w:tcW w:w="569" w:type="dxa"/>
            <w:shd w:val="clear" w:color="auto" w:fill="D9D9D9" w:themeFill="background1" w:themeFillShade="D9"/>
          </w:tcPr>
          <w:p w14:paraId="0261826E" w14:textId="77777777" w:rsidR="006E1F5C" w:rsidRDefault="006E1F5C" w:rsidP="00F71B4B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bookmarkStart w:id="0" w:name="_Hlk216127056"/>
          </w:p>
        </w:tc>
        <w:tc>
          <w:tcPr>
            <w:tcW w:w="569" w:type="dxa"/>
          </w:tcPr>
          <w:p w14:paraId="71D57340" w14:textId="77777777" w:rsidR="006E1F5C" w:rsidRDefault="006E1F5C" w:rsidP="00F71B4B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24B34E6C" w14:textId="77777777" w:rsidR="006E1F5C" w:rsidRDefault="006E1F5C" w:rsidP="00F71B4B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0DD44C7F" w14:textId="77777777" w:rsidR="006E1F5C" w:rsidRDefault="006E1F5C" w:rsidP="00F71B4B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24874DA6" w14:textId="77777777" w:rsidR="006E1F5C" w:rsidRDefault="006E1F5C" w:rsidP="00F71B4B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0"/>
    </w:tbl>
    <w:p w14:paraId="317F515A" w14:textId="77777777" w:rsidR="00F71B4B" w:rsidRDefault="00F71B4B" w:rsidP="00F71B4B">
      <w:pPr>
        <w:ind w:left="142" w:firstLine="0"/>
        <w:rPr>
          <w:rFonts w:ascii="Arial" w:hAnsi="Arial" w:cs="Arial"/>
          <w:sz w:val="20"/>
          <w:szCs w:val="20"/>
        </w:rPr>
      </w:pPr>
    </w:p>
    <w:p w14:paraId="65032DBB" w14:textId="77777777" w:rsidR="00E71E5F" w:rsidRDefault="00E71E5F" w:rsidP="00F71B4B">
      <w:pPr>
        <w:ind w:left="142" w:firstLine="0"/>
        <w:rPr>
          <w:rFonts w:ascii="Arial" w:hAnsi="Arial" w:cs="Arial"/>
          <w:sz w:val="20"/>
          <w:szCs w:val="20"/>
        </w:rPr>
      </w:pPr>
    </w:p>
    <w:p w14:paraId="1130BC1A" w14:textId="0E46E2D2" w:rsidR="006E1F5C" w:rsidRPr="006E1F5C" w:rsidRDefault="006E1F5C" w:rsidP="00F71B4B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6E1F5C">
        <w:rPr>
          <w:rFonts w:ascii="Arial" w:hAnsi="Arial" w:cs="Arial"/>
          <w:b/>
          <w:bCs/>
          <w:sz w:val="20"/>
          <w:szCs w:val="20"/>
        </w:rPr>
        <w:t xml:space="preserve">2. </w:t>
      </w:r>
      <w:r>
        <w:rPr>
          <w:rFonts w:ascii="Arial" w:hAnsi="Arial" w:cs="Arial"/>
          <w:b/>
          <w:bCs/>
          <w:sz w:val="20"/>
          <w:szCs w:val="20"/>
        </w:rPr>
        <w:t>P</w:t>
      </w:r>
      <w:r w:rsidRPr="006E1F5C">
        <w:rPr>
          <w:rFonts w:ascii="Arial" w:hAnsi="Arial" w:cs="Arial"/>
          <w:b/>
          <w:bCs/>
          <w:sz w:val="20"/>
          <w:szCs w:val="20"/>
        </w:rPr>
        <w:t xml:space="preserve">olitischer Gegner Olympe de </w:t>
      </w:r>
      <w:proofErr w:type="spellStart"/>
      <w:r w:rsidRPr="006E1F5C">
        <w:rPr>
          <w:rFonts w:ascii="Arial" w:hAnsi="Arial" w:cs="Arial"/>
          <w:b/>
          <w:bCs/>
          <w:sz w:val="20"/>
          <w:szCs w:val="20"/>
        </w:rPr>
        <w:t>Gouges</w:t>
      </w:r>
      <w:proofErr w:type="spellEnd"/>
      <w:r w:rsidRPr="006E1F5C">
        <w:rPr>
          <w:rFonts w:ascii="Arial" w:hAnsi="Arial" w:cs="Arial"/>
          <w:b/>
          <w:bCs/>
          <w:sz w:val="20"/>
          <w:szCs w:val="20"/>
        </w:rPr>
        <w:t>‘ (Jean-Paul ...):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69"/>
        <w:gridCol w:w="569"/>
        <w:gridCol w:w="569"/>
        <w:gridCol w:w="569"/>
        <w:gridCol w:w="569"/>
      </w:tblGrid>
      <w:tr w:rsidR="006E1F5C" w14:paraId="3F9C2DFE" w14:textId="77777777" w:rsidTr="006E1F5C">
        <w:trPr>
          <w:trHeight w:val="504"/>
        </w:trPr>
        <w:tc>
          <w:tcPr>
            <w:tcW w:w="569" w:type="dxa"/>
            <w:shd w:val="clear" w:color="auto" w:fill="FFFFFF" w:themeFill="background1"/>
          </w:tcPr>
          <w:p w14:paraId="33DCE0A3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3BA29C44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  <w:shd w:val="clear" w:color="auto" w:fill="D9D9D9" w:themeFill="background1" w:themeFillShade="D9"/>
          </w:tcPr>
          <w:p w14:paraId="6851A861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1FB57C9D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107A51AE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DB5B1E3" w14:textId="77777777" w:rsidR="00F71B4B" w:rsidRDefault="00F71B4B" w:rsidP="00F71B4B">
      <w:pPr>
        <w:ind w:left="142" w:firstLine="0"/>
        <w:rPr>
          <w:rFonts w:ascii="Arial" w:hAnsi="Arial" w:cs="Arial"/>
          <w:sz w:val="20"/>
          <w:szCs w:val="20"/>
        </w:rPr>
      </w:pPr>
    </w:p>
    <w:p w14:paraId="4A1BD8D1" w14:textId="77777777" w:rsidR="00E71E5F" w:rsidRDefault="00E71E5F" w:rsidP="00F71B4B">
      <w:pPr>
        <w:ind w:left="142" w:firstLine="0"/>
        <w:rPr>
          <w:rFonts w:ascii="Arial" w:hAnsi="Arial" w:cs="Arial"/>
          <w:sz w:val="20"/>
          <w:szCs w:val="20"/>
        </w:rPr>
      </w:pPr>
    </w:p>
    <w:p w14:paraId="49CD13B4" w14:textId="30B36931" w:rsidR="00F71B4B" w:rsidRPr="006E1F5C" w:rsidRDefault="00F71B4B" w:rsidP="00F71B4B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6E1F5C">
        <w:rPr>
          <w:rFonts w:ascii="Arial" w:hAnsi="Arial" w:cs="Arial"/>
          <w:b/>
          <w:bCs/>
          <w:sz w:val="20"/>
          <w:szCs w:val="20"/>
        </w:rPr>
        <w:t xml:space="preserve">3. Monat, in dem 1789 die Revolution begann:                                                                      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69"/>
        <w:gridCol w:w="569"/>
        <w:gridCol w:w="569"/>
        <w:gridCol w:w="569"/>
      </w:tblGrid>
      <w:tr w:rsidR="006E1F5C" w14:paraId="0CE2AEA8" w14:textId="77777777" w:rsidTr="006E1F5C">
        <w:trPr>
          <w:trHeight w:val="504"/>
        </w:trPr>
        <w:tc>
          <w:tcPr>
            <w:tcW w:w="569" w:type="dxa"/>
            <w:shd w:val="clear" w:color="auto" w:fill="FFFFFF" w:themeFill="background1"/>
          </w:tcPr>
          <w:p w14:paraId="59F2EFE5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57EA0539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47D73E2A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  <w:shd w:val="clear" w:color="auto" w:fill="D9D9D9" w:themeFill="background1" w:themeFillShade="D9"/>
          </w:tcPr>
          <w:p w14:paraId="27789EA9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B79C265" w14:textId="465DAF2D" w:rsidR="00F71B4B" w:rsidRPr="00F71B4B" w:rsidRDefault="00F71B4B" w:rsidP="00F71B4B">
      <w:pPr>
        <w:ind w:left="142" w:firstLine="0"/>
        <w:rPr>
          <w:rFonts w:ascii="Arial" w:hAnsi="Arial" w:cs="Arial"/>
          <w:sz w:val="20"/>
          <w:szCs w:val="20"/>
        </w:rPr>
      </w:pPr>
    </w:p>
    <w:p w14:paraId="69B10019" w14:textId="77777777" w:rsidR="006E1F5C" w:rsidRDefault="006E1F5C" w:rsidP="00F71B4B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69238D02" w14:textId="42A5B22B" w:rsidR="00F71B4B" w:rsidRPr="006E1F5C" w:rsidRDefault="00F71B4B" w:rsidP="00F71B4B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6E1F5C">
        <w:rPr>
          <w:rFonts w:ascii="Arial" w:hAnsi="Arial" w:cs="Arial"/>
          <w:b/>
          <w:bCs/>
          <w:sz w:val="20"/>
          <w:szCs w:val="20"/>
        </w:rPr>
        <w:t xml:space="preserve">4. Königsschloss in Paris:                                     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69"/>
        <w:gridCol w:w="569"/>
        <w:gridCol w:w="569"/>
        <w:gridCol w:w="569"/>
        <w:gridCol w:w="569"/>
        <w:gridCol w:w="569"/>
      </w:tblGrid>
      <w:tr w:rsidR="006E1F5C" w14:paraId="4B82D0C2" w14:textId="208793CC" w:rsidTr="006E1F5C">
        <w:trPr>
          <w:trHeight w:val="504"/>
        </w:trPr>
        <w:tc>
          <w:tcPr>
            <w:tcW w:w="569" w:type="dxa"/>
            <w:shd w:val="clear" w:color="auto" w:fill="FFFFFF" w:themeFill="background1"/>
          </w:tcPr>
          <w:p w14:paraId="069A15FF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bookmarkStart w:id="1" w:name="_Hlk216127147"/>
          </w:p>
        </w:tc>
        <w:tc>
          <w:tcPr>
            <w:tcW w:w="569" w:type="dxa"/>
          </w:tcPr>
          <w:p w14:paraId="604A7C5A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249162B0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  <w:shd w:val="clear" w:color="auto" w:fill="D9D9D9" w:themeFill="background1" w:themeFillShade="D9"/>
          </w:tcPr>
          <w:p w14:paraId="7883B32E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6F7DE338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0C3DB8CD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1"/>
    </w:tbl>
    <w:p w14:paraId="632B1CDA" w14:textId="77777777" w:rsidR="00F71B4B" w:rsidRPr="00F71B4B" w:rsidRDefault="00F71B4B" w:rsidP="00F71B4B">
      <w:pPr>
        <w:ind w:left="142" w:firstLine="0"/>
        <w:rPr>
          <w:rFonts w:ascii="Arial" w:hAnsi="Arial" w:cs="Arial"/>
          <w:sz w:val="20"/>
          <w:szCs w:val="20"/>
        </w:rPr>
      </w:pPr>
    </w:p>
    <w:p w14:paraId="11886F87" w14:textId="77777777" w:rsidR="00F71B4B" w:rsidRDefault="00F71B4B" w:rsidP="00F71B4B">
      <w:pPr>
        <w:ind w:left="142" w:firstLine="0"/>
        <w:rPr>
          <w:rFonts w:ascii="Arial" w:hAnsi="Arial" w:cs="Arial"/>
          <w:sz w:val="20"/>
          <w:szCs w:val="20"/>
        </w:rPr>
      </w:pPr>
    </w:p>
    <w:p w14:paraId="07FEC917" w14:textId="6B9A179A" w:rsidR="00F71B4B" w:rsidRPr="006E1F5C" w:rsidRDefault="00F71B4B" w:rsidP="00F71B4B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6E1F5C">
        <w:rPr>
          <w:rFonts w:ascii="Arial" w:hAnsi="Arial" w:cs="Arial"/>
          <w:b/>
          <w:bCs/>
          <w:sz w:val="20"/>
          <w:szCs w:val="20"/>
        </w:rPr>
        <w:t xml:space="preserve">5. Staatsgefängnis, Festung in der französischen Hauptstadt:                                                                                                                           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69"/>
        <w:gridCol w:w="569"/>
        <w:gridCol w:w="569"/>
        <w:gridCol w:w="569"/>
        <w:gridCol w:w="569"/>
        <w:gridCol w:w="569"/>
        <w:gridCol w:w="569"/>
        <w:gridCol w:w="569"/>
      </w:tblGrid>
      <w:tr w:rsidR="006E1F5C" w14:paraId="3A515CA2" w14:textId="7A5791EA" w:rsidTr="006E1F5C">
        <w:trPr>
          <w:trHeight w:val="504"/>
        </w:trPr>
        <w:tc>
          <w:tcPr>
            <w:tcW w:w="569" w:type="dxa"/>
            <w:shd w:val="clear" w:color="auto" w:fill="FFFFFF" w:themeFill="background1"/>
          </w:tcPr>
          <w:p w14:paraId="79B4889B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1DE99B52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25F859C1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  <w:shd w:val="clear" w:color="auto" w:fill="FFFFFF" w:themeFill="background1"/>
          </w:tcPr>
          <w:p w14:paraId="43980719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  <w:shd w:val="clear" w:color="auto" w:fill="D9D9D9" w:themeFill="background1" w:themeFillShade="D9"/>
          </w:tcPr>
          <w:p w14:paraId="3A551696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6D503D6C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505A5D5D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0C85AE54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8C5772B" w14:textId="77777777" w:rsidR="006E1F5C" w:rsidRDefault="006E1F5C" w:rsidP="00F71B4B">
      <w:pPr>
        <w:ind w:left="142" w:firstLine="0"/>
        <w:rPr>
          <w:rFonts w:ascii="Arial" w:hAnsi="Arial" w:cs="Arial"/>
          <w:sz w:val="20"/>
          <w:szCs w:val="20"/>
        </w:rPr>
      </w:pPr>
    </w:p>
    <w:p w14:paraId="71CC46C4" w14:textId="77777777" w:rsidR="00E71E5F" w:rsidRDefault="00E71E5F" w:rsidP="00F71B4B">
      <w:pPr>
        <w:ind w:left="142" w:firstLine="0"/>
        <w:rPr>
          <w:rFonts w:ascii="Arial" w:hAnsi="Arial" w:cs="Arial"/>
          <w:sz w:val="20"/>
          <w:szCs w:val="20"/>
        </w:rPr>
      </w:pPr>
    </w:p>
    <w:p w14:paraId="719149DC" w14:textId="3A2B35D5" w:rsidR="00F71B4B" w:rsidRPr="006E1F5C" w:rsidRDefault="00F71B4B" w:rsidP="00F71B4B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6E1F5C">
        <w:rPr>
          <w:rFonts w:ascii="Arial" w:hAnsi="Arial" w:cs="Arial"/>
          <w:b/>
          <w:bCs/>
          <w:sz w:val="20"/>
          <w:szCs w:val="20"/>
        </w:rPr>
        <w:t xml:space="preserve">6. Volksvertretung (z. B. Nationalversammlung oder Bundestag):                                                                          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69"/>
        <w:gridCol w:w="569"/>
        <w:gridCol w:w="569"/>
        <w:gridCol w:w="569"/>
        <w:gridCol w:w="569"/>
        <w:gridCol w:w="569"/>
        <w:gridCol w:w="569"/>
        <w:gridCol w:w="569"/>
        <w:gridCol w:w="569"/>
      </w:tblGrid>
      <w:tr w:rsidR="006E1F5C" w14:paraId="6D170FB7" w14:textId="61CFE6D5" w:rsidTr="006E1F5C">
        <w:trPr>
          <w:trHeight w:val="504"/>
        </w:trPr>
        <w:tc>
          <w:tcPr>
            <w:tcW w:w="569" w:type="dxa"/>
            <w:shd w:val="clear" w:color="auto" w:fill="FFFFFF" w:themeFill="background1"/>
          </w:tcPr>
          <w:p w14:paraId="4B0F5DAD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2789A5DE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66AD09CA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  <w:shd w:val="clear" w:color="auto" w:fill="D9D9D9" w:themeFill="background1" w:themeFillShade="D9"/>
          </w:tcPr>
          <w:p w14:paraId="175D89EA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  <w:shd w:val="clear" w:color="auto" w:fill="FFFFFF" w:themeFill="background1"/>
          </w:tcPr>
          <w:p w14:paraId="7A808F53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310761A2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03394EB5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488D3AD6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7FD76DAA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E538B90" w14:textId="77777777" w:rsidR="00F71B4B" w:rsidRDefault="00F71B4B" w:rsidP="00F71B4B">
      <w:pPr>
        <w:ind w:left="142" w:firstLine="0"/>
        <w:rPr>
          <w:rFonts w:ascii="Arial" w:hAnsi="Arial" w:cs="Arial"/>
          <w:sz w:val="20"/>
          <w:szCs w:val="20"/>
        </w:rPr>
      </w:pPr>
    </w:p>
    <w:p w14:paraId="23BAC26A" w14:textId="77777777" w:rsidR="00E71E5F" w:rsidRDefault="00E71E5F" w:rsidP="00F71B4B">
      <w:pPr>
        <w:ind w:left="142" w:firstLine="0"/>
        <w:rPr>
          <w:rFonts w:ascii="Arial" w:hAnsi="Arial" w:cs="Arial"/>
          <w:sz w:val="20"/>
          <w:szCs w:val="20"/>
        </w:rPr>
      </w:pPr>
    </w:p>
    <w:p w14:paraId="5E3B93C7" w14:textId="18871B7F" w:rsidR="00F71B4B" w:rsidRPr="00F71B4B" w:rsidRDefault="00F71B4B" w:rsidP="00F71B4B">
      <w:pPr>
        <w:ind w:left="142" w:firstLine="0"/>
        <w:rPr>
          <w:rFonts w:ascii="Arial" w:hAnsi="Arial" w:cs="Arial"/>
          <w:sz w:val="20"/>
          <w:szCs w:val="20"/>
        </w:rPr>
      </w:pPr>
      <w:r w:rsidRPr="006E1F5C">
        <w:rPr>
          <w:rFonts w:ascii="Arial" w:hAnsi="Arial" w:cs="Arial"/>
          <w:b/>
          <w:bCs/>
          <w:sz w:val="20"/>
          <w:szCs w:val="20"/>
        </w:rPr>
        <w:t>7. Herrschaft des Volkes (als Gegensatz zu Monarchie oder Diktatur):</w:t>
      </w:r>
      <w:r w:rsidRPr="00F71B4B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69"/>
        <w:gridCol w:w="569"/>
        <w:gridCol w:w="569"/>
        <w:gridCol w:w="569"/>
        <w:gridCol w:w="569"/>
        <w:gridCol w:w="569"/>
        <w:gridCol w:w="569"/>
        <w:gridCol w:w="569"/>
        <w:gridCol w:w="569"/>
        <w:gridCol w:w="569"/>
      </w:tblGrid>
      <w:tr w:rsidR="006E1F5C" w14:paraId="71ADFDA9" w14:textId="234D48E2" w:rsidTr="006E1F5C">
        <w:trPr>
          <w:trHeight w:val="504"/>
        </w:trPr>
        <w:tc>
          <w:tcPr>
            <w:tcW w:w="569" w:type="dxa"/>
            <w:shd w:val="clear" w:color="auto" w:fill="FFFFFF" w:themeFill="background1"/>
          </w:tcPr>
          <w:p w14:paraId="123698DA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  <w:shd w:val="clear" w:color="auto" w:fill="D9D9D9" w:themeFill="background1" w:themeFillShade="D9"/>
          </w:tcPr>
          <w:p w14:paraId="5392A222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3B62E25F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  <w:shd w:val="clear" w:color="auto" w:fill="FFFFFF" w:themeFill="background1"/>
          </w:tcPr>
          <w:p w14:paraId="5B931F31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  <w:shd w:val="clear" w:color="auto" w:fill="FFFFFF" w:themeFill="background1"/>
          </w:tcPr>
          <w:p w14:paraId="36207BFC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17413C94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3CBDBEED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565256AC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2FD3F6C0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66F1C171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EA12E55" w14:textId="77777777" w:rsidR="00F71B4B" w:rsidRDefault="00F71B4B" w:rsidP="00F71B4B">
      <w:pPr>
        <w:ind w:left="142" w:firstLine="0"/>
        <w:rPr>
          <w:rFonts w:ascii="Arial" w:hAnsi="Arial" w:cs="Arial"/>
          <w:sz w:val="20"/>
          <w:szCs w:val="20"/>
        </w:rPr>
      </w:pPr>
    </w:p>
    <w:p w14:paraId="615DD365" w14:textId="77777777" w:rsidR="00E71E5F" w:rsidRPr="00F71B4B" w:rsidRDefault="00E71E5F" w:rsidP="00F71B4B">
      <w:pPr>
        <w:ind w:left="142" w:firstLine="0"/>
        <w:rPr>
          <w:rFonts w:ascii="Arial" w:hAnsi="Arial" w:cs="Arial"/>
          <w:sz w:val="20"/>
          <w:szCs w:val="20"/>
        </w:rPr>
      </w:pPr>
    </w:p>
    <w:p w14:paraId="787B4213" w14:textId="661E11B7" w:rsidR="00F71B4B" w:rsidRPr="006E1F5C" w:rsidRDefault="00F71B4B" w:rsidP="00F71B4B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6E1F5C">
        <w:rPr>
          <w:rFonts w:ascii="Arial" w:hAnsi="Arial" w:cs="Arial"/>
          <w:b/>
          <w:bCs/>
          <w:sz w:val="20"/>
          <w:szCs w:val="20"/>
        </w:rPr>
        <w:t>8. Gerät für Hinrichtungen: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69"/>
        <w:gridCol w:w="569"/>
        <w:gridCol w:w="569"/>
        <w:gridCol w:w="569"/>
        <w:gridCol w:w="569"/>
        <w:gridCol w:w="569"/>
        <w:gridCol w:w="569"/>
        <w:gridCol w:w="569"/>
        <w:gridCol w:w="569"/>
        <w:gridCol w:w="569"/>
      </w:tblGrid>
      <w:tr w:rsidR="006E1F5C" w14:paraId="3CED4891" w14:textId="77777777" w:rsidTr="006E1F5C">
        <w:trPr>
          <w:trHeight w:val="504"/>
        </w:trPr>
        <w:tc>
          <w:tcPr>
            <w:tcW w:w="569" w:type="dxa"/>
            <w:shd w:val="clear" w:color="auto" w:fill="D9D9D9" w:themeFill="background1" w:themeFillShade="D9"/>
          </w:tcPr>
          <w:p w14:paraId="13DC624E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08B3FCB1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7BF1C82C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  <w:shd w:val="clear" w:color="auto" w:fill="FFFFFF" w:themeFill="background1"/>
          </w:tcPr>
          <w:p w14:paraId="059930D5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  <w:shd w:val="clear" w:color="auto" w:fill="FFFFFF" w:themeFill="background1"/>
          </w:tcPr>
          <w:p w14:paraId="60F2FDC5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64FE56B7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0C5196C1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31112FA6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7B5DBC5B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560FF315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BA2D2E2" w14:textId="33EEF499" w:rsidR="00F71B4B" w:rsidRPr="00F71B4B" w:rsidRDefault="00F71B4B" w:rsidP="00F71B4B">
      <w:pPr>
        <w:ind w:left="142" w:firstLine="0"/>
        <w:rPr>
          <w:rFonts w:ascii="Arial" w:hAnsi="Arial" w:cs="Arial"/>
          <w:sz w:val="20"/>
          <w:szCs w:val="20"/>
        </w:rPr>
      </w:pPr>
    </w:p>
    <w:p w14:paraId="2080E4DF" w14:textId="77777777" w:rsidR="00F71B4B" w:rsidRDefault="00F71B4B" w:rsidP="00F71B4B">
      <w:pPr>
        <w:ind w:left="142" w:firstLine="0"/>
        <w:rPr>
          <w:rFonts w:ascii="Arial" w:hAnsi="Arial" w:cs="Arial"/>
          <w:sz w:val="20"/>
          <w:szCs w:val="20"/>
        </w:rPr>
      </w:pPr>
    </w:p>
    <w:p w14:paraId="47F7D69F" w14:textId="26B8C88F" w:rsidR="006E1F5C" w:rsidRPr="006E1F5C" w:rsidRDefault="006E1F5C" w:rsidP="00F71B4B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6E1F5C">
        <w:rPr>
          <w:rFonts w:ascii="Arial" w:hAnsi="Arial" w:cs="Arial"/>
          <w:b/>
          <w:bCs/>
          <w:sz w:val="20"/>
          <w:szCs w:val="20"/>
        </w:rPr>
        <w:t>Lösung: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69"/>
        <w:gridCol w:w="569"/>
        <w:gridCol w:w="569"/>
        <w:gridCol w:w="569"/>
        <w:gridCol w:w="569"/>
        <w:gridCol w:w="569"/>
        <w:gridCol w:w="569"/>
        <w:gridCol w:w="569"/>
      </w:tblGrid>
      <w:tr w:rsidR="006E1F5C" w14:paraId="79CC7A18" w14:textId="77777777" w:rsidTr="006E1F5C">
        <w:trPr>
          <w:trHeight w:val="504"/>
        </w:trPr>
        <w:tc>
          <w:tcPr>
            <w:tcW w:w="569" w:type="dxa"/>
            <w:shd w:val="clear" w:color="auto" w:fill="FFFFFF" w:themeFill="background1"/>
          </w:tcPr>
          <w:p w14:paraId="1FF812A6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0AF02D4B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3B06588F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  <w:shd w:val="clear" w:color="auto" w:fill="FFFFFF" w:themeFill="background1"/>
          </w:tcPr>
          <w:p w14:paraId="7D803645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  <w:shd w:val="clear" w:color="auto" w:fill="FFFFFF" w:themeFill="background1"/>
          </w:tcPr>
          <w:p w14:paraId="3AAEEA7B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63663C6F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642960AA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9" w:type="dxa"/>
          </w:tcPr>
          <w:p w14:paraId="226E3AA4" w14:textId="77777777" w:rsidR="006E1F5C" w:rsidRDefault="006E1F5C" w:rsidP="00981A83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24B87D4" w14:textId="77777777" w:rsidR="00F71B4B" w:rsidRDefault="00F71B4B" w:rsidP="00F71B4B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618EE463" w14:textId="77777777" w:rsidR="006E1F5C" w:rsidRPr="006E1F5C" w:rsidRDefault="00F71B4B" w:rsidP="00F71B4B">
      <w:pPr>
        <w:ind w:left="142" w:firstLine="0"/>
        <w:rPr>
          <w:rFonts w:ascii="Arial" w:hAnsi="Arial" w:cs="Arial"/>
          <w:sz w:val="20"/>
          <w:szCs w:val="20"/>
        </w:rPr>
      </w:pPr>
      <w:r w:rsidRPr="006E1F5C">
        <w:rPr>
          <w:rFonts w:ascii="Arial" w:hAnsi="Arial" w:cs="Arial"/>
          <w:sz w:val="20"/>
          <w:szCs w:val="20"/>
        </w:rPr>
        <w:t xml:space="preserve">= Vorrecht bestimmter Bevölkerungsgruppen gegenüber anderen </w:t>
      </w:r>
    </w:p>
    <w:p w14:paraId="0BD8FE68" w14:textId="4B644A9A" w:rsidR="00F71B4B" w:rsidRPr="006E1F5C" w:rsidRDefault="00F71B4B" w:rsidP="00F71B4B">
      <w:pPr>
        <w:ind w:left="142" w:firstLine="0"/>
        <w:rPr>
          <w:rFonts w:ascii="Arial" w:hAnsi="Arial" w:cs="Arial"/>
          <w:sz w:val="20"/>
          <w:szCs w:val="20"/>
        </w:rPr>
      </w:pPr>
      <w:r w:rsidRPr="006E1F5C">
        <w:rPr>
          <w:rFonts w:ascii="Arial" w:hAnsi="Arial" w:cs="Arial"/>
          <w:sz w:val="20"/>
          <w:szCs w:val="20"/>
        </w:rPr>
        <w:t>(z. B. Adlige gegenüber Bauern und Bürgern, Männer gegenüber Frauen)</w:t>
      </w:r>
    </w:p>
    <w:p w14:paraId="703690A7" w14:textId="6BE3901E" w:rsidR="00CD1AD6" w:rsidRPr="00CD1AD6" w:rsidRDefault="00CD1AD6" w:rsidP="00F71B4B">
      <w:pPr>
        <w:pStyle w:val="Arialberschrift"/>
        <w:ind w:firstLine="0"/>
        <w:rPr>
          <w:rFonts w:cs="Arial"/>
          <w:color w:val="1F497D" w:themeColor="text2"/>
          <w:sz w:val="20"/>
          <w:szCs w:val="20"/>
        </w:rPr>
      </w:pPr>
    </w:p>
    <w:sectPr w:rsidR="00CD1AD6" w:rsidRPr="00CD1AD6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4ECE7E" w14:textId="77777777" w:rsidR="00C338DC" w:rsidRDefault="00C338DC" w:rsidP="003A7C35">
      <w:pPr>
        <w:spacing w:after="0" w:line="240" w:lineRule="auto"/>
      </w:pPr>
      <w:r>
        <w:separator/>
      </w:r>
    </w:p>
  </w:endnote>
  <w:endnote w:type="continuationSeparator" w:id="0">
    <w:p w14:paraId="4FC7CCB1" w14:textId="77777777" w:rsidR="00C338DC" w:rsidRDefault="00C338DC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062DA" w14:textId="58FBC084" w:rsidR="003A7C35" w:rsidRPr="003A7C35" w:rsidRDefault="00685FD6" w:rsidP="00042273">
    <w:pPr>
      <w:spacing w:after="0" w:line="259" w:lineRule="auto"/>
      <w:ind w:left="0" w:right="581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E9C4466" wp14:editId="53255724">
          <wp:simplePos x="0" y="0"/>
          <wp:positionH relativeFrom="column">
            <wp:posOffset>125730</wp:posOffset>
          </wp:positionH>
          <wp:positionV relativeFrom="paragraph">
            <wp:posOffset>1905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© </w:t>
    </w:r>
    <w:r w:rsidR="00042273">
      <w:rPr>
        <w:rFonts w:ascii="Arial" w:eastAsia="TheSans C5 Plain" w:hAnsi="Arial" w:cs="Arial"/>
        <w:bCs/>
        <w:color w:val="909191"/>
        <w:sz w:val="18"/>
        <w:szCs w:val="18"/>
      </w:rPr>
      <w:t xml:space="preserve">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AB4136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850A22" w14:textId="77777777" w:rsidR="00C338DC" w:rsidRDefault="00C338DC" w:rsidP="003A7C35">
      <w:pPr>
        <w:spacing w:after="0" w:line="240" w:lineRule="auto"/>
      </w:pPr>
      <w:r>
        <w:separator/>
      </w:r>
    </w:p>
  </w:footnote>
  <w:footnote w:type="continuationSeparator" w:id="0">
    <w:p w14:paraId="3A997B54" w14:textId="77777777" w:rsidR="00C338DC" w:rsidRDefault="00C338DC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73D181" w14:textId="05EB3F2E" w:rsidR="00685FD6" w:rsidRDefault="00042273" w:rsidP="00685FD6">
    <w:pPr>
      <w:pStyle w:val="ArialTitelgrau"/>
      <w:ind w:firstLine="142"/>
    </w:pPr>
    <w:r>
      <w:rPr>
        <w:noProof/>
      </w:rPr>
      <w:drawing>
        <wp:anchor distT="0" distB="0" distL="114300" distR="114300" simplePos="0" relativeHeight="251668480" behindDoc="1" locked="0" layoutInCell="1" allowOverlap="1" wp14:anchorId="6E6FA792" wp14:editId="0B0FCEDD">
          <wp:simplePos x="0" y="0"/>
          <wp:positionH relativeFrom="column">
            <wp:posOffset>3899535</wp:posOffset>
          </wp:positionH>
          <wp:positionV relativeFrom="paragraph">
            <wp:posOffset>-383540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405906316" name="Grafik 17" descr="Ein Bild, das Muster, Pixel, Design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5906316" name="Grafik 17" descr="Ein Bild, das Muster, Pixel, Design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22629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1742E5F" wp14:editId="02140817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186745305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F62B4B6" id="Rechteck 7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4123DEB5" wp14:editId="4D1BD016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2B57C8C0" wp14:editId="61BD4B09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3DB5">
      <w:rPr>
        <w:sz w:val="20"/>
        <w:szCs w:val="20"/>
      </w:rPr>
      <w:t>4</w:t>
    </w:r>
    <w:r w:rsidR="00685FD6" w:rsidRPr="002D4E32">
      <w:rPr>
        <w:sz w:val="20"/>
        <w:szCs w:val="20"/>
      </w:rPr>
      <w:t xml:space="preserve">: </w:t>
    </w:r>
    <w:r w:rsidR="00203DB5">
      <w:rPr>
        <w:sz w:val="20"/>
        <w:szCs w:val="20"/>
      </w:rPr>
      <w:t xml:space="preserve">Rätsel rund um Olympe de </w:t>
    </w:r>
    <w:proofErr w:type="spellStart"/>
    <w:r w:rsidR="00203DB5">
      <w:rPr>
        <w:sz w:val="20"/>
        <w:szCs w:val="20"/>
      </w:rPr>
      <w:t>Gouges</w:t>
    </w:r>
    <w:proofErr w:type="spellEnd"/>
    <w:r w:rsidR="00E9399C">
      <w:rPr>
        <w:sz w:val="20"/>
        <w:szCs w:val="20"/>
      </w:rPr>
      <w:t xml:space="preserve"> </w:t>
    </w:r>
  </w:p>
  <w:p w14:paraId="7F7F43E7" w14:textId="3E903797" w:rsidR="00685FD6" w:rsidRDefault="00A22629" w:rsidP="009D02F1">
    <w:pPr>
      <w:pStyle w:val="KeinLeerraum"/>
      <w:ind w:left="142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5F47794" wp14:editId="66534CA0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1693771089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72FD82E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36153743" w14:textId="138FF47B" w:rsidR="00042273" w:rsidRDefault="00042273" w:rsidP="007F14AB">
    <w:pPr>
      <w:pStyle w:val="ArialBeschreibunggrau"/>
      <w:ind w:firstLine="132"/>
      <w:rPr>
        <w:rFonts w:cs="Arial"/>
        <w:szCs w:val="16"/>
      </w:rPr>
    </w:pPr>
    <w:proofErr w:type="spellStart"/>
    <w:r>
      <w:rPr>
        <w:rFonts w:cs="Arial"/>
        <w:szCs w:val="16"/>
      </w:rPr>
      <w:t>History</w:t>
    </w:r>
    <w:proofErr w:type="spellEnd"/>
    <w:r>
      <w:rPr>
        <w:rFonts w:cs="Arial"/>
        <w:szCs w:val="16"/>
      </w:rPr>
      <w:t xml:space="preserve"> </w:t>
    </w:r>
    <w:proofErr w:type="spellStart"/>
    <w:r>
      <w:rPr>
        <w:rFonts w:cs="Arial"/>
        <w:szCs w:val="16"/>
      </w:rPr>
      <w:t>for</w:t>
    </w:r>
    <w:proofErr w:type="spellEnd"/>
    <w:r>
      <w:rPr>
        <w:rFonts w:cs="Arial"/>
        <w:szCs w:val="16"/>
      </w:rPr>
      <w:t xml:space="preserve"> Future · Frauenrechte und die Französische Revolution – Olympe de </w:t>
    </w:r>
    <w:proofErr w:type="spellStart"/>
    <w:r>
      <w:rPr>
        <w:rFonts w:cs="Arial"/>
        <w:szCs w:val="16"/>
      </w:rPr>
      <w:t>Gouges</w:t>
    </w:r>
    <w:proofErr w:type="spellEnd"/>
  </w:p>
  <w:p w14:paraId="611186EC" w14:textId="1F9F1C81" w:rsidR="00042273" w:rsidRPr="00042273" w:rsidRDefault="00042273" w:rsidP="007F14AB">
    <w:pPr>
      <w:pStyle w:val="ArialBeschreibunggrau"/>
      <w:ind w:firstLine="132"/>
      <w:rPr>
        <w:szCs w:val="16"/>
      </w:rPr>
    </w:pPr>
    <w:r w:rsidRPr="00042273">
      <w:rPr>
        <w:rFonts w:cs="Arial"/>
        <w:szCs w:val="16"/>
      </w:rPr>
      <w:t>www.planet-schule.de/x/history-frauenrechte</w:t>
    </w:r>
    <w:r w:rsidRPr="00042273">
      <w:rPr>
        <w:szCs w:val="16"/>
      </w:rPr>
      <w:t xml:space="preserve"> </w:t>
    </w:r>
  </w:p>
  <w:p w14:paraId="1B14827D" w14:textId="60F2E394" w:rsidR="00685FD6" w:rsidRDefault="00685FD6" w:rsidP="007F14AB">
    <w:pPr>
      <w:pStyle w:val="ArialBeschreibunggrau"/>
      <w:ind w:firstLine="132"/>
    </w:pPr>
    <w:r>
      <w:rPr>
        <w:szCs w:val="16"/>
      </w:rPr>
      <w:t>Name: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3D6D0F"/>
    <w:multiLevelType w:val="hybridMultilevel"/>
    <w:tmpl w:val="10F62A56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D96C4F"/>
    <w:multiLevelType w:val="hybridMultilevel"/>
    <w:tmpl w:val="F5A07C76"/>
    <w:lvl w:ilvl="0" w:tplc="85FEDC52">
      <w:start w:val="3"/>
      <w:numFmt w:val="bullet"/>
      <w:lvlText w:val="-"/>
      <w:lvlJc w:val="left"/>
      <w:pPr>
        <w:ind w:left="720" w:hanging="360"/>
      </w:pPr>
      <w:rPr>
        <w:rFonts w:ascii="Arial" w:eastAsia="TheSans C5 SemiLight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E24BEF"/>
    <w:multiLevelType w:val="hybridMultilevel"/>
    <w:tmpl w:val="9E9422C8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B01604"/>
    <w:multiLevelType w:val="hybridMultilevel"/>
    <w:tmpl w:val="D434913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757DC6"/>
    <w:multiLevelType w:val="hybridMultilevel"/>
    <w:tmpl w:val="AAD2E4E4"/>
    <w:lvl w:ilvl="0" w:tplc="BCCEC1D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6B9179E1"/>
    <w:multiLevelType w:val="hybridMultilevel"/>
    <w:tmpl w:val="AE0CABE2"/>
    <w:lvl w:ilvl="0" w:tplc="7068AE5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30885340">
    <w:abstractNumId w:val="2"/>
  </w:num>
  <w:num w:numId="2" w16cid:durableId="1838694742">
    <w:abstractNumId w:val="1"/>
  </w:num>
  <w:num w:numId="3" w16cid:durableId="705838777">
    <w:abstractNumId w:val="0"/>
  </w:num>
  <w:num w:numId="4" w16cid:durableId="452017365">
    <w:abstractNumId w:val="3"/>
  </w:num>
  <w:num w:numId="5" w16cid:durableId="452018087">
    <w:abstractNumId w:val="5"/>
  </w:num>
  <w:num w:numId="6" w16cid:durableId="59390207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732D"/>
    <w:rsid w:val="00042273"/>
    <w:rsid w:val="000C5BEC"/>
    <w:rsid w:val="000E3E3A"/>
    <w:rsid w:val="001405AA"/>
    <w:rsid w:val="001665D8"/>
    <w:rsid w:val="001773CA"/>
    <w:rsid w:val="00200DF4"/>
    <w:rsid w:val="00203DB5"/>
    <w:rsid w:val="00281DDB"/>
    <w:rsid w:val="0036237B"/>
    <w:rsid w:val="00395CD1"/>
    <w:rsid w:val="003A7C35"/>
    <w:rsid w:val="003C7CB4"/>
    <w:rsid w:val="003E19B7"/>
    <w:rsid w:val="003F732D"/>
    <w:rsid w:val="00462615"/>
    <w:rsid w:val="00501477"/>
    <w:rsid w:val="00560917"/>
    <w:rsid w:val="00590FC9"/>
    <w:rsid w:val="005947DC"/>
    <w:rsid w:val="0060637E"/>
    <w:rsid w:val="00665C0C"/>
    <w:rsid w:val="00685FD6"/>
    <w:rsid w:val="006E1F5C"/>
    <w:rsid w:val="006F3A8E"/>
    <w:rsid w:val="006F72A7"/>
    <w:rsid w:val="00701ED8"/>
    <w:rsid w:val="007A3E23"/>
    <w:rsid w:val="007B63C8"/>
    <w:rsid w:val="007F14AB"/>
    <w:rsid w:val="0085408B"/>
    <w:rsid w:val="00890BCB"/>
    <w:rsid w:val="00891838"/>
    <w:rsid w:val="008B0864"/>
    <w:rsid w:val="00975D33"/>
    <w:rsid w:val="00984911"/>
    <w:rsid w:val="009B3240"/>
    <w:rsid w:val="009D02F1"/>
    <w:rsid w:val="009E6DEB"/>
    <w:rsid w:val="00A22629"/>
    <w:rsid w:val="00A2653E"/>
    <w:rsid w:val="00A652E2"/>
    <w:rsid w:val="00A976B1"/>
    <w:rsid w:val="00AA60EB"/>
    <w:rsid w:val="00AB4136"/>
    <w:rsid w:val="00B10ED1"/>
    <w:rsid w:val="00B1720A"/>
    <w:rsid w:val="00B3191E"/>
    <w:rsid w:val="00B44442"/>
    <w:rsid w:val="00B52CBD"/>
    <w:rsid w:val="00B933C3"/>
    <w:rsid w:val="00B97C48"/>
    <w:rsid w:val="00BF3EEF"/>
    <w:rsid w:val="00C111CB"/>
    <w:rsid w:val="00C338DC"/>
    <w:rsid w:val="00C90A46"/>
    <w:rsid w:val="00C9528C"/>
    <w:rsid w:val="00CA7D1A"/>
    <w:rsid w:val="00CD1AD6"/>
    <w:rsid w:val="00CF08A5"/>
    <w:rsid w:val="00D043C1"/>
    <w:rsid w:val="00E41D42"/>
    <w:rsid w:val="00E448D4"/>
    <w:rsid w:val="00E71E5F"/>
    <w:rsid w:val="00E75070"/>
    <w:rsid w:val="00E9399C"/>
    <w:rsid w:val="00EB6DC9"/>
    <w:rsid w:val="00F43851"/>
    <w:rsid w:val="00F71B4B"/>
    <w:rsid w:val="00FC3025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10831"/>
  <w15:docId w15:val="{EDE66A9D-F712-4738-94CD-91755AB59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9D02F1"/>
    <w:pPr>
      <w:ind w:left="720"/>
      <w:contextualSpacing/>
    </w:pPr>
  </w:style>
  <w:style w:type="paragraph" w:customStyle="1" w:styleId="Arial10blau">
    <w:name w:val="Arial 10 blau"/>
    <w:basedOn w:val="Standard"/>
    <w:rsid w:val="006F3A8E"/>
    <w:rPr>
      <w:rFonts w:ascii="Arial" w:hAnsi="Arial" w:cs="Arial"/>
      <w:bCs/>
      <w:sz w:val="20"/>
      <w:szCs w:val="20"/>
    </w:rPr>
  </w:style>
  <w:style w:type="table" w:styleId="Tabellenraster">
    <w:name w:val="Table Grid"/>
    <w:basedOn w:val="NormaleTabelle"/>
    <w:uiPriority w:val="59"/>
    <w:rsid w:val="00CD1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95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144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History for future ⋅ Frauenrechte und die Französische Revolution - Olympe de Gouges</dc:title>
  <dc:creator>planet schule</dc:creator>
  <cp:lastModifiedBy>Martina Frietsch</cp:lastModifiedBy>
  <cp:revision>4</cp:revision>
  <dcterms:created xsi:type="dcterms:W3CDTF">2025-12-08T21:46:00Z</dcterms:created>
  <dcterms:modified xsi:type="dcterms:W3CDTF">2025-12-09T13:14:00Z</dcterms:modified>
</cp:coreProperties>
</file>