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AE34E1" w:rsidRPr="00CB2102" w:rsidRDefault="00002AD3" w:rsidP="00AE34E1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>
        <w:rPr>
          <w:rFonts w:ascii="Droid Sans" w:hAnsi="Droid Sans" w:cs="Droid Sans"/>
          <w:b/>
          <w:color w:val="FFFFFF" w:themeColor="background1"/>
        </w:rPr>
        <w:t>Arbeitsblatt 2: Fachbegriff und Anglizismen</w:t>
      </w:r>
    </w:p>
    <w:p w:rsidR="00AE34E1" w:rsidRPr="00CB2102" w:rsidRDefault="00AE34E1" w:rsidP="00AE34E1">
      <w:pPr>
        <w:rPr>
          <w:rFonts w:ascii="Droid Sans" w:hAnsi="Droid Sans" w:cs="Droid Sans"/>
          <w:b/>
        </w:rPr>
      </w:pPr>
    </w:p>
    <w:tbl>
      <w:tblPr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/>
      </w:tblPr>
      <w:tblGrid>
        <w:gridCol w:w="1701"/>
        <w:gridCol w:w="2552"/>
        <w:gridCol w:w="5493"/>
      </w:tblGrid>
      <w:tr w:rsidR="00F500EB" w:rsidRPr="00F500EB" w:rsidTr="00F500EB">
        <w:tc>
          <w:tcPr>
            <w:tcW w:w="1701" w:type="dxa"/>
            <w:shd w:val="clear" w:color="auto" w:fill="DAE4DB"/>
          </w:tcPr>
          <w:p w:rsidR="00002AD3" w:rsidRPr="00F500EB" w:rsidRDefault="00002AD3" w:rsidP="00AE34E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Begriff</w:t>
            </w:r>
          </w:p>
        </w:tc>
        <w:tc>
          <w:tcPr>
            <w:tcW w:w="2552" w:type="dxa"/>
            <w:shd w:val="clear" w:color="auto" w:fill="DAE4DB"/>
          </w:tcPr>
          <w:p w:rsidR="00002AD3" w:rsidRPr="00F500EB" w:rsidRDefault="00002AD3" w:rsidP="00AE34E1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Wörtliche Übersetzung (falls vorhanden)</w:t>
            </w:r>
          </w:p>
        </w:tc>
        <w:tc>
          <w:tcPr>
            <w:tcW w:w="5493" w:type="dxa"/>
            <w:shd w:val="clear" w:color="auto" w:fill="DAE4DB"/>
          </w:tcPr>
          <w:p w:rsidR="00002AD3" w:rsidRPr="00F500EB" w:rsidRDefault="00002AD3" w:rsidP="00AE34E1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Bedeutung</w:t>
            </w:r>
          </w:p>
        </w:tc>
      </w:tr>
      <w:tr w:rsidR="00F500EB" w:rsidRPr="00F500EB" w:rsidTr="00F500EB">
        <w:tc>
          <w:tcPr>
            <w:tcW w:w="1701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b/>
              </w:rPr>
            </w:pPr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Bowl</w:t>
            </w:r>
          </w:p>
        </w:tc>
        <w:tc>
          <w:tcPr>
            <w:tcW w:w="2552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Schüssel</w:t>
            </w:r>
          </w:p>
        </w:tc>
        <w:tc>
          <w:tcPr>
            <w:tcW w:w="5493" w:type="dxa"/>
          </w:tcPr>
          <w:p w:rsidR="00002AD3" w:rsidRPr="00F500EB" w:rsidRDefault="00002AD3" w:rsidP="00AE34E1">
            <w:pPr>
              <w:rPr>
                <w:rFonts w:ascii="Droid Sans" w:hAnsi="Droid Sans" w:cs="Droid Sans"/>
                <w:b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Schüsselförmiger Skateplatz</w:t>
            </w:r>
          </w:p>
        </w:tc>
      </w:tr>
      <w:tr w:rsidR="00F500EB" w:rsidRPr="00F500EB" w:rsidTr="00F500EB">
        <w:tc>
          <w:tcPr>
            <w:tcW w:w="1701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b/>
              </w:rPr>
            </w:pPr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Catchen</w:t>
            </w:r>
          </w:p>
        </w:tc>
        <w:tc>
          <w:tcPr>
            <w:tcW w:w="2552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Fangen</w:t>
            </w:r>
          </w:p>
        </w:tc>
        <w:tc>
          <w:tcPr>
            <w:tcW w:w="5493" w:type="dxa"/>
          </w:tcPr>
          <w:p w:rsidR="00002AD3" w:rsidRPr="00F500EB" w:rsidRDefault="00002AD3" w:rsidP="00AE34E1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Das Skateboard mit den Füßen nach einem Trick „fangen“ und Richtung Boden drücken</w:t>
            </w:r>
          </w:p>
        </w:tc>
      </w:tr>
      <w:tr w:rsidR="00F500EB" w:rsidRPr="00F500EB" w:rsidTr="00F500EB">
        <w:tc>
          <w:tcPr>
            <w:tcW w:w="1701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b/>
              </w:rPr>
            </w:pPr>
            <w:proofErr w:type="spellStart"/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Concave</w:t>
            </w:r>
            <w:proofErr w:type="spellEnd"/>
          </w:p>
        </w:tc>
        <w:tc>
          <w:tcPr>
            <w:tcW w:w="2552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Konkav</w:t>
            </w:r>
          </w:p>
        </w:tc>
        <w:tc>
          <w:tcPr>
            <w:tcW w:w="5493" w:type="dxa"/>
          </w:tcPr>
          <w:p w:rsidR="00002AD3" w:rsidRPr="00F500EB" w:rsidRDefault="00002AD3" w:rsidP="00AE34E1">
            <w:pPr>
              <w:rPr>
                <w:rFonts w:ascii="Droid Sans" w:hAnsi="Droid Sans" w:cs="Droid Sans"/>
                <w:b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Nach innen gewölbte Fläche (Längsseitige Wölbung) des Skateboards</w:t>
            </w:r>
          </w:p>
        </w:tc>
      </w:tr>
      <w:tr w:rsidR="00F500EB" w:rsidRPr="00F500EB" w:rsidTr="00F500EB">
        <w:tc>
          <w:tcPr>
            <w:tcW w:w="1701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b/>
              </w:rPr>
            </w:pPr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 xml:space="preserve">Custom </w:t>
            </w:r>
            <w:proofErr w:type="spellStart"/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shape</w:t>
            </w:r>
            <w:proofErr w:type="spellEnd"/>
          </w:p>
        </w:tc>
        <w:tc>
          <w:tcPr>
            <w:tcW w:w="2552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Benutzerdefinierte Form</w:t>
            </w:r>
          </w:p>
        </w:tc>
        <w:tc>
          <w:tcPr>
            <w:tcW w:w="5493" w:type="dxa"/>
          </w:tcPr>
          <w:p w:rsidR="00002AD3" w:rsidRPr="00F500EB" w:rsidRDefault="00002AD3" w:rsidP="00AE34E1">
            <w:pPr>
              <w:rPr>
                <w:rFonts w:ascii="Droid Sans" w:hAnsi="Droid Sans" w:cs="Droid Sans"/>
                <w:b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Individuell nach den Wünschen/Bedürfnissen des Skaters gestaltete Form und Aufmachung des Surfskates</w:t>
            </w:r>
          </w:p>
        </w:tc>
      </w:tr>
      <w:tr w:rsidR="00F500EB" w:rsidRPr="00F500EB" w:rsidTr="00F500EB">
        <w:tc>
          <w:tcPr>
            <w:tcW w:w="1701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b/>
              </w:rPr>
            </w:pPr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Deck</w:t>
            </w:r>
          </w:p>
        </w:tc>
        <w:tc>
          <w:tcPr>
            <w:tcW w:w="2552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u.a. Tragfläche/Verdeck</w:t>
            </w:r>
          </w:p>
        </w:tc>
        <w:tc>
          <w:tcPr>
            <w:tcW w:w="5493" w:type="dxa"/>
          </w:tcPr>
          <w:p w:rsidR="00002AD3" w:rsidRPr="00F500EB" w:rsidRDefault="00002AD3" w:rsidP="00002AD3">
            <w:pPr>
              <w:rPr>
                <w:rFonts w:ascii="Droid Sans" w:hAnsi="Droid Sans" w:cs="Droid Sans"/>
                <w:b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Damit ist das Brett gemeint, an dem die Achsen und Rollen befestigt werden</w:t>
            </w:r>
          </w:p>
        </w:tc>
      </w:tr>
      <w:tr w:rsidR="00F500EB" w:rsidRPr="00F500EB" w:rsidTr="00F500EB">
        <w:tc>
          <w:tcPr>
            <w:tcW w:w="1701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b/>
              </w:rPr>
            </w:pPr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Goofy</w:t>
            </w:r>
          </w:p>
        </w:tc>
        <w:tc>
          <w:tcPr>
            <w:tcW w:w="2552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Doof, blöd</w:t>
            </w:r>
          </w:p>
        </w:tc>
        <w:tc>
          <w:tcPr>
            <w:tcW w:w="5493" w:type="dxa"/>
          </w:tcPr>
          <w:p w:rsidR="00002AD3" w:rsidRPr="00F500EB" w:rsidRDefault="00002AD3" w:rsidP="00AE34E1">
            <w:pPr>
              <w:rPr>
                <w:rFonts w:ascii="Droid Sans" w:hAnsi="Droid Sans" w:cs="Droid Sans"/>
                <w:b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Rechter Fuß steht vorne auf dem Skateboard</w:t>
            </w:r>
          </w:p>
        </w:tc>
      </w:tr>
      <w:tr w:rsidR="00F500EB" w:rsidRPr="00F500EB" w:rsidTr="00F500EB">
        <w:tc>
          <w:tcPr>
            <w:tcW w:w="1701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b/>
              </w:rPr>
            </w:pPr>
            <w:proofErr w:type="spellStart"/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Griptape</w:t>
            </w:r>
            <w:proofErr w:type="spellEnd"/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 xml:space="preserve"> - </w:t>
            </w:r>
            <w:proofErr w:type="spellStart"/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to</w:t>
            </w:r>
            <w:proofErr w:type="spellEnd"/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 xml:space="preserve"> </w:t>
            </w:r>
            <w:proofErr w:type="spellStart"/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grip</w:t>
            </w:r>
            <w:proofErr w:type="spellEnd"/>
          </w:p>
        </w:tc>
        <w:tc>
          <w:tcPr>
            <w:tcW w:w="2552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Greifen und Tape – (Klebe)band</w:t>
            </w:r>
          </w:p>
        </w:tc>
        <w:tc>
          <w:tcPr>
            <w:tcW w:w="5493" w:type="dxa"/>
          </w:tcPr>
          <w:p w:rsidR="00002AD3" w:rsidRPr="00F500EB" w:rsidRDefault="00002AD3" w:rsidP="00002AD3">
            <w:pPr>
              <w:rPr>
                <w:rFonts w:ascii="Droid Sans" w:hAnsi="Droid Sans" w:cs="Droid Sans"/>
                <w:b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Eine Art Schmirgelpapier, das auf das Deck geklebt wird. Es ermöglicht einen guten Stand und sicheren Halt auf dem Brett aufgrund der rauen Oberfläche</w:t>
            </w:r>
          </w:p>
        </w:tc>
      </w:tr>
      <w:tr w:rsidR="00F500EB" w:rsidRPr="00F500EB" w:rsidTr="00F500EB">
        <w:tc>
          <w:tcPr>
            <w:tcW w:w="1701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b/>
              </w:rPr>
            </w:pPr>
            <w:proofErr w:type="spellStart"/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Nose</w:t>
            </w:r>
            <w:proofErr w:type="spellEnd"/>
          </w:p>
        </w:tc>
        <w:tc>
          <w:tcPr>
            <w:tcW w:w="2552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Nase</w:t>
            </w:r>
          </w:p>
        </w:tc>
        <w:tc>
          <w:tcPr>
            <w:tcW w:w="5493" w:type="dxa"/>
          </w:tcPr>
          <w:p w:rsidR="00002AD3" w:rsidRPr="00F500EB" w:rsidRDefault="00002AD3" w:rsidP="00AE34E1">
            <w:pPr>
              <w:rPr>
                <w:rFonts w:ascii="Droid Sans" w:hAnsi="Droid Sans" w:cs="Droid Sans"/>
                <w:b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Vordere Seite des Skateboards</w:t>
            </w:r>
          </w:p>
        </w:tc>
      </w:tr>
      <w:tr w:rsidR="00F500EB" w:rsidRPr="00F500EB" w:rsidTr="00F500EB">
        <w:tc>
          <w:tcPr>
            <w:tcW w:w="1701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 xml:space="preserve">Pushen – </w:t>
            </w:r>
            <w:proofErr w:type="spellStart"/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to</w:t>
            </w:r>
            <w:proofErr w:type="spellEnd"/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 xml:space="preserve"> push</w:t>
            </w:r>
          </w:p>
        </w:tc>
        <w:tc>
          <w:tcPr>
            <w:tcW w:w="2552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Drücken/schieben</w:t>
            </w:r>
          </w:p>
        </w:tc>
        <w:tc>
          <w:tcPr>
            <w:tcW w:w="5493" w:type="dxa"/>
          </w:tcPr>
          <w:p w:rsidR="00002AD3" w:rsidRPr="00F500EB" w:rsidRDefault="00002AD3" w:rsidP="00AE34E1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Das Abstoßen vom Boden mit einem Bein, um das Skateboard in Bewegung zu setzen</w:t>
            </w:r>
          </w:p>
        </w:tc>
      </w:tr>
      <w:tr w:rsidR="00F500EB" w:rsidRPr="00F500EB" w:rsidTr="00F500EB">
        <w:tc>
          <w:tcPr>
            <w:tcW w:w="1701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Regular</w:t>
            </w:r>
          </w:p>
        </w:tc>
        <w:tc>
          <w:tcPr>
            <w:tcW w:w="2552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Normal</w:t>
            </w:r>
          </w:p>
        </w:tc>
        <w:tc>
          <w:tcPr>
            <w:tcW w:w="5493" w:type="dxa"/>
          </w:tcPr>
          <w:p w:rsidR="00002AD3" w:rsidRPr="00F500EB" w:rsidRDefault="00002AD3" w:rsidP="00AE34E1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Linker Fuß steht vorne auf dem Skateboard</w:t>
            </w:r>
          </w:p>
        </w:tc>
      </w:tr>
      <w:tr w:rsidR="00F500EB" w:rsidRPr="00F500EB" w:rsidTr="00F500EB">
        <w:tc>
          <w:tcPr>
            <w:tcW w:w="1701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Rocker</w:t>
            </w:r>
          </w:p>
        </w:tc>
        <w:tc>
          <w:tcPr>
            <w:tcW w:w="2552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u.a. Wippe</w:t>
            </w:r>
          </w:p>
        </w:tc>
        <w:tc>
          <w:tcPr>
            <w:tcW w:w="5493" w:type="dxa"/>
          </w:tcPr>
          <w:p w:rsidR="00002AD3" w:rsidRPr="00F500EB" w:rsidRDefault="00002AD3" w:rsidP="00AE34E1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bCs/>
                <w:sz w:val="20"/>
                <w:szCs w:val="20"/>
              </w:rPr>
              <w:t xml:space="preserve">Bezeichnet die Wölbung des Decks nach unten (von </w:t>
            </w:r>
            <w:proofErr w:type="spellStart"/>
            <w:r w:rsidRPr="00F500EB">
              <w:rPr>
                <w:rFonts w:ascii="Droid Sans" w:hAnsi="Droid Sans" w:cs="Droid Sans"/>
                <w:bCs/>
                <w:sz w:val="20"/>
                <w:szCs w:val="20"/>
              </w:rPr>
              <w:t>Nose</w:t>
            </w:r>
            <w:proofErr w:type="spellEnd"/>
            <w:r w:rsidRPr="00F500EB">
              <w:rPr>
                <w:rFonts w:ascii="Droid Sans" w:hAnsi="Droid Sans" w:cs="Droid Sans"/>
                <w:bCs/>
                <w:sz w:val="20"/>
                <w:szCs w:val="20"/>
              </w:rPr>
              <w:t xml:space="preserve"> zu </w:t>
            </w:r>
            <w:proofErr w:type="spellStart"/>
            <w:r w:rsidRPr="00F500EB">
              <w:rPr>
                <w:rFonts w:ascii="Droid Sans" w:hAnsi="Droid Sans" w:cs="Droid Sans"/>
                <w:bCs/>
                <w:sz w:val="20"/>
                <w:szCs w:val="20"/>
              </w:rPr>
              <w:t>Tail</w:t>
            </w:r>
            <w:proofErr w:type="spellEnd"/>
            <w:r w:rsidRPr="00F500EB">
              <w:rPr>
                <w:rFonts w:ascii="Droid Sans" w:hAnsi="Droid Sans" w:cs="Droid Sans"/>
                <w:bCs/>
                <w:sz w:val="20"/>
                <w:szCs w:val="20"/>
              </w:rPr>
              <w:t>). Mit dieser Wölbung kann das Pushen erleichtert werden und die Stabilität bei schnelleren Geschwindigkeiten erhöht werden</w:t>
            </w:r>
          </w:p>
        </w:tc>
      </w:tr>
      <w:tr w:rsidR="00F500EB" w:rsidRPr="00F500EB" w:rsidTr="00F500EB">
        <w:tc>
          <w:tcPr>
            <w:tcW w:w="1701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Setup</w:t>
            </w:r>
          </w:p>
        </w:tc>
        <w:tc>
          <w:tcPr>
            <w:tcW w:w="2552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Konfiguration/</w:t>
            </w:r>
          </w:p>
          <w:p w:rsidR="00002AD3" w:rsidRPr="00F500EB" w:rsidRDefault="00002AD3" w:rsidP="00E66649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Zusammenstellung</w:t>
            </w:r>
          </w:p>
        </w:tc>
        <w:tc>
          <w:tcPr>
            <w:tcW w:w="5493" w:type="dxa"/>
          </w:tcPr>
          <w:p w:rsidR="00002AD3" w:rsidRPr="00F500EB" w:rsidRDefault="00002AD3" w:rsidP="00002AD3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Die Achsen mit den Rollen und dem Deck bilden das „Setup“ des Skateboards</w:t>
            </w:r>
          </w:p>
        </w:tc>
      </w:tr>
      <w:tr w:rsidR="00F500EB" w:rsidRPr="00F500EB" w:rsidTr="00F500EB">
        <w:tc>
          <w:tcPr>
            <w:tcW w:w="1701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proofErr w:type="spellStart"/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Tail</w:t>
            </w:r>
            <w:proofErr w:type="spellEnd"/>
          </w:p>
        </w:tc>
        <w:tc>
          <w:tcPr>
            <w:tcW w:w="2552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Schwanz</w:t>
            </w:r>
          </w:p>
        </w:tc>
        <w:tc>
          <w:tcPr>
            <w:tcW w:w="5493" w:type="dxa"/>
          </w:tcPr>
          <w:p w:rsidR="00002AD3" w:rsidRPr="00F500EB" w:rsidRDefault="00002AD3" w:rsidP="00AE34E1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Hinteres Ende des Skateboards</w:t>
            </w:r>
          </w:p>
        </w:tc>
      </w:tr>
      <w:tr w:rsidR="00F500EB" w:rsidRPr="00F500EB" w:rsidTr="00F500EB">
        <w:tc>
          <w:tcPr>
            <w:tcW w:w="1701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proofErr w:type="spellStart"/>
            <w:r w:rsidRPr="00F500EB">
              <w:rPr>
                <w:rFonts w:ascii="Droid Sans" w:hAnsi="Droid Sans" w:cs="Droid Sans"/>
                <w:b/>
                <w:sz w:val="20"/>
                <w:szCs w:val="20"/>
              </w:rPr>
              <w:t>Wheelbite</w:t>
            </w:r>
            <w:proofErr w:type="spellEnd"/>
          </w:p>
        </w:tc>
        <w:tc>
          <w:tcPr>
            <w:tcW w:w="2552" w:type="dxa"/>
            <w:vAlign w:val="center"/>
          </w:tcPr>
          <w:p w:rsidR="00002AD3" w:rsidRPr="00F500EB" w:rsidRDefault="00002AD3" w:rsidP="00E66649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Fonts w:ascii="Droid Sans" w:hAnsi="Droid Sans" w:cs="Droid Sans"/>
                <w:sz w:val="20"/>
                <w:szCs w:val="20"/>
              </w:rPr>
              <w:t>„</w:t>
            </w:r>
            <w:proofErr w:type="spellStart"/>
            <w:r w:rsidRPr="00F500EB">
              <w:rPr>
                <w:rFonts w:ascii="Droid Sans" w:hAnsi="Droid Sans" w:cs="Droid Sans"/>
                <w:sz w:val="20"/>
                <w:szCs w:val="20"/>
              </w:rPr>
              <w:t>Radbiss</w:t>
            </w:r>
            <w:proofErr w:type="spellEnd"/>
            <w:r w:rsidRPr="00F500EB">
              <w:rPr>
                <w:rFonts w:ascii="Droid Sans" w:hAnsi="Droid Sans" w:cs="Droid Sans"/>
                <w:sz w:val="20"/>
                <w:szCs w:val="20"/>
              </w:rPr>
              <w:t>“</w:t>
            </w:r>
          </w:p>
        </w:tc>
        <w:tc>
          <w:tcPr>
            <w:tcW w:w="5493" w:type="dxa"/>
          </w:tcPr>
          <w:p w:rsidR="00002AD3" w:rsidRPr="00F500EB" w:rsidRDefault="00002AD3" w:rsidP="00AE34E1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500EB">
              <w:rPr>
                <w:rStyle w:val="hgkelc"/>
                <w:rFonts w:ascii="Droid Sans" w:hAnsi="Droid Sans" w:cs="Droid Sans"/>
                <w:sz w:val="20"/>
                <w:szCs w:val="20"/>
              </w:rPr>
              <w:t>Kontakt zwischen Rollen und dem Deck (z.B. in starken Kurven); bei sehr starkem Kontakt kann die Rolle abrupt gestoppt werden, was zu einem Abwurf des Skaters führen kann</w:t>
            </w:r>
          </w:p>
        </w:tc>
      </w:tr>
    </w:tbl>
    <w:p w:rsidR="00AE34E1" w:rsidRDefault="00AE34E1" w:rsidP="00AE34E1">
      <w:pPr>
        <w:rPr>
          <w:b/>
        </w:rPr>
      </w:pPr>
    </w:p>
    <w:p w:rsidR="00AE34E1" w:rsidRDefault="00AE34E1" w:rsidP="00AE34E1">
      <w:pPr>
        <w:rPr>
          <w:b/>
        </w:rPr>
      </w:pPr>
    </w:p>
    <w:p w:rsidR="00002AD3" w:rsidRPr="00CB2102" w:rsidRDefault="00002AD3" w:rsidP="00002AD3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>
        <w:rPr>
          <w:rFonts w:ascii="Droid Sans" w:hAnsi="Droid Sans" w:cs="Droid Sans"/>
          <w:b/>
          <w:color w:val="FFFFFF" w:themeColor="background1"/>
        </w:rPr>
        <w:t>Arbeitsblatt 14</w:t>
      </w:r>
    </w:p>
    <w:p w:rsidR="00AE34E1" w:rsidRPr="00002AD3" w:rsidRDefault="00AE34E1" w:rsidP="00AE34E1">
      <w:pPr>
        <w:rPr>
          <w:rFonts w:ascii="Droid Sans" w:hAnsi="Droid Sans" w:cs="Droid Sans"/>
          <w:b/>
        </w:rPr>
      </w:pPr>
    </w:p>
    <w:p w:rsidR="00002AD3" w:rsidRPr="00002AD3" w:rsidRDefault="00002AD3" w:rsidP="00002AD3">
      <w:pPr>
        <w:rPr>
          <w:rFonts w:ascii="Droid Sans" w:hAnsi="Droid Sans" w:cs="Droid Sans"/>
          <w:b/>
          <w:sz w:val="20"/>
          <w:szCs w:val="20"/>
        </w:rPr>
      </w:pPr>
      <w:r w:rsidRPr="00002AD3">
        <w:rPr>
          <w:rFonts w:ascii="Droid Sans" w:hAnsi="Droid Sans" w:cs="Droid Sans"/>
          <w:b/>
          <w:sz w:val="20"/>
          <w:szCs w:val="20"/>
        </w:rPr>
        <w:t xml:space="preserve">14 Begriffe: </w:t>
      </w:r>
    </w:p>
    <w:p w:rsidR="00002AD3" w:rsidRPr="00002AD3" w:rsidRDefault="00002AD3" w:rsidP="00002AD3">
      <w:pPr>
        <w:rPr>
          <w:rFonts w:ascii="Droid Sans" w:hAnsi="Droid Sans" w:cs="Droid Sans"/>
          <w:sz w:val="20"/>
          <w:szCs w:val="20"/>
        </w:rPr>
      </w:pPr>
      <w:r w:rsidRPr="00002AD3">
        <w:rPr>
          <w:rFonts w:ascii="Droid Sans" w:hAnsi="Droid Sans" w:cs="Droid Sans"/>
          <w:sz w:val="20"/>
          <w:szCs w:val="20"/>
        </w:rPr>
        <w:t>Kopfhörer</w:t>
      </w:r>
    </w:p>
    <w:p w:rsidR="00002AD3" w:rsidRPr="00002AD3" w:rsidRDefault="00002AD3" w:rsidP="00002AD3">
      <w:pPr>
        <w:rPr>
          <w:rFonts w:ascii="Droid Sans" w:hAnsi="Droid Sans" w:cs="Droid Sans"/>
          <w:sz w:val="20"/>
          <w:szCs w:val="20"/>
        </w:rPr>
      </w:pPr>
      <w:r w:rsidRPr="00002AD3">
        <w:rPr>
          <w:rFonts w:ascii="Droid Sans" w:hAnsi="Droid Sans" w:cs="Droid Sans"/>
          <w:sz w:val="20"/>
          <w:szCs w:val="20"/>
        </w:rPr>
        <w:t>Blechschere</w:t>
      </w:r>
    </w:p>
    <w:p w:rsidR="00002AD3" w:rsidRPr="00002AD3" w:rsidRDefault="00002AD3" w:rsidP="00002AD3">
      <w:pPr>
        <w:rPr>
          <w:rFonts w:ascii="Droid Sans" w:hAnsi="Droid Sans" w:cs="Droid Sans"/>
          <w:sz w:val="20"/>
          <w:szCs w:val="20"/>
        </w:rPr>
      </w:pPr>
      <w:r w:rsidRPr="00002AD3">
        <w:rPr>
          <w:rFonts w:ascii="Droid Sans" w:hAnsi="Droid Sans" w:cs="Droid Sans"/>
          <w:sz w:val="20"/>
          <w:szCs w:val="20"/>
        </w:rPr>
        <w:t>Furniersäge</w:t>
      </w:r>
    </w:p>
    <w:p w:rsidR="00002AD3" w:rsidRPr="00002AD3" w:rsidRDefault="00002AD3" w:rsidP="00002AD3">
      <w:pPr>
        <w:rPr>
          <w:rFonts w:ascii="Droid Sans" w:hAnsi="Droid Sans" w:cs="Droid Sans"/>
          <w:sz w:val="20"/>
          <w:szCs w:val="20"/>
        </w:rPr>
      </w:pPr>
      <w:r w:rsidRPr="00002AD3">
        <w:rPr>
          <w:rFonts w:ascii="Droid Sans" w:hAnsi="Droid Sans" w:cs="Droid Sans"/>
          <w:sz w:val="20"/>
          <w:szCs w:val="20"/>
        </w:rPr>
        <w:t>Bleistift</w:t>
      </w:r>
    </w:p>
    <w:p w:rsidR="00002AD3" w:rsidRPr="00002AD3" w:rsidRDefault="00002AD3" w:rsidP="00002AD3">
      <w:pPr>
        <w:rPr>
          <w:rFonts w:ascii="Droid Sans" w:hAnsi="Droid Sans" w:cs="Droid Sans"/>
          <w:sz w:val="20"/>
          <w:szCs w:val="20"/>
        </w:rPr>
      </w:pPr>
      <w:r w:rsidRPr="00002AD3">
        <w:rPr>
          <w:rFonts w:ascii="Droid Sans" w:hAnsi="Droid Sans" w:cs="Droid Sans"/>
          <w:sz w:val="20"/>
          <w:szCs w:val="20"/>
        </w:rPr>
        <w:t>Messschieber</w:t>
      </w:r>
    </w:p>
    <w:p w:rsidR="00002AD3" w:rsidRPr="00002AD3" w:rsidRDefault="00002AD3" w:rsidP="00002AD3">
      <w:pPr>
        <w:rPr>
          <w:rFonts w:ascii="Droid Sans" w:hAnsi="Droid Sans" w:cs="Droid Sans"/>
          <w:sz w:val="20"/>
          <w:szCs w:val="20"/>
        </w:rPr>
      </w:pPr>
      <w:r w:rsidRPr="00002AD3">
        <w:rPr>
          <w:rFonts w:ascii="Droid Sans" w:hAnsi="Droid Sans" w:cs="Droid Sans"/>
          <w:sz w:val="20"/>
          <w:szCs w:val="20"/>
        </w:rPr>
        <w:t>Hobelmaschine</w:t>
      </w:r>
    </w:p>
    <w:p w:rsidR="00002AD3" w:rsidRPr="00002AD3" w:rsidRDefault="00002AD3" w:rsidP="00002AD3">
      <w:pPr>
        <w:rPr>
          <w:rFonts w:ascii="Droid Sans" w:hAnsi="Droid Sans" w:cs="Droid Sans"/>
          <w:sz w:val="20"/>
          <w:szCs w:val="20"/>
        </w:rPr>
      </w:pPr>
      <w:r w:rsidRPr="00002AD3">
        <w:rPr>
          <w:rFonts w:ascii="Droid Sans" w:hAnsi="Droid Sans" w:cs="Droid Sans"/>
          <w:sz w:val="20"/>
          <w:szCs w:val="20"/>
        </w:rPr>
        <w:t>Schraubzwingen</w:t>
      </w:r>
    </w:p>
    <w:p w:rsidR="00002AD3" w:rsidRPr="00002AD3" w:rsidRDefault="00002AD3" w:rsidP="00002AD3">
      <w:pPr>
        <w:rPr>
          <w:rFonts w:ascii="Droid Sans" w:hAnsi="Droid Sans" w:cs="Droid Sans"/>
          <w:sz w:val="20"/>
          <w:szCs w:val="20"/>
        </w:rPr>
      </w:pPr>
      <w:r w:rsidRPr="00002AD3">
        <w:rPr>
          <w:rFonts w:ascii="Droid Sans" w:hAnsi="Droid Sans" w:cs="Droid Sans"/>
          <w:sz w:val="20"/>
          <w:szCs w:val="20"/>
        </w:rPr>
        <w:t>Stichsäge</w:t>
      </w:r>
    </w:p>
    <w:p w:rsidR="00002AD3" w:rsidRPr="00002AD3" w:rsidRDefault="00002AD3" w:rsidP="00002AD3">
      <w:pPr>
        <w:rPr>
          <w:rFonts w:ascii="Droid Sans" w:hAnsi="Droid Sans" w:cs="Droid Sans"/>
          <w:sz w:val="20"/>
          <w:szCs w:val="20"/>
        </w:rPr>
      </w:pPr>
      <w:r w:rsidRPr="00002AD3">
        <w:rPr>
          <w:rFonts w:ascii="Droid Sans" w:hAnsi="Droid Sans" w:cs="Droid Sans"/>
          <w:sz w:val="20"/>
          <w:szCs w:val="20"/>
        </w:rPr>
        <w:t>Anreißnadel</w:t>
      </w:r>
    </w:p>
    <w:p w:rsidR="00002AD3" w:rsidRPr="00002AD3" w:rsidRDefault="00002AD3" w:rsidP="00002AD3">
      <w:pPr>
        <w:rPr>
          <w:rFonts w:ascii="Droid Sans" w:hAnsi="Droid Sans" w:cs="Droid Sans"/>
          <w:sz w:val="20"/>
          <w:szCs w:val="20"/>
        </w:rPr>
      </w:pPr>
      <w:proofErr w:type="spellStart"/>
      <w:r w:rsidRPr="00002AD3">
        <w:rPr>
          <w:rFonts w:ascii="Droid Sans" w:hAnsi="Droid Sans" w:cs="Droid Sans"/>
          <w:sz w:val="20"/>
          <w:szCs w:val="20"/>
        </w:rPr>
        <w:t>Akkuschrauber</w:t>
      </w:r>
      <w:proofErr w:type="spellEnd"/>
    </w:p>
    <w:p w:rsidR="00002AD3" w:rsidRPr="00002AD3" w:rsidRDefault="00002AD3" w:rsidP="00002AD3">
      <w:pPr>
        <w:rPr>
          <w:rFonts w:ascii="Droid Sans" w:hAnsi="Droid Sans" w:cs="Droid Sans"/>
          <w:sz w:val="20"/>
          <w:szCs w:val="20"/>
        </w:rPr>
      </w:pPr>
      <w:r w:rsidRPr="00002AD3">
        <w:rPr>
          <w:rFonts w:ascii="Droid Sans" w:hAnsi="Droid Sans" w:cs="Droid Sans"/>
          <w:sz w:val="20"/>
          <w:szCs w:val="20"/>
        </w:rPr>
        <w:t>Handschuhe</w:t>
      </w:r>
    </w:p>
    <w:p w:rsidR="00002AD3" w:rsidRPr="00002AD3" w:rsidRDefault="00002AD3" w:rsidP="00002AD3">
      <w:pPr>
        <w:rPr>
          <w:rFonts w:ascii="Droid Sans" w:hAnsi="Droid Sans" w:cs="Droid Sans"/>
          <w:sz w:val="20"/>
          <w:szCs w:val="20"/>
        </w:rPr>
      </w:pPr>
      <w:r w:rsidRPr="00002AD3">
        <w:rPr>
          <w:rFonts w:ascii="Droid Sans" w:hAnsi="Droid Sans" w:cs="Droid Sans"/>
          <w:sz w:val="20"/>
          <w:szCs w:val="20"/>
        </w:rPr>
        <w:t>Atemschutzmaske</w:t>
      </w:r>
    </w:p>
    <w:p w:rsidR="00002AD3" w:rsidRPr="00002AD3" w:rsidRDefault="00002AD3" w:rsidP="00002AD3">
      <w:pPr>
        <w:rPr>
          <w:rFonts w:ascii="Droid Sans" w:hAnsi="Droid Sans" w:cs="Droid Sans"/>
          <w:sz w:val="20"/>
          <w:szCs w:val="20"/>
        </w:rPr>
      </w:pPr>
      <w:r w:rsidRPr="00002AD3">
        <w:rPr>
          <w:rFonts w:ascii="Droid Sans" w:hAnsi="Droid Sans" w:cs="Droid Sans"/>
          <w:sz w:val="20"/>
          <w:szCs w:val="20"/>
        </w:rPr>
        <w:t>Furniernähmaschine</w:t>
      </w:r>
    </w:p>
    <w:p w:rsidR="00002AD3" w:rsidRPr="00002AD3" w:rsidRDefault="00002AD3" w:rsidP="00002AD3">
      <w:pPr>
        <w:rPr>
          <w:rFonts w:ascii="Droid Sans" w:hAnsi="Droid Sans" w:cs="Droid Sans"/>
          <w:b/>
          <w:sz w:val="20"/>
          <w:szCs w:val="20"/>
        </w:rPr>
      </w:pPr>
      <w:r w:rsidRPr="00002AD3">
        <w:rPr>
          <w:rFonts w:ascii="Droid Sans" w:hAnsi="Droid Sans" w:cs="Droid Sans"/>
          <w:sz w:val="20"/>
          <w:szCs w:val="20"/>
        </w:rPr>
        <w:t>Pressform</w:t>
      </w:r>
    </w:p>
    <w:p w:rsidR="00AE34E1" w:rsidRPr="00002AD3" w:rsidRDefault="00AE34E1" w:rsidP="00AE34E1">
      <w:pPr>
        <w:rPr>
          <w:rFonts w:ascii="Droid Sans" w:hAnsi="Droid Sans" w:cs="Droid Sans"/>
        </w:rPr>
      </w:pPr>
    </w:p>
    <w:p w:rsidR="00AE34E1" w:rsidRPr="00002AD3" w:rsidRDefault="00AE34E1" w:rsidP="00AE34E1">
      <w:pPr>
        <w:rPr>
          <w:rFonts w:ascii="Droid Sans" w:hAnsi="Droid Sans" w:cs="Droid Sans"/>
        </w:rPr>
      </w:pPr>
    </w:p>
    <w:sectPr w:rsidR="00AE34E1" w:rsidRPr="00002AD3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00EB" w:rsidRDefault="00F500EB" w:rsidP="00263140">
      <w:r>
        <w:separator/>
      </w:r>
    </w:p>
  </w:endnote>
  <w:endnote w:type="continuationSeparator" w:id="0">
    <w:p w:rsidR="00F500EB" w:rsidRDefault="00F500E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E00EE9">
    <w:pPr>
      <w:pStyle w:val="Fuzeile"/>
      <w:rPr>
        <w:rFonts w:cs="Arial"/>
        <w:b/>
        <w:sz w:val="18"/>
        <w:szCs w:val="18"/>
      </w:rPr>
    </w:pPr>
    <w:r w:rsidRPr="00E00EE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00EB" w:rsidRDefault="00F500EB" w:rsidP="00263140">
      <w:r>
        <w:separator/>
      </w:r>
    </w:p>
  </w:footnote>
  <w:footnote w:type="continuationSeparator" w:id="0">
    <w:p w:rsidR="00F500EB" w:rsidRDefault="00F500E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00EE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00EE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02AD3">
      <w:rPr>
        <w:rFonts w:cs="Arial"/>
        <w:b/>
      </w:rPr>
      <w:t>Lösungen der Arbeitsblätter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E34E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Handwerkskunst!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man ein Surfskate baut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E34E1">
      <w:rPr>
        <w:rFonts w:cs="Arial"/>
        <w:sz w:val="18"/>
        <w:szCs w:val="18"/>
      </w:rPr>
      <w:t>46800839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58B8"/>
    <w:rsid w:val="00001B03"/>
    <w:rsid w:val="00002AD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A58B8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AE34E1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0EE9"/>
    <w:rsid w:val="00E06926"/>
    <w:rsid w:val="00E66649"/>
    <w:rsid w:val="00E7147C"/>
    <w:rsid w:val="00E741FA"/>
    <w:rsid w:val="00EC648E"/>
    <w:rsid w:val="00F0275C"/>
    <w:rsid w:val="00F25B77"/>
    <w:rsid w:val="00F41397"/>
    <w:rsid w:val="00F44CEE"/>
    <w:rsid w:val="00F500EB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02AD3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gkelc">
    <w:name w:val="hgkelc"/>
    <w:basedOn w:val="Absatz-Standardschriftart"/>
    <w:rsid w:val="00002AD3"/>
  </w:style>
  <w:style w:type="table" w:customStyle="1" w:styleId="Tabellengitternetz1">
    <w:name w:val="Tabellengitternetz1"/>
    <w:basedOn w:val="NormaleTabelle"/>
    <w:next w:val="Tabellengitternetz"/>
    <w:uiPriority w:val="59"/>
    <w:rsid w:val="00002AD3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86187E-FED7-43B7-8334-B9A3D43177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248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Handwerkskunst!</dc:title>
  <dc:creator>SWR Planet Schule</dc:creator>
  <cp:lastModifiedBy>Frietsch</cp:lastModifiedBy>
  <cp:revision>4</cp:revision>
  <cp:lastPrinted>2015-08-04T13:32:00Z</cp:lastPrinted>
  <dcterms:created xsi:type="dcterms:W3CDTF">2021-10-22T07:18:00Z</dcterms:created>
  <dcterms:modified xsi:type="dcterms:W3CDTF">2021-10-22T07:41:00Z</dcterms:modified>
</cp:coreProperties>
</file>