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25A8A" w:rsidRPr="00CB2102" w:rsidRDefault="00025A8A" w:rsidP="00025A8A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>
        <w:rPr>
          <w:rFonts w:ascii="Droid Sans" w:hAnsi="Droid Sans" w:cs="Droid Sans"/>
          <w:b/>
          <w:color w:val="FFFFFF" w:themeColor="background1"/>
        </w:rPr>
        <w:t>Weiterführende Schreibaufträge – Infos zu Textsorten</w:t>
      </w: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5" o:spid="_x0000_s1079" type="#_x0000_t75" alt="10_information.jpg" style="position:absolute;margin-left:-3.1pt;margin-top:10.5pt;width:33.05pt;height:32.95pt;z-index:1;visibility:visible" wrapcoords="-980 0 -980 20649 21567 20649 21567 0 -980 0">
            <v:imagedata r:id="rId7" o:title="10_information"/>
            <w10:wrap type="through"/>
          </v:shape>
        </w:pict>
      </w: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C573DB" w:rsidRDefault="00C573DB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025A8A" w:rsidRDefault="00025A8A" w:rsidP="00025A8A">
      <w:pPr>
        <w:ind w:right="141"/>
        <w:rPr>
          <w:rFonts w:ascii="Droid Sans" w:hAnsi="Droid Sans" w:cs="Droid Sans"/>
          <w:sz w:val="20"/>
          <w:szCs w:val="20"/>
        </w:rPr>
      </w:pPr>
    </w:p>
    <w:p w:rsidR="00415EC5" w:rsidRDefault="00415EC5" w:rsidP="00415EC5">
      <w:pPr>
        <w:ind w:right="141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0" type="#_x0000_t202" style="position:absolute;margin-left:.3pt;margin-top:1.4pt;width:478.8pt;height:153.7pt;z-index:2" strokecolor="#7f7f7f" strokeweight="1.25pt">
            <v:textbox>
              <w:txbxContent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  <w:b/>
                      <w:color w:val="00844B"/>
                    </w:rPr>
                    <w:t>Erlebnis</w:t>
                  </w:r>
                  <w:r w:rsidRPr="00AF05F1">
                    <w:rPr>
                      <w:rFonts w:ascii="Droid Sans" w:hAnsi="Droid Sans" w:cs="Droid Sans"/>
                      <w:b/>
                      <w:color w:val="00844B"/>
                    </w:rPr>
                    <w:t>bericht:</w:t>
                  </w: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  <w:b/>
                      <w:u w:val="single"/>
                    </w:rPr>
                  </w:pP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u w:val="single"/>
                    </w:rPr>
                    <w:t>Sachliche</w:t>
                  </w:r>
                  <w:r w:rsidRPr="00AF05F1">
                    <w:rPr>
                      <w:rFonts w:ascii="Droid Sans" w:hAnsi="Droid Sans" w:cs="Droid Sans"/>
                    </w:rPr>
                    <w:t xml:space="preserve"> Darstellung eines Ereignisses.</w:t>
                  </w: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Überschrift</w:t>
                  </w:r>
                  <w:r w:rsidRPr="00AF05F1">
                    <w:rPr>
                      <w:rFonts w:ascii="Droid Sans" w:hAnsi="Droid Sans" w:cs="Droid Sans"/>
                    </w:rPr>
                    <w:t xml:space="preserve">,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ev</w:t>
                  </w:r>
                  <w:r>
                    <w:rPr>
                      <w:rFonts w:ascii="Droid Sans" w:hAnsi="Droid Sans" w:cs="Droid Sans"/>
                    </w:rPr>
                    <w:t>entuell auch Unterüberschrift/</w:t>
                  </w:r>
                  <w:r w:rsidRPr="00AF05F1">
                    <w:rPr>
                      <w:rFonts w:ascii="Droid Sans" w:hAnsi="Droid Sans" w:cs="Droid Sans"/>
                    </w:rPr>
                    <w:t>Unterzeile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Einleitung: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W-Fragen beantworten: Wann? Wo? Wer? Was?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Hauptteil: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Wie geschah es? Warum geschah es? (Reihenfolge einhalten!)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Schluss: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Welche Folgen?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Zeitform: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Präteritum oder Plusquamperfekt</w:t>
                  </w:r>
                </w:p>
              </w:txbxContent>
            </v:textbox>
          </v:shape>
        </w:pict>
      </w: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  <w:r>
        <w:rPr>
          <w:rFonts w:ascii="Droid Sans" w:hAnsi="Droid Sans" w:cs="Droid Sans"/>
          <w:b/>
          <w:noProof/>
          <w:color w:val="00844B"/>
          <w:sz w:val="24"/>
          <w:szCs w:val="24"/>
        </w:rPr>
        <w:pict>
          <v:shape id="_x0000_s1081" type="#_x0000_t202" style="position:absolute;margin-left:.3pt;margin-top:10.25pt;width:478.8pt;height:199.05pt;z-index:3" strokecolor="#7f7f7f" strokeweight="1.25pt">
            <v:textbox>
              <w:txbxContent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  <w:b/>
                      <w:color w:val="00844B"/>
                    </w:rPr>
                    <w:t>Produktbeschreibung</w:t>
                  </w:r>
                  <w:r w:rsidRPr="00AF05F1">
                    <w:rPr>
                      <w:rFonts w:ascii="Droid Sans" w:hAnsi="Droid Sans" w:cs="Droid Sans"/>
                      <w:b/>
                      <w:color w:val="00844B"/>
                    </w:rPr>
                    <w:t>:</w:t>
                  </w: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  <w:b/>
                      <w:u w:val="single"/>
                    </w:rPr>
                  </w:pP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Überschrift: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A</w:t>
                  </w:r>
                  <w:r w:rsidRPr="00AF05F1">
                    <w:rPr>
                      <w:rFonts w:ascii="Droid Sans" w:hAnsi="Droid Sans" w:cs="Droid Sans"/>
                    </w:rPr>
                    <w:t>ussagekräftig und interessant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Einleitung</w:t>
                  </w:r>
                  <w:r>
                    <w:rPr>
                      <w:rFonts w:ascii="Droid Sans" w:hAnsi="Droid Sans" w:cs="Droid Sans"/>
                      <w:b/>
                    </w:rPr>
                    <w:t>/</w:t>
                  </w:r>
                  <w:proofErr w:type="spellStart"/>
                  <w:r w:rsidRPr="00AF05F1">
                    <w:rPr>
                      <w:rFonts w:ascii="Droid Sans" w:hAnsi="Droid Sans" w:cs="Droid Sans"/>
                      <w:b/>
                    </w:rPr>
                    <w:t>Teaser</w:t>
                  </w:r>
                  <w:proofErr w:type="spellEnd"/>
                  <w:r w:rsidRPr="00AF05F1">
                    <w:rPr>
                      <w:rFonts w:ascii="Droid Sans" w:hAnsi="Droid Sans" w:cs="Droid Sans"/>
                      <w:b/>
                    </w:rPr>
                    <w:t xml:space="preserve">: </w:t>
                  </w:r>
                  <w:r>
                    <w:rPr>
                      <w:rFonts w:ascii="Droid Sans" w:hAnsi="Droid Sans" w:cs="Droid Sans"/>
                      <w:b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Nennung der wichtigsten Produktinfos</w:t>
                  </w:r>
                </w:p>
                <w:p w:rsidR="00415EC5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Hauptteil:</w:t>
                  </w:r>
                  <w:r>
                    <w:rPr>
                      <w:rFonts w:ascii="Droid Sans" w:hAnsi="Droid Sans" w:cs="Droid Sans"/>
                      <w:b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  <w:t>K</w:t>
                  </w:r>
                  <w:r w:rsidRPr="00AF05F1">
                    <w:rPr>
                      <w:rFonts w:ascii="Droid Sans" w:hAnsi="Droid Sans" w:cs="Droid Sans"/>
                    </w:rPr>
                    <w:t xml:space="preserve">urze, knackige Beschreibung aller Produkteigenschaften </w:t>
                  </w:r>
                </w:p>
                <w:p w:rsidR="00415EC5" w:rsidRPr="00AF05F1" w:rsidRDefault="00415EC5" w:rsidP="00415EC5">
                  <w:pPr>
                    <w:spacing w:line="276" w:lineRule="auto"/>
                    <w:ind w:left="2127"/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</w:rPr>
                    <w:t>(</w:t>
                  </w:r>
                  <w:r w:rsidRPr="00AF05F1">
                    <w:rPr>
                      <w:rFonts w:ascii="Droid Sans" w:hAnsi="Droid Sans" w:cs="Droid Sans"/>
                    </w:rPr>
                    <w:t>Materialien, Farben, Montage</w:t>
                  </w:r>
                  <w:r>
                    <w:rPr>
                      <w:rFonts w:ascii="Droid Sans" w:hAnsi="Droid Sans" w:cs="Droid Sans"/>
                    </w:rPr>
                    <w:t>art</w:t>
                  </w:r>
                  <w:r w:rsidRPr="00AF05F1">
                    <w:rPr>
                      <w:rFonts w:ascii="Droid Sans" w:hAnsi="Droid Sans" w:cs="Droid Sans"/>
                    </w:rPr>
                    <w:t>?, Garantieleistungen, Zubehör)</w:t>
                  </w:r>
                </w:p>
                <w:p w:rsidR="00415EC5" w:rsidRPr="00AF05F1" w:rsidRDefault="00415EC5" w:rsidP="00415EC5">
                  <w:pPr>
                    <w:spacing w:line="276" w:lineRule="auto"/>
                    <w:ind w:left="2127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</w:rPr>
                    <w:t xml:space="preserve">Am Ende sollten keine Fragen mehr offen sein! </w:t>
                  </w:r>
                </w:p>
                <w:p w:rsidR="00415EC5" w:rsidRPr="00AF05F1" w:rsidRDefault="00415EC5" w:rsidP="00415EC5">
                  <w:pPr>
                    <w:spacing w:line="276" w:lineRule="auto"/>
                    <w:ind w:firstLine="2127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</w:rPr>
                    <w:sym w:font="Wingdings" w:char="F0E8"/>
                  </w:r>
                  <w:r w:rsidRPr="00AF05F1">
                    <w:rPr>
                      <w:rFonts w:ascii="Droid Sans" w:hAnsi="Droid Sans" w:cs="Droid Sans"/>
                    </w:rPr>
                    <w:t xml:space="preserve"> Die Form kann auch eine Auflistung sein!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Zeitform: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Präsens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>Umfang:</w:t>
                  </w:r>
                  <w:r w:rsidRPr="00AF05F1">
                    <w:rPr>
                      <w:rFonts w:ascii="Droid Sans" w:hAnsi="Droid Sans" w:cs="Droid Sans"/>
                    </w:rPr>
                    <w:t xml:space="preserve"> </w:t>
                  </w:r>
                  <w:r>
                    <w:rPr>
                      <w:rFonts w:ascii="Droid Sans" w:hAnsi="Droid Sans" w:cs="Droid Sans"/>
                    </w:rPr>
                    <w:tab/>
                  </w:r>
                  <w:r>
                    <w:rPr>
                      <w:rFonts w:ascii="Droid Sans" w:hAnsi="Droid Sans" w:cs="Droid Sans"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Ca. 100 Wörter, immer jedoch dem Produkt angemessen</w:t>
                  </w:r>
                </w:p>
                <w:p w:rsidR="00415EC5" w:rsidRPr="00AF05F1" w:rsidRDefault="00415EC5" w:rsidP="00415EC5">
                  <w:pPr>
                    <w:spacing w:line="276" w:lineRule="auto"/>
                    <w:ind w:left="2127" w:hanging="2127"/>
                    <w:rPr>
                      <w:rFonts w:ascii="Droid Sans" w:hAnsi="Droid Sans" w:cs="Droid Sans"/>
                    </w:rPr>
                  </w:pPr>
                  <w:r w:rsidRPr="00AF05F1">
                    <w:rPr>
                      <w:rFonts w:ascii="Droid Sans" w:hAnsi="Droid Sans" w:cs="Droid Sans"/>
                      <w:b/>
                    </w:rPr>
                    <w:t xml:space="preserve">Sonstiges: </w:t>
                  </w:r>
                  <w:r>
                    <w:rPr>
                      <w:rFonts w:ascii="Droid Sans" w:hAnsi="Droid Sans" w:cs="Droid Sans"/>
                      <w:b/>
                    </w:rPr>
                    <w:tab/>
                  </w:r>
                  <w:r w:rsidRPr="00AF05F1">
                    <w:rPr>
                      <w:rFonts w:ascii="Droid Sans" w:hAnsi="Droid Sans" w:cs="Droid Sans"/>
                    </w:rPr>
                    <w:t>Zielgruppe berücksichtigen bei der Sprache (Skateboards: hier darf es flippig und lebendig sein), Fettdruck wichtiger Begriffe, ggf. Altersgruppe benennen, Preis und Fotos nicht vergessen!</w:t>
                  </w:r>
                </w:p>
                <w:p w:rsidR="00415EC5" w:rsidRPr="00AF05F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</w:p>
              </w:txbxContent>
            </v:textbox>
          </v:shape>
        </w:pict>
      </w: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  <w:r>
        <w:rPr>
          <w:rFonts w:ascii="Droid Sans" w:hAnsi="Droid Sans" w:cs="Droid Sans"/>
          <w:b/>
          <w:noProof/>
          <w:color w:val="00844B"/>
          <w:sz w:val="24"/>
          <w:szCs w:val="24"/>
        </w:rPr>
        <w:pict>
          <v:shape id="_x0000_s1082" type="#_x0000_t202" style="position:absolute;margin-left:.3pt;margin-top:6.55pt;width:478.8pt;height:164.1pt;z-index:4" strokecolor="#7f7f7f" strokeweight="1.25pt">
            <v:textbox>
              <w:txbxContent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  <w:b/>
                      <w:color w:val="00844B"/>
                    </w:rPr>
                    <w:t>Fiktives Interview</w:t>
                  </w:r>
                  <w:r w:rsidRPr="00AF05F1">
                    <w:rPr>
                      <w:rFonts w:ascii="Droid Sans" w:hAnsi="Droid Sans" w:cs="Droid Sans"/>
                      <w:b/>
                      <w:color w:val="00844B"/>
                    </w:rPr>
                    <w:t>:</w:t>
                  </w: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  <w:b/>
                      <w:u w:val="single"/>
                    </w:rPr>
                  </w:pPr>
                </w:p>
                <w:p w:rsidR="00415EC5" w:rsidRPr="00F95F61" w:rsidRDefault="00415EC5" w:rsidP="00415EC5">
                  <w:pPr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</w:rPr>
                    <w:t>Der Inhalt eines Textes oder Filmes wird in Fragen und Antworten zu einem Interview umgeschrieben.</w:t>
                  </w:r>
                </w:p>
                <w:p w:rsidR="00415EC5" w:rsidRPr="00F95F61" w:rsidRDefault="00415EC5" w:rsidP="00415EC5">
                  <w:pPr>
                    <w:rPr>
                      <w:rFonts w:ascii="Droid Sans" w:hAnsi="Droid Sans" w:cs="Droid Sans"/>
                    </w:rPr>
                  </w:pPr>
                </w:p>
                <w:p w:rsidR="00415EC5" w:rsidRPr="00F95F6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</w:rPr>
                    <w:t>- Begrüßung und ggf. etwas Smalltalk zu Beginn</w:t>
                  </w:r>
                </w:p>
                <w:p w:rsidR="00415EC5" w:rsidRPr="00F95F6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</w:rPr>
                    <w:t>- Kurze, einfache Fragen formulieren (W-Fragen)</w:t>
                  </w:r>
                </w:p>
                <w:p w:rsidR="00415EC5" w:rsidRPr="00F95F6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</w:rPr>
                    <w:t>- Neue Fragen ggf. mit Bezug auf die gegebenen Antworten formulieren</w:t>
                  </w:r>
                </w:p>
                <w:p w:rsidR="00415EC5" w:rsidRPr="00F95F61" w:rsidRDefault="00415EC5" w:rsidP="00415EC5">
                  <w:pPr>
                    <w:spacing w:line="276" w:lineRule="auto"/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</w:rPr>
                    <w:t>- Dank und Verabschiedung</w:t>
                  </w:r>
                </w:p>
                <w:p w:rsidR="00415EC5" w:rsidRPr="00F95F61" w:rsidRDefault="00415EC5" w:rsidP="00415EC5">
                  <w:pPr>
                    <w:rPr>
                      <w:rFonts w:ascii="Droid Sans" w:hAnsi="Droid Sans" w:cs="Droid Sans"/>
                    </w:rPr>
                  </w:pPr>
                </w:p>
                <w:p w:rsidR="00415EC5" w:rsidRPr="00F95F61" w:rsidRDefault="00415EC5" w:rsidP="00415EC5">
                  <w:pPr>
                    <w:rPr>
                      <w:rFonts w:ascii="Droid Sans" w:hAnsi="Droid Sans" w:cs="Droid Sans"/>
                    </w:rPr>
                  </w:pPr>
                  <w:r w:rsidRPr="00F95F61">
                    <w:rPr>
                      <w:rFonts w:ascii="Droid Sans" w:hAnsi="Droid Sans" w:cs="Droid Sans"/>
                      <w:b/>
                    </w:rPr>
                    <w:t>Zeitform:</w:t>
                  </w:r>
                  <w:r w:rsidRPr="00F95F61">
                    <w:rPr>
                      <w:rFonts w:ascii="Droid Sans" w:hAnsi="Droid Sans" w:cs="Droid Sans"/>
                    </w:rPr>
                    <w:t xml:space="preserve"> Präsens</w:t>
                  </w:r>
                </w:p>
                <w:p w:rsidR="00415EC5" w:rsidRPr="00AF05F1" w:rsidRDefault="00415EC5" w:rsidP="00415EC5">
                  <w:pPr>
                    <w:rPr>
                      <w:rFonts w:ascii="Droid Sans" w:hAnsi="Droid Sans" w:cs="Droid Sans"/>
                    </w:rPr>
                  </w:pPr>
                </w:p>
              </w:txbxContent>
            </v:textbox>
          </v:shape>
        </w:pict>
      </w: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p w:rsidR="00415EC5" w:rsidRDefault="00415EC5" w:rsidP="00415EC5">
      <w:pPr>
        <w:rPr>
          <w:rFonts w:ascii="Droid Sans" w:hAnsi="Droid Sans" w:cs="Droid Sans"/>
          <w:b/>
          <w:color w:val="00844B"/>
          <w:sz w:val="24"/>
          <w:szCs w:val="24"/>
        </w:rPr>
      </w:pPr>
    </w:p>
    <w:sectPr w:rsidR="00415EC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F8A" w:rsidRDefault="00766F8A" w:rsidP="00263140">
      <w:r>
        <w:separator/>
      </w:r>
    </w:p>
  </w:endnote>
  <w:endnote w:type="continuationSeparator" w:id="0">
    <w:p w:rsidR="00766F8A" w:rsidRDefault="00766F8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03D53">
    <w:pPr>
      <w:pStyle w:val="Fuzeile"/>
      <w:rPr>
        <w:rFonts w:cs="Arial"/>
        <w:b/>
        <w:sz w:val="18"/>
        <w:szCs w:val="18"/>
      </w:rPr>
    </w:pPr>
    <w:r w:rsidRPr="00803D5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F8A" w:rsidRDefault="00766F8A" w:rsidP="00263140">
      <w:r>
        <w:separator/>
      </w:r>
    </w:p>
  </w:footnote>
  <w:footnote w:type="continuationSeparator" w:id="0">
    <w:p w:rsidR="00766F8A" w:rsidRDefault="00766F8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03D5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03D5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25A8A">
      <w:rPr>
        <w:rFonts w:cs="Arial"/>
        <w:b/>
      </w:rPr>
      <w:t xml:space="preserve">Materialblatt </w:t>
    </w:r>
    <w:r w:rsidR="00415EC5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025A8A">
      <w:rPr>
        <w:rFonts w:cs="Arial"/>
        <w:b/>
      </w:rPr>
      <w:t>Weiterführende Schreibaufträge – Infos zu Textsorten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5A8A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516A7"/>
    <w:rsid w:val="001724D8"/>
    <w:rsid w:val="001870CF"/>
    <w:rsid w:val="001B690E"/>
    <w:rsid w:val="001C0552"/>
    <w:rsid w:val="001D4930"/>
    <w:rsid w:val="00227922"/>
    <w:rsid w:val="00263140"/>
    <w:rsid w:val="002841AF"/>
    <w:rsid w:val="002A3787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15EC5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123A4"/>
    <w:rsid w:val="00623C59"/>
    <w:rsid w:val="00630C9D"/>
    <w:rsid w:val="006832F7"/>
    <w:rsid w:val="006B0A1A"/>
    <w:rsid w:val="006B4884"/>
    <w:rsid w:val="006B74D3"/>
    <w:rsid w:val="006C328A"/>
    <w:rsid w:val="006D0F9E"/>
    <w:rsid w:val="006E6D08"/>
    <w:rsid w:val="006E71B7"/>
    <w:rsid w:val="00704F8E"/>
    <w:rsid w:val="00706784"/>
    <w:rsid w:val="00710ABA"/>
    <w:rsid w:val="00710F3C"/>
    <w:rsid w:val="00744F2C"/>
    <w:rsid w:val="00766F8A"/>
    <w:rsid w:val="007D2B2C"/>
    <w:rsid w:val="007F06B5"/>
    <w:rsid w:val="008018DF"/>
    <w:rsid w:val="00803D53"/>
    <w:rsid w:val="00810655"/>
    <w:rsid w:val="00826475"/>
    <w:rsid w:val="008D370F"/>
    <w:rsid w:val="008D489A"/>
    <w:rsid w:val="008D6C5D"/>
    <w:rsid w:val="009140C5"/>
    <w:rsid w:val="009179A1"/>
    <w:rsid w:val="009523A2"/>
    <w:rsid w:val="00955C65"/>
    <w:rsid w:val="009A464F"/>
    <w:rsid w:val="009A789B"/>
    <w:rsid w:val="009B736F"/>
    <w:rsid w:val="009D0387"/>
    <w:rsid w:val="009E4A6B"/>
    <w:rsid w:val="009F3154"/>
    <w:rsid w:val="00A03955"/>
    <w:rsid w:val="00A112A3"/>
    <w:rsid w:val="00A14801"/>
    <w:rsid w:val="00A44108"/>
    <w:rsid w:val="00A80444"/>
    <w:rsid w:val="00AA608F"/>
    <w:rsid w:val="00AB506B"/>
    <w:rsid w:val="00AE2A3F"/>
    <w:rsid w:val="00AE34E1"/>
    <w:rsid w:val="00AF4258"/>
    <w:rsid w:val="00AF6F89"/>
    <w:rsid w:val="00B24E76"/>
    <w:rsid w:val="00B5380B"/>
    <w:rsid w:val="00BA1E82"/>
    <w:rsid w:val="00BA3800"/>
    <w:rsid w:val="00BD5F99"/>
    <w:rsid w:val="00BF2E90"/>
    <w:rsid w:val="00BF6418"/>
    <w:rsid w:val="00C1110B"/>
    <w:rsid w:val="00C15078"/>
    <w:rsid w:val="00C230E6"/>
    <w:rsid w:val="00C4168F"/>
    <w:rsid w:val="00C5401E"/>
    <w:rsid w:val="00C573DB"/>
    <w:rsid w:val="00C77DE5"/>
    <w:rsid w:val="00CB388A"/>
    <w:rsid w:val="00CC1F14"/>
    <w:rsid w:val="00CC6745"/>
    <w:rsid w:val="00CD3472"/>
    <w:rsid w:val="00CD49F8"/>
    <w:rsid w:val="00CF476E"/>
    <w:rsid w:val="00D04546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  <w:rsid w:val="00FE6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25A8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E62B8"/>
    <w:pPr>
      <w:ind w:left="720"/>
      <w:contextualSpacing/>
    </w:pPr>
    <w:rPr>
      <w:rFonts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EA369-0D82-4B2F-80C6-F1A3FAC0C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14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3</cp:revision>
  <cp:lastPrinted>2015-08-04T13:32:00Z</cp:lastPrinted>
  <dcterms:created xsi:type="dcterms:W3CDTF">2021-10-22T08:23:00Z</dcterms:created>
  <dcterms:modified xsi:type="dcterms:W3CDTF">2021-10-22T08:25:00Z</dcterms:modified>
</cp:coreProperties>
</file>