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E62B8" w:rsidRPr="00CB2102" w:rsidRDefault="00FE62B8" w:rsidP="00FE62B8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Vorgangsbeschreibung</w:t>
      </w:r>
    </w:p>
    <w:p w:rsidR="00FE62B8" w:rsidRDefault="00FE62B8" w:rsidP="00FE62B8">
      <w:pPr>
        <w:ind w:right="141"/>
        <w:rPr>
          <w:rFonts w:ascii="Droid Sans" w:hAnsi="Droid Sans" w:cs="Droid Sans"/>
          <w:sz w:val="20"/>
          <w:szCs w:val="20"/>
        </w:rPr>
      </w:pPr>
    </w:p>
    <w:p w:rsidR="00FE62B8" w:rsidRPr="00DE0C32" w:rsidRDefault="00FE62B8" w:rsidP="00FE62B8">
      <w:pPr>
        <w:rPr>
          <w:rFonts w:ascii="Droid Sans" w:hAnsi="Droid Sans" w:cs="Droid Sans"/>
          <w:sz w:val="20"/>
          <w:szCs w:val="20"/>
        </w:rPr>
      </w:pPr>
      <w:r w:rsidRPr="00DE0C32">
        <w:rPr>
          <w:rFonts w:ascii="Droid Sans" w:hAnsi="Droid Sans" w:cs="Droid Sans"/>
          <w:sz w:val="20"/>
          <w:szCs w:val="20"/>
        </w:rPr>
        <w:t>Lies den Kastentext und rufe dir so in Erinnerung, was eine Vorgangsbeschreibung ausmacht:</w:t>
      </w:r>
    </w:p>
    <w:p w:rsidR="00FE62B8" w:rsidRPr="00DE0C32" w:rsidRDefault="00FE62B8" w:rsidP="00FE62B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8" o:spid="_x0000_s1070" type="#_x0000_t75" alt="10_information.jpg" style="position:absolute;margin-left:-43.55pt;margin-top:6.8pt;width:25.85pt;height:25pt;z-index:2;visibility:visible" wrapcoords="-1253 0 -1253 20736 21308 20736 21308 0 -1253 0">
            <v:imagedata r:id="rId7" o:title="10_information"/>
            <w10:wrap type="through"/>
          </v:shape>
        </w:pic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39"/>
      </w:tblGrid>
      <w:tr w:rsidR="00FE62B8" w:rsidRPr="00DE0C32" w:rsidTr="00BA1E82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shd w:val="clear" w:color="auto" w:fill="DAE4DB"/>
          </w:tcPr>
          <w:p w:rsidR="00FE62B8" w:rsidRPr="00FE62B8" w:rsidRDefault="00FE62B8" w:rsidP="00BA1E82">
            <w:pPr>
              <w:ind w:right="-502"/>
              <w:rPr>
                <w:rFonts w:ascii="Droid Sans" w:hAnsi="Droid Sans" w:cs="Droid Sans"/>
                <w:b/>
                <w:sz w:val="20"/>
                <w:szCs w:val="20"/>
              </w:rPr>
            </w:pPr>
          </w:p>
          <w:p w:rsidR="00FE62B8" w:rsidRPr="00FE62B8" w:rsidRDefault="00FE62B8" w:rsidP="00BA1E82">
            <w:pPr>
              <w:ind w:right="-502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Eine Vorgangsbeschreibung umfasst folgende Inhalte: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 xml:space="preserve">- </w:t>
            </w:r>
            <w:r w:rsidRPr="00FE62B8">
              <w:rPr>
                <w:rFonts w:ascii="Droid Sans" w:hAnsi="Droid Sans" w:cs="Droid Sans"/>
                <w:sz w:val="20"/>
                <w:szCs w:val="20"/>
              </w:rPr>
              <w:t>Überschrift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Material-/Zutatenliste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Beschreibung der Vorgehensweise mit allen Einzelschritten in der richtigen Reihenfolge</w:t>
            </w:r>
          </w:p>
          <w:p w:rsidR="00FE62B8" w:rsidRPr="00FE62B8" w:rsidRDefault="00FE62B8" w:rsidP="00BA1E82">
            <w:pPr>
              <w:pStyle w:val="Listenabsatz"/>
              <w:ind w:right="-502"/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BA1E82">
            <w:pPr>
              <w:ind w:right="-502"/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Beim Verfassen müssen die folgenden formalen Aspekte berücksichtigt werden: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Schreibe im Präsens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Wähle eine Anredeform (du/ihr, Sie, usw.) und behalte diese bei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Verwende Fachbegriffe sowie treffende Verben und Adjektive</w:t>
            </w:r>
          </w:p>
          <w:p w:rsidR="00FE62B8" w:rsidRPr="00FE62B8" w:rsidRDefault="00FE62B8" w:rsidP="00BA1E82">
            <w:pPr>
              <w:ind w:left="176" w:right="-502"/>
              <w:rPr>
                <w:rFonts w:ascii="Droid Sans" w:hAnsi="Droid Sans" w:cs="Droid Sans"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sz w:val="20"/>
                <w:szCs w:val="20"/>
              </w:rPr>
              <w:t>- Achte auf abwechslungsreiche Satzanfänge und -verbindungen</w:t>
            </w:r>
          </w:p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</w:p>
        </w:tc>
      </w:tr>
    </w:tbl>
    <w:p w:rsidR="00FE62B8" w:rsidRPr="00DE0C32" w:rsidRDefault="00FE62B8" w:rsidP="00FE62B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3" o:spid="_x0000_s1069" type="#_x0000_t75" alt="01_stift.jpg" style="position:absolute;margin-left:-35.7pt;margin-top:10.25pt;width:25.85pt;height:27.35pt;z-index:1;visibility:visible;mso-position-horizontal-relative:text;mso-position-vertical-relative:text" wrapcoords="-1253 0 -1253 20139 21308 20139 21308 0 -1253 0">
            <v:imagedata r:id="rId8" o:title="01_stift"/>
            <w10:wrap type="through"/>
          </v:shape>
        </w:pict>
      </w:r>
    </w:p>
    <w:p w:rsidR="00FE62B8" w:rsidRDefault="00FE62B8" w:rsidP="00FE62B8">
      <w:pPr>
        <w:rPr>
          <w:rFonts w:ascii="Droid Sans" w:hAnsi="Droid Sans" w:cs="Droid Sans"/>
          <w:sz w:val="20"/>
          <w:szCs w:val="20"/>
        </w:rPr>
      </w:pPr>
      <w:r w:rsidRPr="00DE0C32">
        <w:rPr>
          <w:rFonts w:ascii="Droid Sans" w:hAnsi="Droid Sans" w:cs="Droid Sans"/>
          <w:sz w:val="20"/>
          <w:szCs w:val="20"/>
        </w:rPr>
        <w:t xml:space="preserve">Ergänze </w:t>
      </w:r>
      <w:r>
        <w:rPr>
          <w:rFonts w:ascii="Droid Sans" w:hAnsi="Droid Sans" w:cs="Droid Sans"/>
          <w:sz w:val="20"/>
          <w:szCs w:val="20"/>
        </w:rPr>
        <w:t>die folgende Tabelle zum Film „</w:t>
      </w:r>
      <w:r w:rsidRPr="00DE0C32">
        <w:rPr>
          <w:rFonts w:ascii="Droid Sans" w:hAnsi="Droid Sans" w:cs="Droid Sans"/>
          <w:sz w:val="20"/>
          <w:szCs w:val="20"/>
        </w:rPr>
        <w:t>Handwerkskunst</w:t>
      </w:r>
      <w:r>
        <w:rPr>
          <w:rFonts w:ascii="Droid Sans" w:hAnsi="Droid Sans" w:cs="Droid Sans"/>
          <w:sz w:val="20"/>
          <w:szCs w:val="20"/>
        </w:rPr>
        <w:t xml:space="preserve">! </w:t>
      </w:r>
      <w:r w:rsidRPr="00DE0C32">
        <w:rPr>
          <w:rFonts w:ascii="Droid Sans" w:hAnsi="Droid Sans" w:cs="Droid Sans"/>
          <w:sz w:val="20"/>
          <w:szCs w:val="20"/>
        </w:rPr>
        <w:t>– Wie man ein Surfskate baut“</w:t>
      </w:r>
      <w:r>
        <w:rPr>
          <w:rFonts w:ascii="Droid Sans" w:hAnsi="Droid Sans" w:cs="Droid Sans"/>
          <w:sz w:val="20"/>
          <w:szCs w:val="20"/>
        </w:rPr>
        <w:t xml:space="preserve"> mith</w:t>
      </w:r>
      <w:r w:rsidRPr="00DE0C32">
        <w:rPr>
          <w:rFonts w:ascii="Droid Sans" w:hAnsi="Droid Sans" w:cs="Droid Sans"/>
          <w:sz w:val="20"/>
          <w:szCs w:val="20"/>
        </w:rPr>
        <w:t>ilfe der Arbeitsblätter 1 bis 5. (Führe sie ggf. auf der Rückseite fort)</w:t>
      </w:r>
    </w:p>
    <w:p w:rsidR="00FE62B8" w:rsidRPr="00DE0C32" w:rsidRDefault="00FE62B8" w:rsidP="00FE62B8">
      <w:pPr>
        <w:rPr>
          <w:rFonts w:ascii="Droid Sans" w:hAnsi="Droid Sans" w:cs="Droid Sans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46"/>
        <w:gridCol w:w="1983"/>
        <w:gridCol w:w="2771"/>
        <w:gridCol w:w="2639"/>
      </w:tblGrid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 xml:space="preserve">Arbeitsschritte </w:t>
            </w: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Materialien</w:t>
            </w: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Werkzeuge / Maschinen</w:t>
            </w: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Arbeitsschutz-</w:t>
            </w:r>
          </w:p>
          <w:p w:rsidR="00FE62B8" w:rsidRPr="00FE62B8" w:rsidRDefault="00FE62B8" w:rsidP="003564E8">
            <w:pPr>
              <w:rPr>
                <w:rFonts w:ascii="Droid Sans" w:hAnsi="Droid Sans" w:cs="Droid Sans"/>
                <w:b/>
                <w:sz w:val="20"/>
                <w:szCs w:val="20"/>
              </w:rPr>
            </w:pPr>
            <w:r w:rsidRPr="00FE62B8">
              <w:rPr>
                <w:rFonts w:ascii="Droid Sans" w:hAnsi="Droid Sans" w:cs="Droid Sans"/>
                <w:b/>
                <w:sz w:val="20"/>
                <w:szCs w:val="20"/>
              </w:rPr>
              <w:t>maßnahmen</w:t>
            </w: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  <w:tr w:rsidR="00FE62B8" w:rsidRPr="00DE0C32" w:rsidTr="00BA1E82">
        <w:trPr>
          <w:trHeight w:val="935"/>
        </w:trPr>
        <w:tc>
          <w:tcPr>
            <w:tcW w:w="2246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983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771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2639" w:type="dxa"/>
          </w:tcPr>
          <w:p w:rsidR="00FE62B8" w:rsidRPr="00FE62B8" w:rsidRDefault="00FE62B8" w:rsidP="003564E8">
            <w:pPr>
              <w:rPr>
                <w:rFonts w:ascii="Droid Sans" w:hAnsi="Droid Sans" w:cs="Droid Sans"/>
                <w:sz w:val="20"/>
                <w:szCs w:val="20"/>
              </w:rPr>
            </w:pPr>
          </w:p>
        </w:tc>
      </w:tr>
    </w:tbl>
    <w:p w:rsidR="00FE62B8" w:rsidRDefault="00FE62B8" w:rsidP="00FE62B8">
      <w:pPr>
        <w:rPr>
          <w:rFonts w:ascii="Droid Sans" w:hAnsi="Droid Sans" w:cs="Droid Sans"/>
          <w:sz w:val="20"/>
          <w:szCs w:val="20"/>
        </w:rPr>
      </w:pPr>
    </w:p>
    <w:p w:rsidR="00FE62B8" w:rsidRPr="00DE0C32" w:rsidRDefault="00FE62B8" w:rsidP="00FE62B8">
      <w:pPr>
        <w:rPr>
          <w:rFonts w:ascii="Droid Sans" w:hAnsi="Droid Sans" w:cs="Droid Sans"/>
          <w:sz w:val="20"/>
          <w:szCs w:val="20"/>
        </w:rPr>
      </w:pPr>
      <w:r w:rsidRPr="00DE0C32">
        <w:rPr>
          <w:rFonts w:ascii="Droid Sans" w:hAnsi="Droid Sans" w:cs="Droid Sans"/>
          <w:sz w:val="20"/>
          <w:szCs w:val="20"/>
        </w:rPr>
        <w:t>Verfasse nun eine Vorgangsbeschreibung.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DE0C32">
        <w:rPr>
          <w:rFonts w:ascii="Droid Sans" w:hAnsi="Droid Sans" w:cs="Droid Sans"/>
          <w:sz w:val="20"/>
          <w:szCs w:val="20"/>
        </w:rPr>
        <w:t>Wenn du möchtest</w:t>
      </w:r>
      <w:r>
        <w:rPr>
          <w:rFonts w:ascii="Droid Sans" w:hAnsi="Droid Sans" w:cs="Droid Sans"/>
          <w:sz w:val="20"/>
          <w:szCs w:val="20"/>
        </w:rPr>
        <w:t xml:space="preserve">, </w:t>
      </w:r>
      <w:r w:rsidRPr="00DE0C32">
        <w:rPr>
          <w:rFonts w:ascii="Droid Sans" w:hAnsi="Droid Sans" w:cs="Droid Sans"/>
          <w:sz w:val="20"/>
          <w:szCs w:val="20"/>
        </w:rPr>
        <w:t>kannst du anschließend deine Vorgangsbeschreibung um Skizzen ergänzen.</w:t>
      </w:r>
    </w:p>
    <w:sectPr w:rsidR="00FE62B8" w:rsidRPr="00DE0C3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7DC" w:rsidRDefault="005B27DC" w:rsidP="00263140">
      <w:r>
        <w:separator/>
      </w:r>
    </w:p>
  </w:endnote>
  <w:endnote w:type="continuationSeparator" w:id="0">
    <w:p w:rsidR="005B27DC" w:rsidRDefault="005B27D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7DC" w:rsidRDefault="005B27DC" w:rsidP="00263140">
      <w:r>
        <w:separator/>
      </w:r>
    </w:p>
  </w:footnote>
  <w:footnote w:type="continuationSeparator" w:id="0">
    <w:p w:rsidR="005B27DC" w:rsidRDefault="005B27D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FE62B8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FE62B8">
      <w:rPr>
        <w:rFonts w:cs="Arial"/>
        <w:b/>
      </w:rPr>
      <w:t>Vorgangsbeschreibung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B27DC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A608F"/>
    <w:rsid w:val="00AB506B"/>
    <w:rsid w:val="00AE2A3F"/>
    <w:rsid w:val="00AE34E1"/>
    <w:rsid w:val="00AF4258"/>
    <w:rsid w:val="00B24E76"/>
    <w:rsid w:val="00BA1E82"/>
    <w:rsid w:val="00BA3800"/>
    <w:rsid w:val="00BD5F99"/>
    <w:rsid w:val="00BF2E90"/>
    <w:rsid w:val="00BF6418"/>
    <w:rsid w:val="00C1110B"/>
    <w:rsid w:val="00C15078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62B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E62B8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807EB-295D-4823-B724-D8979C488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138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2021-10-22T08:14:00Z</dcterms:created>
  <dcterms:modified xsi:type="dcterms:W3CDTF">2021-10-22T08:15:00Z</dcterms:modified>
</cp:coreProperties>
</file>