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F3154" w:rsidRPr="00CB2102" w:rsidRDefault="009F3154" w:rsidP="009F3154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color w:val="FFFFFF" w:themeColor="background1"/>
        </w:rPr>
        <w:t>Kenntnisse, Fähigkeiten und Fertigkeiten</w:t>
      </w:r>
    </w:p>
    <w:p w:rsidR="009F3154" w:rsidRPr="00CB2102" w:rsidRDefault="009F3154" w:rsidP="009F3154">
      <w:pPr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5" o:spid="_x0000_s1068" type="#_x0000_t75" alt="02_gruppenarbeit.jpg" style="position:absolute;margin-left:-36.5pt;margin-top:8.3pt;width:34.35pt;height:27.35pt;z-index:1;visibility:visible" wrapcoords="-943 0 -943 20139 21694 20139 21694 0 -943 0">
            <v:imagedata r:id="rId7" o:title="02_gruppenarbeit"/>
            <w10:wrap type="through"/>
          </v:shape>
        </w:pict>
      </w:r>
    </w:p>
    <w:p w:rsidR="009F3154" w:rsidRPr="002C1158" w:rsidRDefault="009F3154" w:rsidP="009F3154">
      <w:pPr>
        <w:rPr>
          <w:rFonts w:ascii="Droid Sans" w:hAnsi="Droid Sans" w:cs="Droid Sans"/>
          <w:sz w:val="20"/>
          <w:szCs w:val="20"/>
        </w:rPr>
      </w:pPr>
      <w:r w:rsidRPr="002C1158">
        <w:rPr>
          <w:rFonts w:ascii="Droid Sans" w:hAnsi="Droid Sans" w:cs="Droid Sans"/>
          <w:sz w:val="20"/>
          <w:szCs w:val="20"/>
        </w:rPr>
        <w:t>Diskutiert in Teams</w:t>
      </w:r>
      <w:r>
        <w:rPr>
          <w:rFonts w:ascii="Droid Sans" w:hAnsi="Droid Sans" w:cs="Droid Sans"/>
          <w:sz w:val="20"/>
          <w:szCs w:val="20"/>
        </w:rPr>
        <w:t>,</w:t>
      </w:r>
      <w:r w:rsidRPr="002C1158">
        <w:rPr>
          <w:rFonts w:ascii="Droid Sans" w:hAnsi="Droid Sans" w:cs="Droid Sans"/>
          <w:sz w:val="20"/>
          <w:szCs w:val="20"/>
        </w:rPr>
        <w:t xml:space="preserve"> welche der hier aufgeführten Kenntnisse, Fähigkeiten und Fertigkeiten zum Bau eines Surfskates benötigt werden. </w:t>
      </w:r>
    </w:p>
    <w:p w:rsidR="009F3154" w:rsidRPr="002C1158" w:rsidRDefault="009F3154" w:rsidP="009F3154">
      <w:pPr>
        <w:rPr>
          <w:rFonts w:ascii="Droid Sans" w:hAnsi="Droid Sans" w:cs="Droid Sans"/>
          <w:sz w:val="20"/>
          <w:szCs w:val="20"/>
        </w:rPr>
      </w:pPr>
      <w:r w:rsidRPr="002C1158">
        <w:rPr>
          <w:rFonts w:ascii="Droid Sans" w:hAnsi="Droid Sans" w:cs="Droid Sans"/>
          <w:sz w:val="20"/>
          <w:szCs w:val="20"/>
        </w:rPr>
        <w:t>Fallen euch weitere ein? Notiert sie.</w:t>
      </w:r>
    </w:p>
    <w:p w:rsidR="009F3154" w:rsidRDefault="009F3154" w:rsidP="009F3154">
      <w:pPr>
        <w:rPr>
          <w:rFonts w:ascii="Droid Sans" w:hAnsi="Droid Sans" w:cs="Droid Sans"/>
          <w:sz w:val="24"/>
        </w:rPr>
      </w:pPr>
    </w:p>
    <w:p w:rsidR="009F3154" w:rsidRDefault="001516A7" w:rsidP="009F3154">
      <w:pPr>
        <w:rPr>
          <w:rFonts w:ascii="Droid Sans" w:hAnsi="Droid Sans" w:cs="Droid Sans"/>
          <w:sz w:val="24"/>
        </w:rPr>
      </w:pPr>
      <w:r>
        <w:rPr>
          <w:rFonts w:ascii="Droid Sans" w:hAnsi="Droid Sans" w:cs="Droid Sans"/>
          <w:noProof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2" type="#_x0000_t202" style="position:absolute;margin-left:199.05pt;margin-top:2.65pt;width:163.8pt;height:57.1pt;z-index:3;v-text-anchor:middle" o:regroupid="1" strokecolor="#7f7f7f" strokeweight="2pt">
            <v:textbox style="mso-next-textbox:#_x0000_s1052">
              <w:txbxContent>
                <w:p w:rsidR="009F3154" w:rsidRPr="002C1158" w:rsidRDefault="009F3154" w:rsidP="001516A7">
                  <w:pPr>
                    <w:spacing w:before="240"/>
                    <w:jc w:val="center"/>
                    <w:rPr>
                      <w:rFonts w:ascii="Droid Sans" w:hAnsi="Droid Sans" w:cs="Droid Sans"/>
                    </w:rPr>
                  </w:pPr>
                  <w:r w:rsidRPr="002C1158">
                    <w:rPr>
                      <w:rFonts w:ascii="Droid Sans" w:hAnsi="Droid Sans" w:cs="Droid Sans"/>
                      <w:b/>
                      <w:color w:val="FF0000"/>
                      <w:sz w:val="36"/>
                    </w:rPr>
                    <w:t>Kreativität</w:t>
                  </w:r>
                </w:p>
              </w:txbxContent>
            </v:textbox>
          </v:shape>
        </w:pict>
      </w:r>
      <w:r>
        <w:rPr>
          <w:rFonts w:ascii="Droid Sans" w:hAnsi="Droid Sans" w:cs="Droid Sans"/>
          <w:noProof/>
          <w:sz w:val="24"/>
        </w:rPr>
        <w:pict>
          <v:shape id="_x0000_s1051" type="#_x0000_t202" style="position:absolute;margin-left:9.75pt;margin-top:11.25pt;width:163.8pt;height:57.1pt;z-index:2;v-text-anchor:middle" o:regroupid="1" strokecolor="#7f7f7f" strokeweight="2pt">
            <v:textbox style="mso-next-textbox:#_x0000_s1051">
              <w:txbxContent>
                <w:p w:rsidR="009F3154" w:rsidRPr="002C1158" w:rsidRDefault="009F3154" w:rsidP="009F3154">
                  <w:pPr>
                    <w:jc w:val="center"/>
                    <w:rPr>
                      <w:rFonts w:ascii="Droid Sans" w:hAnsi="Droid Sans" w:cs="Droid Sans"/>
                      <w:b/>
                      <w:color w:val="7030A0"/>
                      <w:sz w:val="36"/>
                    </w:rPr>
                  </w:pPr>
                  <w:r w:rsidRPr="002C1158">
                    <w:rPr>
                      <w:rFonts w:ascii="Droid Sans" w:hAnsi="Droid Sans" w:cs="Droid Sans"/>
                      <w:b/>
                      <w:color w:val="7030A0"/>
                      <w:sz w:val="36"/>
                    </w:rPr>
                    <w:t>Technisches Verständnis</w:t>
                  </w:r>
                </w:p>
                <w:p w:rsidR="009F3154" w:rsidRDefault="009F3154" w:rsidP="009F3154"/>
              </w:txbxContent>
            </v:textbox>
          </v:shape>
        </w:pict>
      </w:r>
    </w:p>
    <w:p w:rsidR="009F3154" w:rsidRDefault="009F3154" w:rsidP="009F3154">
      <w:pPr>
        <w:rPr>
          <w:rFonts w:ascii="Droid Sans" w:hAnsi="Droid Sans" w:cs="Droid Sans"/>
          <w:sz w:val="24"/>
        </w:rPr>
      </w:pPr>
    </w:p>
    <w:p w:rsidR="009F3154" w:rsidRDefault="009F3154" w:rsidP="009F3154">
      <w:pPr>
        <w:rPr>
          <w:rFonts w:ascii="Droid Sans" w:hAnsi="Droid Sans" w:cs="Droid Sans"/>
          <w:sz w:val="24"/>
        </w:rPr>
      </w:pPr>
    </w:p>
    <w:p w:rsidR="009F3154" w:rsidRDefault="001516A7" w:rsidP="009F3154">
      <w:pPr>
        <w:rPr>
          <w:rFonts w:ascii="Droid Sans" w:hAnsi="Droid Sans" w:cs="Droid Sans"/>
          <w:sz w:val="24"/>
        </w:rPr>
      </w:pPr>
      <w:r>
        <w:rPr>
          <w:rFonts w:ascii="Droid Sans" w:hAnsi="Droid Sans" w:cs="Droid Sans"/>
          <w:noProof/>
          <w:sz w:val="24"/>
        </w:rPr>
        <w:pict>
          <v:shape id="_x0000_s1059" type="#_x0000_t202" style="position:absolute;margin-left:370.2pt;margin-top:4.3pt;width:114.6pt;height:57.1pt;z-index:10;v-text-anchor:middle" o:regroupid="1" strokecolor="#7f7f7f" strokeweight="2pt">
            <v:textbox style="mso-next-textbox:#_x0000_s1059">
              <w:txbxContent>
                <w:p w:rsidR="009F3154" w:rsidRPr="002C1158" w:rsidRDefault="009F3154" w:rsidP="001516A7">
                  <w:pPr>
                    <w:spacing w:before="240"/>
                    <w:jc w:val="center"/>
                  </w:pPr>
                  <w:r w:rsidRPr="009F3154">
                    <w:rPr>
                      <w:rFonts w:ascii="Droid Sans" w:hAnsi="Droid Sans" w:cs="Droid Sans"/>
                      <w:b/>
                      <w:color w:val="548DD4"/>
                      <w:sz w:val="36"/>
                    </w:rPr>
                    <w:t>Kraft</w:t>
                  </w:r>
                </w:p>
              </w:txbxContent>
            </v:textbox>
          </v:shape>
        </w:pict>
      </w:r>
    </w:p>
    <w:p w:rsidR="009F3154" w:rsidRDefault="009F3154" w:rsidP="009F3154">
      <w:pPr>
        <w:rPr>
          <w:rFonts w:ascii="Droid Sans" w:hAnsi="Droid Sans" w:cs="Droid Sans"/>
          <w:sz w:val="24"/>
        </w:rPr>
      </w:pPr>
    </w:p>
    <w:p w:rsidR="009F3154" w:rsidRPr="002C1158" w:rsidRDefault="001516A7" w:rsidP="009F3154">
      <w:pPr>
        <w:rPr>
          <w:rFonts w:ascii="Droid Sans" w:hAnsi="Droid Sans" w:cs="Droid Sans"/>
          <w:sz w:val="24"/>
        </w:rPr>
      </w:pPr>
      <w:r>
        <w:rPr>
          <w:rFonts w:ascii="Droid Sans" w:hAnsi="Droid Sans" w:cs="Droid Sans"/>
          <w:noProof/>
          <w:sz w:val="24"/>
        </w:rPr>
        <w:pict>
          <v:shape id="_x0000_s1054" type="#_x0000_t202" style="position:absolute;margin-left:35.25pt;margin-top:10.1pt;width:163.8pt;height:57.1pt;z-index:5;v-text-anchor:middle" o:regroupid="1" strokecolor="#7f7f7f" strokeweight="2pt">
            <v:textbox style="mso-next-textbox:#_x0000_s1054">
              <w:txbxContent>
                <w:p w:rsidR="009F3154" w:rsidRPr="009F3154" w:rsidRDefault="009F3154" w:rsidP="009F3154">
                  <w:pPr>
                    <w:rPr>
                      <w:rFonts w:ascii="Droid Sans" w:hAnsi="Droid Sans" w:cs="Droid Sans"/>
                      <w:b/>
                      <w:color w:val="E36C0A"/>
                      <w:sz w:val="36"/>
                    </w:rPr>
                  </w:pPr>
                  <w:r w:rsidRPr="009F3154">
                    <w:rPr>
                      <w:rFonts w:ascii="Droid Sans" w:hAnsi="Droid Sans" w:cs="Droid Sans"/>
                      <w:b/>
                      <w:color w:val="E36C0A"/>
                      <w:sz w:val="36"/>
                    </w:rPr>
                    <w:t>Auge-Hand-Koordination</w:t>
                  </w:r>
                </w:p>
                <w:p w:rsidR="009F3154" w:rsidRDefault="009F3154" w:rsidP="009F3154">
                  <w:pPr>
                    <w:jc w:val="center"/>
                  </w:pPr>
                </w:p>
              </w:txbxContent>
            </v:textbox>
          </v:shape>
        </w:pict>
      </w:r>
    </w:p>
    <w:p w:rsidR="009F3154" w:rsidRPr="002C1158" w:rsidRDefault="001516A7" w:rsidP="009F3154">
      <w:pPr>
        <w:rPr>
          <w:rFonts w:ascii="Droid Sans" w:hAnsi="Droid Sans" w:cs="Droid Sans"/>
          <w:sz w:val="24"/>
        </w:rPr>
      </w:pPr>
      <w:r>
        <w:rPr>
          <w:rFonts w:ascii="Droid Sans" w:hAnsi="Droid Sans" w:cs="Droid Sans"/>
          <w:noProof/>
          <w:sz w:val="24"/>
        </w:rPr>
        <w:pict>
          <v:shape id="_x0000_s1053" type="#_x0000_t202" style="position:absolute;margin-left:220.5pt;margin-top:6pt;width:163.8pt;height:57.1pt;z-index:4;v-text-anchor:middle" o:regroupid="1" strokecolor="#7f7f7f" strokeweight="2pt">
            <v:textbox style="mso-next-textbox:#_x0000_s1053">
              <w:txbxContent>
                <w:p w:rsidR="009F3154" w:rsidRPr="002C1158" w:rsidRDefault="009F3154" w:rsidP="009F3154">
                  <w:pPr>
                    <w:jc w:val="center"/>
                    <w:rPr>
                      <w:rFonts w:ascii="Droid Sans" w:hAnsi="Droid Sans" w:cs="Droid Sans"/>
                    </w:rPr>
                  </w:pPr>
                  <w:r w:rsidRPr="002C1158">
                    <w:rPr>
                      <w:rFonts w:ascii="Droid Sans" w:hAnsi="Droid Sans" w:cs="Droid Sans"/>
                      <w:b/>
                      <w:color w:val="00B0F0"/>
                      <w:sz w:val="36"/>
                    </w:rPr>
                    <w:t>Genauigkeit &amp; Präzision</w:t>
                  </w:r>
                </w:p>
              </w:txbxContent>
            </v:textbox>
          </v:shape>
        </w:pict>
      </w:r>
    </w:p>
    <w:p w:rsidR="009F3154" w:rsidRPr="002C1158" w:rsidRDefault="009F3154" w:rsidP="009F3154">
      <w:pPr>
        <w:rPr>
          <w:rFonts w:ascii="Droid Sans" w:hAnsi="Droid Sans" w:cs="Droid Sans"/>
          <w:color w:val="FF0000"/>
          <w:sz w:val="24"/>
        </w:rPr>
      </w:pPr>
    </w:p>
    <w:p w:rsidR="009F3154" w:rsidRPr="002C1158" w:rsidRDefault="009F3154" w:rsidP="009F3154">
      <w:pPr>
        <w:rPr>
          <w:rFonts w:ascii="Droid Sans" w:hAnsi="Droid Sans" w:cs="Droid Sans"/>
          <w:color w:val="FF0000"/>
          <w:sz w:val="28"/>
        </w:rPr>
      </w:pPr>
    </w:p>
    <w:p w:rsidR="009F3154" w:rsidRPr="002C1158" w:rsidRDefault="009F3154" w:rsidP="009F3154">
      <w:pPr>
        <w:rPr>
          <w:rFonts w:ascii="Droid Sans" w:hAnsi="Droid Sans" w:cs="Droid Sans"/>
          <w:sz w:val="28"/>
        </w:rPr>
      </w:pPr>
    </w:p>
    <w:p w:rsidR="009F3154" w:rsidRDefault="001516A7" w:rsidP="009F3154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65" type="#_x0000_t202" style="position:absolute;margin-left:-8.9pt;margin-top:9.6pt;width:163.8pt;height:57.1pt;z-index:16;v-text-anchor:middle" o:regroupid="1" strokecolor="#7f7f7f" strokeweight="2pt">
            <v:textbox style="mso-next-textbox:#_x0000_s1065">
              <w:txbxContent>
                <w:p w:rsidR="009F3154" w:rsidRPr="002C1158" w:rsidRDefault="009F3154" w:rsidP="009F3154">
                  <w:pPr>
                    <w:jc w:val="center"/>
                    <w:rPr>
                      <w:rFonts w:ascii="Droid Sans" w:hAnsi="Droid Sans" w:cs="Droid Sans"/>
                    </w:rPr>
                  </w:pPr>
                  <w:r w:rsidRPr="002C1158">
                    <w:rPr>
                      <w:rFonts w:ascii="Droid Sans" w:hAnsi="Droid Sans" w:cs="Droid Sans"/>
                      <w:b/>
                      <w:color w:val="AC9F54"/>
                      <w:sz w:val="36"/>
                    </w:rPr>
                    <w:t>Maschinen-</w:t>
                  </w:r>
                  <w:proofErr w:type="spellStart"/>
                  <w:r w:rsidRPr="002C1158">
                    <w:rPr>
                      <w:rFonts w:ascii="Droid Sans" w:hAnsi="Droid Sans" w:cs="Droid Sans"/>
                      <w:b/>
                      <w:color w:val="AC9F54"/>
                      <w:sz w:val="36"/>
                    </w:rPr>
                    <w:t>kenntnisse</w:t>
                  </w:r>
                  <w:proofErr w:type="spellEnd"/>
                </w:p>
              </w:txbxContent>
            </v:textbox>
          </v:shape>
        </w:pict>
      </w:r>
      <w:r>
        <w:rPr>
          <w:rFonts w:ascii="Droid Sans" w:hAnsi="Droid Sans" w:cs="Droid Sans"/>
          <w:noProof/>
          <w:sz w:val="20"/>
          <w:szCs w:val="20"/>
        </w:rPr>
        <w:pict>
          <v:shape id="_x0000_s1056" type="#_x0000_t202" style="position:absolute;margin-left:315.4pt;margin-top:9.95pt;width:163.8pt;height:57.1pt;z-index:7;v-text-anchor:middle" o:regroupid="1" strokecolor="#7f7f7f" strokeweight="2pt">
            <v:textbox style="mso-next-textbox:#_x0000_s1056">
              <w:txbxContent>
                <w:p w:rsidR="009F3154" w:rsidRPr="002C1158" w:rsidRDefault="009F3154" w:rsidP="001516A7">
                  <w:pPr>
                    <w:spacing w:before="240"/>
                    <w:jc w:val="center"/>
                    <w:rPr>
                      <w:rFonts w:ascii="Droid Sans" w:hAnsi="Droid Sans" w:cs="Droid Sans"/>
                      <w:b/>
                      <w:color w:val="00B050"/>
                      <w:sz w:val="36"/>
                    </w:rPr>
                  </w:pPr>
                  <w:r w:rsidRPr="002C1158">
                    <w:rPr>
                      <w:rFonts w:ascii="Droid Sans" w:hAnsi="Droid Sans" w:cs="Droid Sans"/>
                      <w:b/>
                      <w:color w:val="00B050"/>
                      <w:sz w:val="36"/>
                    </w:rPr>
                    <w:t>Feinmotorik</w:t>
                  </w:r>
                </w:p>
              </w:txbxContent>
            </v:textbox>
          </v:shape>
        </w:pict>
      </w: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1516A7" w:rsidP="009F3154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63" type="#_x0000_t202" style="position:absolute;margin-left:186.5pt;margin-top:.8pt;width:163.8pt;height:57.1pt;z-index:14;v-text-anchor:middle" o:regroupid="1" strokecolor="#7f7f7f" strokeweight="2pt">
            <v:textbox style="mso-next-textbox:#_x0000_s1063">
              <w:txbxContent>
                <w:p w:rsidR="009F3154" w:rsidRPr="002C1158" w:rsidRDefault="009F3154" w:rsidP="009F3154">
                  <w:pPr>
                    <w:jc w:val="center"/>
                    <w:rPr>
                      <w:rFonts w:ascii="Droid Sans" w:hAnsi="Droid Sans" w:cs="Droid Sans"/>
                    </w:rPr>
                  </w:pPr>
                  <w:r w:rsidRPr="002C1158">
                    <w:rPr>
                      <w:rFonts w:ascii="Droid Sans" w:hAnsi="Droid Sans" w:cs="Droid Sans"/>
                      <w:b/>
                      <w:color w:val="FF0000"/>
                      <w:sz w:val="36"/>
                    </w:rPr>
                    <w:t>Werkzeugkunde</w:t>
                  </w:r>
                </w:p>
              </w:txbxContent>
            </v:textbox>
          </v:shape>
        </w:pict>
      </w:r>
    </w:p>
    <w:p w:rsidR="009F3154" w:rsidRDefault="001516A7" w:rsidP="009F3154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66" type="#_x0000_t202" style="position:absolute;margin-left:9.75pt;margin-top:1.55pt;width:163.8pt;height:57.1pt;z-index:17;v-text-anchor:middle" o:regroupid="1" strokecolor="#7f7f7f" strokeweight="2pt">
            <v:textbox style="mso-next-textbox:#_x0000_s1066">
              <w:txbxContent>
                <w:p w:rsidR="009F3154" w:rsidRPr="002C1158" w:rsidRDefault="009F3154" w:rsidP="009F3154">
                  <w:pPr>
                    <w:jc w:val="center"/>
                    <w:rPr>
                      <w:rFonts w:ascii="Droid Sans" w:hAnsi="Droid Sans" w:cs="Droid Sans"/>
                    </w:rPr>
                  </w:pPr>
                  <w:r w:rsidRPr="002C1158">
                    <w:rPr>
                      <w:rFonts w:ascii="Droid Sans" w:hAnsi="Droid Sans" w:cs="Droid Sans"/>
                      <w:b/>
                      <w:color w:val="FFC000"/>
                      <w:sz w:val="36"/>
                    </w:rPr>
                    <w:t>Bedienen von Maschinen</w:t>
                  </w:r>
                </w:p>
              </w:txbxContent>
            </v:textbox>
          </v:shape>
        </w:pict>
      </w: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1516A7" w:rsidP="009F3154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67" type="#_x0000_t202" style="position:absolute;margin-left:280.65pt;margin-top:6.4pt;width:163.8pt;height:57.1pt;z-index:18;v-text-anchor:middle" o:regroupid="1" strokecolor="#7f7f7f" strokeweight="2pt">
            <v:textbox style="mso-next-textbox:#_x0000_s1067">
              <w:txbxContent>
                <w:p w:rsidR="009F3154" w:rsidRPr="002C1158" w:rsidRDefault="009F3154" w:rsidP="009F3154">
                  <w:pPr>
                    <w:jc w:val="center"/>
                    <w:rPr>
                      <w:rFonts w:ascii="Droid Sans" w:hAnsi="Droid Sans" w:cs="Droid Sans"/>
                    </w:rPr>
                  </w:pPr>
                  <w:r w:rsidRPr="009F3154">
                    <w:rPr>
                      <w:rFonts w:ascii="Droid Sans" w:hAnsi="Droid Sans" w:cs="Droid Sans"/>
                      <w:b/>
                      <w:color w:val="948A54"/>
                      <w:sz w:val="36"/>
                    </w:rPr>
                    <w:t>Räumliches Denken</w:t>
                  </w:r>
                </w:p>
              </w:txbxContent>
            </v:textbox>
          </v:shape>
        </w:pict>
      </w: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1516A7" w:rsidP="009F3154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64" type="#_x0000_t202" style="position:absolute;margin-left:77.85pt;margin-top:.2pt;width:163.8pt;height:57.1pt;z-index:15;v-text-anchor:middle" o:regroupid="1" strokecolor="#7f7f7f" strokeweight="2pt">
            <v:textbox style="mso-next-textbox:#_x0000_s1064">
              <w:txbxContent>
                <w:p w:rsidR="009F3154" w:rsidRPr="002C1158" w:rsidRDefault="009F3154" w:rsidP="001516A7">
                  <w:pPr>
                    <w:spacing w:before="240"/>
                    <w:jc w:val="center"/>
                    <w:rPr>
                      <w:rFonts w:ascii="Droid Sans" w:hAnsi="Droid Sans" w:cs="Droid Sans"/>
                    </w:rPr>
                  </w:pPr>
                  <w:r w:rsidRPr="009F3154">
                    <w:rPr>
                      <w:rFonts w:ascii="Droid Sans" w:hAnsi="Droid Sans" w:cs="Droid Sans"/>
                      <w:b/>
                      <w:color w:val="943634"/>
                      <w:sz w:val="36"/>
                    </w:rPr>
                    <w:t>Merkfähigkeit</w:t>
                  </w:r>
                </w:p>
              </w:txbxContent>
            </v:textbox>
          </v:shape>
        </w:pict>
      </w: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1516A7" w:rsidP="009F3154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55" type="#_x0000_t202" style="position:absolute;margin-left:250.35pt;margin-top:5.8pt;width:163.8pt;height:57.1pt;z-index:6;v-text-anchor:middle" o:regroupid="1" strokecolor="#7f7f7f" strokeweight="2pt">
            <v:textbox style="mso-next-textbox:#_x0000_s1055">
              <w:txbxContent>
                <w:p w:rsidR="009F3154" w:rsidRPr="002C1158" w:rsidRDefault="009F3154" w:rsidP="001516A7">
                  <w:pPr>
                    <w:spacing w:before="240"/>
                    <w:jc w:val="center"/>
                    <w:rPr>
                      <w:rFonts w:ascii="Droid Sans" w:hAnsi="Droid Sans" w:cs="Droid Sans"/>
                    </w:rPr>
                  </w:pPr>
                  <w:r w:rsidRPr="002C1158">
                    <w:rPr>
                      <w:rFonts w:ascii="Droid Sans" w:hAnsi="Droid Sans" w:cs="Droid Sans"/>
                      <w:b/>
                      <w:color w:val="F010C5"/>
                      <w:sz w:val="36"/>
                    </w:rPr>
                    <w:t>Geschicklichkeit</w:t>
                  </w:r>
                </w:p>
              </w:txbxContent>
            </v:textbox>
          </v:shape>
        </w:pict>
      </w: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1516A7" w:rsidP="009F3154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57" type="#_x0000_t202" style="position:absolute;margin-left:5.45pt;margin-top:7.35pt;width:163.8pt;height:57.1pt;z-index:8;v-text-anchor:middle" o:regroupid="1" strokecolor="#7f7f7f" strokeweight="2pt">
            <v:textbox style="mso-next-textbox:#_x0000_s1057">
              <w:txbxContent>
                <w:p w:rsidR="009F3154" w:rsidRPr="009F3154" w:rsidRDefault="009F3154" w:rsidP="009F3154">
                  <w:pPr>
                    <w:jc w:val="center"/>
                    <w:rPr>
                      <w:rFonts w:ascii="Droid Sans" w:hAnsi="Droid Sans" w:cs="Droid Sans"/>
                      <w:b/>
                      <w:color w:val="D99594"/>
                      <w:sz w:val="36"/>
                    </w:rPr>
                  </w:pPr>
                  <w:r w:rsidRPr="009F3154">
                    <w:rPr>
                      <w:rFonts w:ascii="Droid Sans" w:hAnsi="Droid Sans" w:cs="Droid Sans"/>
                      <w:b/>
                      <w:color w:val="D99594"/>
                      <w:sz w:val="36"/>
                    </w:rPr>
                    <w:t>Leidenschaft</w:t>
                  </w:r>
                </w:p>
              </w:txbxContent>
            </v:textbox>
          </v:shape>
        </w:pict>
      </w: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1516A7" w:rsidP="009F3154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60" type="#_x0000_t202" style="position:absolute;margin-left:250.35pt;margin-top:5.9pt;width:163.8pt;height:57.1pt;z-index:11;v-text-anchor:middle" o:regroupid="1" strokecolor="#7f7f7f" strokeweight="2pt">
            <v:textbox style="mso-next-textbox:#_x0000_s1060">
              <w:txbxContent>
                <w:p w:rsidR="009F3154" w:rsidRPr="002C1158" w:rsidRDefault="009F3154" w:rsidP="001516A7">
                  <w:pPr>
                    <w:spacing w:before="240"/>
                    <w:jc w:val="center"/>
                    <w:rPr>
                      <w:rFonts w:ascii="Droid Sans" w:hAnsi="Droid Sans" w:cs="Droid Sans"/>
                    </w:rPr>
                  </w:pPr>
                  <w:r w:rsidRPr="002C1158">
                    <w:rPr>
                      <w:rFonts w:ascii="Droid Sans" w:hAnsi="Droid Sans" w:cs="Droid Sans"/>
                      <w:b/>
                      <w:color w:val="2FDAF1"/>
                      <w:sz w:val="36"/>
                    </w:rPr>
                    <w:t>Ausdauer</w:t>
                  </w:r>
                </w:p>
              </w:txbxContent>
            </v:textbox>
          </v:shape>
        </w:pict>
      </w: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1516A7" w:rsidP="009F3154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58" type="#_x0000_t202" style="position:absolute;margin-left:95.25pt;margin-top:5.15pt;width:163.8pt;height:57.1pt;z-index:9;v-text-anchor:middle" o:regroupid="1" strokecolor="#7f7f7f" strokeweight="2pt">
            <v:textbox style="mso-next-textbox:#_x0000_s1058">
              <w:txbxContent>
                <w:p w:rsidR="009F3154" w:rsidRPr="002C1158" w:rsidRDefault="009F3154" w:rsidP="001516A7">
                  <w:pPr>
                    <w:spacing w:before="240"/>
                    <w:jc w:val="center"/>
                    <w:rPr>
                      <w:rFonts w:ascii="Droid Sans" w:hAnsi="Droid Sans" w:cs="Droid Sans"/>
                    </w:rPr>
                  </w:pPr>
                  <w:r w:rsidRPr="002C1158">
                    <w:rPr>
                      <w:rFonts w:ascii="Droid Sans" w:hAnsi="Droid Sans" w:cs="Droid Sans"/>
                      <w:b/>
                      <w:color w:val="92D050"/>
                      <w:sz w:val="36"/>
                    </w:rPr>
                    <w:t>Koordination</w:t>
                  </w:r>
                </w:p>
              </w:txbxContent>
            </v:textbox>
          </v:shape>
        </w:pict>
      </w: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1516A7" w:rsidP="009F3154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62" type="#_x0000_t202" style="position:absolute;margin-left:272.95pt;margin-top:3.7pt;width:163.8pt;height:57.1pt;z-index:13;v-text-anchor:middle" o:regroupid="1" strokecolor="#7f7f7f" strokeweight="2pt">
            <v:textbox style="mso-next-textbox:#_x0000_s1062">
              <w:txbxContent>
                <w:p w:rsidR="009F3154" w:rsidRPr="002C1158" w:rsidRDefault="009F3154" w:rsidP="009F3154">
                  <w:pPr>
                    <w:jc w:val="center"/>
                    <w:rPr>
                      <w:rFonts w:ascii="Droid Sans" w:hAnsi="Droid Sans" w:cs="Droid Sans"/>
                    </w:rPr>
                  </w:pPr>
                  <w:r w:rsidRPr="002C1158">
                    <w:rPr>
                      <w:rFonts w:ascii="Droid Sans" w:hAnsi="Droid Sans" w:cs="Droid Sans"/>
                      <w:b/>
                      <w:color w:val="0070C0"/>
                      <w:sz w:val="36"/>
                    </w:rPr>
                    <w:t>Arbeitsschutz-</w:t>
                  </w:r>
                  <w:proofErr w:type="spellStart"/>
                  <w:r w:rsidRPr="002C1158">
                    <w:rPr>
                      <w:rFonts w:ascii="Droid Sans" w:hAnsi="Droid Sans" w:cs="Droid Sans"/>
                      <w:b/>
                      <w:color w:val="0070C0"/>
                      <w:sz w:val="36"/>
                    </w:rPr>
                    <w:t>kenntnisse</w:t>
                  </w:r>
                  <w:proofErr w:type="spellEnd"/>
                </w:p>
              </w:txbxContent>
            </v:textbox>
          </v:shape>
        </w:pict>
      </w:r>
      <w:r>
        <w:rPr>
          <w:rFonts w:ascii="Droid Sans" w:hAnsi="Droid Sans" w:cs="Droid Sans"/>
          <w:noProof/>
          <w:sz w:val="20"/>
          <w:szCs w:val="20"/>
        </w:rPr>
        <w:pict>
          <v:shape id="_x0000_s1061" type="#_x0000_t202" style="position:absolute;margin-left:-8.9pt;margin-top:10.75pt;width:242.55pt;height:57.15pt;z-index:12;v-text-anchor:middle" o:regroupid="1" strokecolor="#7f7f7f" strokeweight="2pt">
            <v:textbox style="mso-next-textbox:#_x0000_s1061">
              <w:txbxContent>
                <w:p w:rsidR="009F3154" w:rsidRPr="002C1158" w:rsidRDefault="009F3154" w:rsidP="009F3154">
                  <w:pPr>
                    <w:jc w:val="center"/>
                    <w:rPr>
                      <w:rFonts w:ascii="Droid Sans" w:hAnsi="Droid Sans" w:cs="Droid Sans"/>
                    </w:rPr>
                  </w:pPr>
                  <w:r w:rsidRPr="002C1158">
                    <w:rPr>
                      <w:rFonts w:ascii="Droid Sans" w:hAnsi="Droid Sans" w:cs="Droid Sans"/>
                      <w:b/>
                      <w:color w:val="CF212D"/>
                      <w:sz w:val="36"/>
                    </w:rPr>
                    <w:t>Mündliches / Schriftliches Ausdrucksvermögen</w:t>
                  </w:r>
                </w:p>
              </w:txbxContent>
            </v:textbox>
          </v:shape>
        </w:pict>
      </w: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p w:rsidR="009F3154" w:rsidRDefault="009F3154" w:rsidP="009F3154">
      <w:pPr>
        <w:ind w:right="141"/>
        <w:rPr>
          <w:rFonts w:ascii="Droid Sans" w:hAnsi="Droid Sans" w:cs="Droid Sans"/>
          <w:sz w:val="20"/>
          <w:szCs w:val="20"/>
        </w:rPr>
      </w:pPr>
    </w:p>
    <w:sectPr w:rsidR="009F3154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11B6" w:rsidRDefault="006811B6" w:rsidP="00263140">
      <w:r>
        <w:separator/>
      </w:r>
    </w:p>
  </w:endnote>
  <w:endnote w:type="continuationSeparator" w:id="0">
    <w:p w:rsidR="006811B6" w:rsidRDefault="006811B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03D53">
    <w:pPr>
      <w:pStyle w:val="Fuzeile"/>
      <w:rPr>
        <w:rFonts w:cs="Arial"/>
        <w:b/>
        <w:sz w:val="18"/>
        <w:szCs w:val="18"/>
      </w:rPr>
    </w:pPr>
    <w:r w:rsidRPr="00803D5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11B6" w:rsidRDefault="006811B6" w:rsidP="00263140">
      <w:r>
        <w:separator/>
      </w:r>
    </w:p>
  </w:footnote>
  <w:footnote w:type="continuationSeparator" w:id="0">
    <w:p w:rsidR="006811B6" w:rsidRDefault="006811B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03D5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03D5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E34E1">
      <w:rPr>
        <w:rFonts w:cs="Arial"/>
        <w:b/>
      </w:rPr>
      <w:t xml:space="preserve">Arbeitsblatt </w:t>
    </w:r>
    <w:r w:rsidR="009F3154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9F3154">
      <w:rPr>
        <w:rFonts w:cs="Arial"/>
        <w:b/>
      </w:rPr>
      <w:t>Kennnisse, Fähigkeiten und Fertigkeiten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E34E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Handwerkskunst!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man ein Surfskate baut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E34E1">
      <w:rPr>
        <w:rFonts w:cs="Arial"/>
        <w:sz w:val="18"/>
        <w:szCs w:val="18"/>
      </w:rPr>
      <w:t>46800839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7C94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516A7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A7C94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11B6"/>
    <w:rsid w:val="006832F7"/>
    <w:rsid w:val="006B0A1A"/>
    <w:rsid w:val="006B4884"/>
    <w:rsid w:val="006B74D3"/>
    <w:rsid w:val="006C328A"/>
    <w:rsid w:val="006D0F9E"/>
    <w:rsid w:val="006E6D08"/>
    <w:rsid w:val="006E71B7"/>
    <w:rsid w:val="00704F8E"/>
    <w:rsid w:val="00706784"/>
    <w:rsid w:val="00710ABA"/>
    <w:rsid w:val="00710F3C"/>
    <w:rsid w:val="00744F2C"/>
    <w:rsid w:val="007D2B2C"/>
    <w:rsid w:val="007F06B5"/>
    <w:rsid w:val="008018DF"/>
    <w:rsid w:val="00803D53"/>
    <w:rsid w:val="00810655"/>
    <w:rsid w:val="00826475"/>
    <w:rsid w:val="008D370F"/>
    <w:rsid w:val="008D489A"/>
    <w:rsid w:val="008D6C5D"/>
    <w:rsid w:val="009140C5"/>
    <w:rsid w:val="009179A1"/>
    <w:rsid w:val="009523A2"/>
    <w:rsid w:val="00955C65"/>
    <w:rsid w:val="009A464F"/>
    <w:rsid w:val="009A789B"/>
    <w:rsid w:val="009B736F"/>
    <w:rsid w:val="009D0387"/>
    <w:rsid w:val="009E4A6B"/>
    <w:rsid w:val="009F3154"/>
    <w:rsid w:val="00A03955"/>
    <w:rsid w:val="00A112A3"/>
    <w:rsid w:val="00A14801"/>
    <w:rsid w:val="00A44108"/>
    <w:rsid w:val="00AA608F"/>
    <w:rsid w:val="00AB506B"/>
    <w:rsid w:val="00AE2A3F"/>
    <w:rsid w:val="00AE34E1"/>
    <w:rsid w:val="00AF4258"/>
    <w:rsid w:val="00B24E76"/>
    <w:rsid w:val="00BA3800"/>
    <w:rsid w:val="00BF2E90"/>
    <w:rsid w:val="00BF6418"/>
    <w:rsid w:val="00C1110B"/>
    <w:rsid w:val="00C15078"/>
    <w:rsid w:val="00C4168F"/>
    <w:rsid w:val="00C5401E"/>
    <w:rsid w:val="00C77DE5"/>
    <w:rsid w:val="00CB388A"/>
    <w:rsid w:val="00CC1F14"/>
    <w:rsid w:val="00CC6745"/>
    <w:rsid w:val="00CD3472"/>
    <w:rsid w:val="00CD49F8"/>
    <w:rsid w:val="00CF476E"/>
    <w:rsid w:val="00D04546"/>
    <w:rsid w:val="00D10417"/>
    <w:rsid w:val="00D41041"/>
    <w:rsid w:val="00D65AED"/>
    <w:rsid w:val="00DA0F20"/>
    <w:rsid w:val="00DA21E4"/>
    <w:rsid w:val="00DC3F9F"/>
    <w:rsid w:val="00DE50A5"/>
    <w:rsid w:val="00E00EE9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F315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7E8D88-7F9C-4D2D-B826-640C41921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38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Handwerkskunst!</dc:title>
  <dc:creator>SWR Planet Schule</dc:creator>
  <cp:lastModifiedBy>Frietsch</cp:lastModifiedBy>
  <cp:revision>3</cp:revision>
  <cp:lastPrinted>2015-08-04T13:32:00Z</cp:lastPrinted>
  <dcterms:created xsi:type="dcterms:W3CDTF">2021-10-22T08:09:00Z</dcterms:created>
  <dcterms:modified xsi:type="dcterms:W3CDTF">2021-10-22T08:13:00Z</dcterms:modified>
</cp:coreProperties>
</file>