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086" w:rsidRDefault="00033086" w:rsidP="00033086"/>
    <w:p w:rsidR="004B3681" w:rsidRPr="00405D67" w:rsidRDefault="004B3681" w:rsidP="004B3681">
      <w:pPr>
        <w:shd w:val="clear" w:color="auto" w:fill="D60D3C"/>
        <w:rPr>
          <w:b/>
          <w:color w:val="FFFFFF" w:themeColor="background1"/>
          <w:sz w:val="22"/>
          <w:szCs w:val="22"/>
        </w:rPr>
      </w:pPr>
      <w:r w:rsidRPr="00405D67">
        <w:rPr>
          <w:b/>
          <w:color w:val="FFFFFF" w:themeColor="background1"/>
          <w:sz w:val="22"/>
          <w:szCs w:val="22"/>
        </w:rPr>
        <w:t xml:space="preserve">Von </w:t>
      </w:r>
      <w:r>
        <w:rPr>
          <w:b/>
          <w:color w:val="FFFFFF" w:themeColor="background1"/>
          <w:sz w:val="22"/>
          <w:szCs w:val="22"/>
        </w:rPr>
        <w:t>g</w:t>
      </w:r>
      <w:r w:rsidRPr="00405D67">
        <w:rPr>
          <w:b/>
          <w:color w:val="FFFFFF" w:themeColor="background1"/>
          <w:sz w:val="22"/>
          <w:szCs w:val="22"/>
        </w:rPr>
        <w:t>erman</w:t>
      </w:r>
      <w:r>
        <w:rPr>
          <w:b/>
          <w:color w:val="FFFFFF" w:themeColor="background1"/>
          <w:sz w:val="22"/>
          <w:szCs w:val="22"/>
        </w:rPr>
        <w:t>isch</w:t>
      </w:r>
      <w:r w:rsidRPr="00405D67">
        <w:rPr>
          <w:b/>
          <w:color w:val="FFFFFF" w:themeColor="background1"/>
          <w:sz w:val="22"/>
          <w:szCs w:val="22"/>
        </w:rPr>
        <w:t>en</w:t>
      </w:r>
      <w:r>
        <w:rPr>
          <w:b/>
          <w:color w:val="FFFFFF" w:themeColor="background1"/>
          <w:sz w:val="22"/>
          <w:szCs w:val="22"/>
        </w:rPr>
        <w:t xml:space="preserve"> Siedlungen</w:t>
      </w:r>
    </w:p>
    <w:p w:rsidR="004B3681" w:rsidRDefault="004B3681" w:rsidP="004B3681">
      <w:pPr>
        <w:rPr>
          <w:b/>
          <w:sz w:val="22"/>
          <w:szCs w:val="22"/>
        </w:rPr>
      </w:pPr>
    </w:p>
    <w:p w:rsidR="004B3681" w:rsidRDefault="004B3681" w:rsidP="004B3681">
      <w:pPr>
        <w:rPr>
          <w:b/>
          <w:sz w:val="22"/>
          <w:szCs w:val="22"/>
        </w:rPr>
      </w:pPr>
    </w:p>
    <w:p w:rsidR="004B3681" w:rsidRDefault="004B3681" w:rsidP="004B3681">
      <w:pPr>
        <w:rPr>
          <w:b/>
          <w:sz w:val="22"/>
          <w:szCs w:val="22"/>
        </w:rPr>
      </w:pPr>
      <w:r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39" type="#_x0000_t75" alt="01_stift.jpg" style="position:absolute;margin-left:-36.5pt;margin-top:7pt;width:25.85pt;height:27.35pt;z-index:12;visibility:visible" wrapcoords="-1253 0 -1253 20139 21308 20139 21308 0 -1253 0">
            <v:imagedata r:id="rId7" o:title="01_stift"/>
            <w10:wrap type="through"/>
          </v:shape>
        </w:pict>
      </w:r>
    </w:p>
    <w:p w:rsidR="004B3681" w:rsidRPr="00B03544" w:rsidRDefault="004B3681" w:rsidP="004B3681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" o:spid="_x0000_s1028" type="#_x0000_t202" style="position:absolute;margin-left:627.6pt;margin-top:210.3pt;width:138.95pt;height:21.75pt;z-index:2;visibility:visible;mso-height-percent:200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">
            <v:textbox style="mso-fit-shape-to-text:t">
              <w:txbxContent>
                <w:p w:rsidR="004B3681" w:rsidRDefault="004B3681" w:rsidP="004B3681"/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29" type="#_x0000_t202" style="position:absolute;margin-left:587.7pt;margin-top:250.65pt;width:138.95pt;height:21.75pt;z-index:3;visibility:visible;mso-height-percent:200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">
            <v:textbox style="mso-fit-shape-to-text:t">
              <w:txbxContent>
                <w:p w:rsidR="004B3681" w:rsidRDefault="004B3681" w:rsidP="004B3681"/>
              </w:txbxContent>
            </v:textbox>
          </v:shape>
        </w:pict>
      </w:r>
      <w:r w:rsidRPr="00B03544">
        <w:rPr>
          <w:sz w:val="20"/>
          <w:szCs w:val="20"/>
        </w:rPr>
        <w:t xml:space="preserve">Trage in die Textfelder folgende Begriffe ein: </w:t>
      </w:r>
    </w:p>
    <w:p w:rsidR="004B3681" w:rsidRPr="00B03544" w:rsidRDefault="004B3681" w:rsidP="004B3681">
      <w:pPr>
        <w:rPr>
          <w:sz w:val="20"/>
          <w:szCs w:val="20"/>
        </w:rPr>
      </w:pPr>
    </w:p>
    <w:p w:rsidR="004B3681" w:rsidRPr="008456BC" w:rsidRDefault="004B3681" w:rsidP="004B3681">
      <w:pPr>
        <w:rPr>
          <w:b/>
          <w:color w:val="D60D3C"/>
        </w:rPr>
      </w:pPr>
      <w:r w:rsidRPr="008456BC">
        <w:rPr>
          <w:b/>
          <w:color w:val="D60D3C"/>
        </w:rPr>
        <w:t>Handwerker, Herrscher, Bedienstete, Bauern</w:t>
      </w:r>
      <w:r>
        <w:rPr>
          <w:b/>
          <w:color w:val="D60D3C"/>
        </w:rPr>
        <w:t>,</w:t>
      </w:r>
    </w:p>
    <w:p w:rsidR="004B3681" w:rsidRPr="00B03544" w:rsidRDefault="004B3681" w:rsidP="004B3681">
      <w:pPr>
        <w:rPr>
          <w:sz w:val="20"/>
          <w:szCs w:val="20"/>
        </w:rPr>
      </w:pPr>
      <w:r w:rsidRPr="00B03544">
        <w:rPr>
          <w:sz w:val="20"/>
          <w:szCs w:val="20"/>
        </w:rPr>
        <w:t>um die jeweiligen Siedlungsorte zu kennzeichnen!</w:t>
      </w:r>
    </w:p>
    <w:p w:rsidR="004B3681" w:rsidRPr="00B03544" w:rsidRDefault="004B3681" w:rsidP="004B3681">
      <w:pPr>
        <w:rPr>
          <w:sz w:val="20"/>
          <w:szCs w:val="20"/>
        </w:rPr>
      </w:pPr>
    </w:p>
    <w:p w:rsidR="004B3681" w:rsidRDefault="004B3681" w:rsidP="004B3681">
      <w:pPr>
        <w:rPr>
          <w:sz w:val="22"/>
          <w:szCs w:val="22"/>
        </w:rPr>
      </w:pPr>
      <w:r>
        <w:rPr>
          <w:noProof/>
        </w:rPr>
        <w:pict>
          <v:shape id="Bild 7" o:spid="_x0000_s1038" type="#_x0000_t75" alt="vlcsnap-2016-05-16-14h54m56s71" style="position:absolute;margin-left:1.15pt;margin-top:18.1pt;width:480.5pt;height:341.2pt;z-index:-12;visibility:visible" wrapcoords="-67 0 -67 21461 21578 21461 21578 0 -67 0">
            <v:imagedata r:id="rId8" o:title="vlcsnap-2016-05-16-14h54m56s71"/>
            <w10:wrap type="tight"/>
          </v:shape>
        </w:pict>
      </w:r>
      <w:r w:rsidRPr="00664889">
        <w:rPr>
          <w:noProof/>
        </w:rPr>
        <w:pict>
          <v:roundrect id="_x0000_s1030" style="position:absolute;margin-left:112.55pt;margin-top:76.6pt;width:152.3pt;height:32.65pt;z-index:4;visibility:visible;mso-width-relative:margin;mso-height-relative:margin" arcsize="10923f" strokecolor="#7f7f7f" strokeweight="1.5pt">
            <v:textbox>
              <w:txbxContent>
                <w:p w:rsidR="004B3681" w:rsidRDefault="004B3681" w:rsidP="004B3681"/>
              </w:txbxContent>
            </v:textbox>
          </v:roundrect>
        </w:pict>
      </w:r>
      <w:r>
        <w:rPr>
          <w:noProof/>
          <w:sz w:val="22"/>
          <w:szCs w:val="22"/>
        </w:rPr>
        <w:pict>
          <v:roundrect id="_x0000_s1032" style="position:absolute;margin-left:355.7pt;margin-top:148.85pt;width:152.3pt;height:32.65pt;z-index:6;visibility:visible;mso-width-relative:margin;mso-height-relative:margin" arcsize="10923f" strokecolor="#7f7f7f" strokeweight="1.5pt">
            <v:textbox style="mso-next-textbox:#_x0000_s1032">
              <w:txbxContent>
                <w:p w:rsidR="004B3681" w:rsidRDefault="004B3681" w:rsidP="004B3681"/>
              </w:txbxContent>
            </v:textbox>
          </v:roundrect>
        </w:pict>
      </w:r>
      <w:r>
        <w:rPr>
          <w:noProof/>
          <w:sz w:val="22"/>
          <w:szCs w:val="22"/>
        </w:rPr>
        <w:pict>
          <v:roundrect id="_x0000_s1031" style="position:absolute;margin-left:342.45pt;margin-top:50.2pt;width:152.3pt;height:32.65pt;z-index:5;visibility:visible;mso-width-relative:margin;mso-height-relative:margin" arcsize="10923f" strokecolor="#7f7f7f" strokeweight="1.5pt">
            <v:textbox>
              <w:txbxContent>
                <w:p w:rsidR="004B3681" w:rsidRDefault="004B3681" w:rsidP="004B3681"/>
              </w:txbxContent>
            </v:textbox>
          </v:roundrect>
        </w:pict>
      </w:r>
    </w:p>
    <w:p w:rsidR="004B3681" w:rsidRDefault="004B3681" w:rsidP="004B3681">
      <w:pPr>
        <w:rPr>
          <w:sz w:val="22"/>
          <w:szCs w:val="22"/>
        </w:rPr>
      </w:pPr>
    </w:p>
    <w:p w:rsidR="004B3681" w:rsidRPr="00B03544" w:rsidRDefault="004B3681" w:rsidP="004B3681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roundrect id="_x0000_s1033" style="position:absolute;margin-left:330.9pt;margin-top:-127.95pt;width:152.3pt;height:32.65pt;z-index:7;visibility:visible;mso-width-relative:margin;mso-height-relative:margin" arcsize="10923f" strokecolor="#7f7f7f" strokeweight="1.5pt">
            <v:textbox>
              <w:txbxContent>
                <w:p w:rsidR="004B3681" w:rsidRDefault="004B3681" w:rsidP="004B3681"/>
              </w:txbxContent>
            </v:textbox>
          </v:roundrect>
        </w:pict>
      </w:r>
      <w:r w:rsidRPr="00B03544">
        <w:rPr>
          <w:sz w:val="20"/>
          <w:szCs w:val="20"/>
        </w:rPr>
        <w:t xml:space="preserve">Die soziale Hierarchie bei den Germanen: </w:t>
      </w:r>
    </w:p>
    <w:p w:rsidR="004B3681" w:rsidRDefault="004B3681" w:rsidP="004B3681">
      <w:pPr>
        <w:rPr>
          <w:sz w:val="22"/>
          <w:szCs w:val="22"/>
        </w:rPr>
      </w:pPr>
    </w:p>
    <w:p w:rsidR="004B3681" w:rsidRDefault="004B3681" w:rsidP="004B3681">
      <w:pPr>
        <w:rPr>
          <w:sz w:val="22"/>
          <w:szCs w:val="22"/>
        </w:rPr>
      </w:pPr>
      <w:r>
        <w:rPr>
          <w:noProof/>
          <w:sz w:val="22"/>
          <w:szCs w:val="22"/>
        </w:rPr>
        <w:pict>
          <v:shapetype id="_x0000_t5" coordsize="21600,21600" o:spt="5" adj="10800" path="m@0,l,21600r21600,xe">
            <v:stroke joinstyle="miter"/>
            <v:formulas>
              <v:f eqn="val #0"/>
              <v:f eqn="prod #0 1 2"/>
              <v:f eqn="sum @1 10800 0"/>
            </v:formulas>
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<v:handles>
              <v:h position="#0,topLeft" xrange="0,21600"/>
            </v:handles>
          </v:shapetype>
          <v:shape id="_x0000_s1034" type="#_x0000_t5" style="position:absolute;margin-left:2.75pt;margin-top:8.75pt;width:188.6pt;height:141.65pt;z-index:8" strokecolor="#7f7f7f" strokeweight="1.5pt"/>
        </w:pict>
      </w:r>
    </w:p>
    <w:p w:rsidR="004B3681" w:rsidRDefault="004B3681" w:rsidP="004B3681">
      <w:pPr>
        <w:rPr>
          <w:sz w:val="22"/>
          <w:szCs w:val="22"/>
        </w:rPr>
      </w:pPr>
    </w:p>
    <w:p w:rsidR="004B3681" w:rsidRDefault="004B3681" w:rsidP="004B3681">
      <w:pPr>
        <w:rPr>
          <w:sz w:val="22"/>
          <w:szCs w:val="22"/>
        </w:rPr>
      </w:pPr>
    </w:p>
    <w:p w:rsidR="004B3681" w:rsidRDefault="004B3681" w:rsidP="004B3681">
      <w:pPr>
        <w:rPr>
          <w:sz w:val="22"/>
          <w:szCs w:val="22"/>
        </w:rPr>
      </w:pPr>
    </w:p>
    <w:p w:rsidR="004B3681" w:rsidRDefault="004B3681" w:rsidP="004B3681">
      <w:pPr>
        <w:rPr>
          <w:sz w:val="22"/>
          <w:szCs w:val="22"/>
        </w:rPr>
      </w:pPr>
      <w:r>
        <w:rPr>
          <w:noProof/>
          <w:sz w:val="22"/>
          <w:szCs w:val="2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7" type="#_x0000_t32" style="position:absolute;margin-left:66.6pt;margin-top:5.1pt;width:61.25pt;height:0;z-index:11" o:connectortype="straight"/>
        </w:pict>
      </w:r>
    </w:p>
    <w:p w:rsidR="004B3681" w:rsidRDefault="004B3681" w:rsidP="004B3681">
      <w:pPr>
        <w:rPr>
          <w:sz w:val="22"/>
          <w:szCs w:val="22"/>
        </w:rPr>
      </w:pPr>
    </w:p>
    <w:p w:rsidR="004B3681" w:rsidRDefault="004B3681" w:rsidP="004B3681">
      <w:pPr>
        <w:rPr>
          <w:sz w:val="22"/>
          <w:szCs w:val="22"/>
        </w:rPr>
      </w:pPr>
      <w:r>
        <w:rPr>
          <w:noProof/>
          <w:sz w:val="22"/>
          <w:szCs w:val="22"/>
        </w:rPr>
        <w:pict>
          <v:shape id="_x0000_s1036" type="#_x0000_t32" style="position:absolute;margin-left:44.2pt;margin-top:11.9pt;width:103.3pt;height:0;z-index:10" o:connectortype="straight"/>
        </w:pict>
      </w:r>
    </w:p>
    <w:p w:rsidR="004B3681" w:rsidRDefault="004B3681" w:rsidP="004B3681">
      <w:pPr>
        <w:rPr>
          <w:sz w:val="22"/>
          <w:szCs w:val="22"/>
        </w:rPr>
      </w:pPr>
    </w:p>
    <w:p w:rsidR="004B3681" w:rsidRDefault="004B3681" w:rsidP="004B3681">
      <w:pPr>
        <w:rPr>
          <w:sz w:val="22"/>
          <w:szCs w:val="22"/>
        </w:rPr>
      </w:pPr>
    </w:p>
    <w:p w:rsidR="004B3681" w:rsidRDefault="004B3681" w:rsidP="004B3681">
      <w:pPr>
        <w:rPr>
          <w:sz w:val="22"/>
          <w:szCs w:val="22"/>
        </w:rPr>
      </w:pPr>
      <w:r>
        <w:rPr>
          <w:noProof/>
          <w:sz w:val="22"/>
          <w:szCs w:val="22"/>
        </w:rPr>
        <w:pict>
          <v:shape id="_x0000_s1035" type="#_x0000_t32" style="position:absolute;margin-left:24.65pt;margin-top:4.45pt;width:144.8pt;height:0;z-index:9" o:connectortype="straight"/>
        </w:pict>
      </w:r>
    </w:p>
    <w:p w:rsidR="004B3681" w:rsidRDefault="004B3681" w:rsidP="004B3681">
      <w:pPr>
        <w:jc w:val="both"/>
        <w:rPr>
          <w:b/>
          <w:sz w:val="22"/>
          <w:szCs w:val="22"/>
        </w:rPr>
      </w:pPr>
    </w:p>
    <w:sectPr w:rsidR="004B3681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0991" w:rsidRDefault="00340991" w:rsidP="00263140">
      <w:r>
        <w:separator/>
      </w:r>
    </w:p>
  </w:endnote>
  <w:endnote w:type="continuationSeparator" w:id="0">
    <w:p w:rsidR="00340991" w:rsidRDefault="0034099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A32F4">
    <w:pPr>
      <w:pStyle w:val="Fuzeile"/>
      <w:rPr>
        <w:rFonts w:ascii="ITCOfficinaSans LT Book" w:hAnsi="ITCOfficinaSans LT Book"/>
        <w:b/>
        <w:sz w:val="18"/>
        <w:szCs w:val="18"/>
      </w:rPr>
    </w:pPr>
    <w:r w:rsidRPr="00EA32F4">
      <w:rPr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33086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0991" w:rsidRDefault="00340991" w:rsidP="00263140">
      <w:r>
        <w:separator/>
      </w:r>
    </w:p>
  </w:footnote>
  <w:footnote w:type="continuationSeparator" w:id="0">
    <w:p w:rsidR="00340991" w:rsidRDefault="0034099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A32F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A32F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86085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4B3681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C86085">
      <w:rPr>
        <w:rFonts w:cs="Arial"/>
        <w:b/>
      </w:rPr>
      <w:t xml:space="preserve">Von </w:t>
    </w:r>
    <w:r w:rsidR="004B3681">
      <w:rPr>
        <w:rFonts w:cs="Arial"/>
        <w:b/>
      </w:rPr>
      <w:t>germanischen Siedlungen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033086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Germanen im Südwesten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siedelten sie?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C7E02">
      <w:rPr>
        <w:sz w:val="18"/>
        <w:szCs w:val="18"/>
      </w:rPr>
      <w:t>4686538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5454A"/>
    <w:rsid w:val="00001B03"/>
    <w:rsid w:val="00027F5B"/>
    <w:rsid w:val="00033086"/>
    <w:rsid w:val="000429BB"/>
    <w:rsid w:val="0009253E"/>
    <w:rsid w:val="000A2378"/>
    <w:rsid w:val="000D7308"/>
    <w:rsid w:val="000E5125"/>
    <w:rsid w:val="000F4635"/>
    <w:rsid w:val="001008C3"/>
    <w:rsid w:val="00123A71"/>
    <w:rsid w:val="00144E24"/>
    <w:rsid w:val="00167ADA"/>
    <w:rsid w:val="001724D8"/>
    <w:rsid w:val="001870CF"/>
    <w:rsid w:val="001B690E"/>
    <w:rsid w:val="001C0552"/>
    <w:rsid w:val="001D4930"/>
    <w:rsid w:val="00263140"/>
    <w:rsid w:val="002841AF"/>
    <w:rsid w:val="002A66EB"/>
    <w:rsid w:val="002F5856"/>
    <w:rsid w:val="003142A3"/>
    <w:rsid w:val="00340991"/>
    <w:rsid w:val="00384789"/>
    <w:rsid w:val="003979D8"/>
    <w:rsid w:val="003A076E"/>
    <w:rsid w:val="003B7796"/>
    <w:rsid w:val="00401AD6"/>
    <w:rsid w:val="0041390B"/>
    <w:rsid w:val="00424F70"/>
    <w:rsid w:val="0045454A"/>
    <w:rsid w:val="004B3681"/>
    <w:rsid w:val="004C435D"/>
    <w:rsid w:val="004D1C66"/>
    <w:rsid w:val="004D2DA1"/>
    <w:rsid w:val="004D61EC"/>
    <w:rsid w:val="004E0585"/>
    <w:rsid w:val="005357B5"/>
    <w:rsid w:val="005357E7"/>
    <w:rsid w:val="00543741"/>
    <w:rsid w:val="00547257"/>
    <w:rsid w:val="005631E9"/>
    <w:rsid w:val="00564573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B466F"/>
    <w:rsid w:val="008D370F"/>
    <w:rsid w:val="008D489A"/>
    <w:rsid w:val="009140C5"/>
    <w:rsid w:val="00950820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86085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A29EB"/>
    <w:rsid w:val="00EA32F4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  <o:rules v:ext="edit">
        <o:r id="V:Rule1" type="connector" idref="#_x0000_s1035"/>
        <o:r id="V:Rule2" type="connector" idref="#_x0000_s1037"/>
        <o:r id="V:Rule3" type="connector" idref="#_x0000_s103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B3681"/>
    <w:rPr>
      <w:rFonts w:ascii="Arial" w:hAnsi="Arial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2A107A-F013-4A9E-B140-E0D8E65378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33</Words>
  <Characters>210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Germanen im Südwesten</dc:title>
  <dc:creator>SWR Planet Schule</dc:creator>
  <cp:lastModifiedBy>Frietsch</cp:lastModifiedBy>
  <cp:revision>5</cp:revision>
  <cp:lastPrinted>2015-08-04T13:32:00Z</cp:lastPrinted>
  <dcterms:created xsi:type="dcterms:W3CDTF">2020-04-16T13:26:00Z</dcterms:created>
  <dcterms:modified xsi:type="dcterms:W3CDTF">2020-04-16T13:29:00Z</dcterms:modified>
</cp:coreProperties>
</file>