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086" w:rsidRDefault="00033086" w:rsidP="00033086"/>
    <w:p w:rsidR="00033086" w:rsidRPr="00BC7E02" w:rsidRDefault="00C86085" w:rsidP="00033086">
      <w:pPr>
        <w:shd w:val="clear" w:color="auto" w:fill="D60D3C"/>
        <w:jc w:val="both"/>
        <w:rPr>
          <w:b/>
          <w:color w:val="FFFFFF" w:themeColor="background1"/>
        </w:rPr>
      </w:pPr>
      <w:r w:rsidRPr="00405D67">
        <w:rPr>
          <w:b/>
          <w:color w:val="FFFFFF" w:themeColor="background1"/>
        </w:rPr>
        <w:t>Von Germanen und Römern</w:t>
      </w:r>
    </w:p>
    <w:p w:rsidR="002F5856" w:rsidRDefault="00564573" w:rsidP="002F5856">
      <w:pPr>
        <w:rPr>
          <w:b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27" type="#_x0000_t75" alt="01_stift.jpg" style="position:absolute;margin-left:-38.9pt;margin-top:4.95pt;width:25.9pt;height:27.4pt;z-index:1;visibility:visible" wrapcoords="-1251 0 -1251 20142 21225 20142 21225 0 -1251 0">
            <v:imagedata r:id="rId7" o:title="01_stift"/>
            <w10:wrap type="through"/>
          </v:shape>
        </w:pict>
      </w:r>
    </w:p>
    <w:p w:rsidR="002F5856" w:rsidRPr="00CF2D0E" w:rsidRDefault="002F5856" w:rsidP="002F5856">
      <w:pPr>
        <w:rPr>
          <w:sz w:val="20"/>
          <w:szCs w:val="20"/>
        </w:rPr>
      </w:pPr>
      <w:r w:rsidRPr="00CF2D0E">
        <w:rPr>
          <w:sz w:val="20"/>
          <w:szCs w:val="20"/>
        </w:rPr>
        <w:t>Vervollständige die vergleichende Tabelle in Stichworten! Die vorgegeben</w:t>
      </w:r>
      <w:r>
        <w:rPr>
          <w:sz w:val="20"/>
          <w:szCs w:val="20"/>
        </w:rPr>
        <w:t>en</w:t>
      </w:r>
      <w:r w:rsidRPr="00CF2D0E">
        <w:rPr>
          <w:sz w:val="20"/>
          <w:szCs w:val="20"/>
        </w:rPr>
        <w:t xml:space="preserve"> Begriffe helfen.</w:t>
      </w:r>
    </w:p>
    <w:p w:rsidR="002F5856" w:rsidRDefault="002F5856" w:rsidP="002F5856"/>
    <w:tbl>
      <w:tblPr>
        <w:tblW w:w="9648" w:type="dxa"/>
        <w:tblInd w:w="108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3676"/>
        <w:gridCol w:w="2079"/>
        <w:gridCol w:w="3893"/>
      </w:tblGrid>
      <w:tr w:rsidR="002F5856" w:rsidRPr="00260E33" w:rsidTr="002F5856">
        <w:trPr>
          <w:trHeight w:val="819"/>
        </w:trPr>
        <w:tc>
          <w:tcPr>
            <w:tcW w:w="3676" w:type="dxa"/>
            <w:shd w:val="clear" w:color="auto" w:fill="auto"/>
          </w:tcPr>
          <w:p w:rsidR="002F5856" w:rsidRPr="00260E33" w:rsidRDefault="002F5856" w:rsidP="00900371">
            <w:pPr>
              <w:rPr>
                <w:b/>
              </w:rPr>
            </w:pPr>
          </w:p>
          <w:p w:rsidR="002F5856" w:rsidRPr="00260E33" w:rsidRDefault="002F5856" w:rsidP="00900371">
            <w:pPr>
              <w:jc w:val="center"/>
              <w:rPr>
                <w:b/>
                <w:sz w:val="28"/>
                <w:szCs w:val="28"/>
              </w:rPr>
            </w:pPr>
            <w:r w:rsidRPr="00260E33">
              <w:rPr>
                <w:b/>
                <w:sz w:val="28"/>
                <w:szCs w:val="28"/>
              </w:rPr>
              <w:t>Germanen</w:t>
            </w:r>
          </w:p>
          <w:p w:rsidR="002F5856" w:rsidRPr="00260E33" w:rsidRDefault="002F5856" w:rsidP="00900371">
            <w:pPr>
              <w:rPr>
                <w:b/>
              </w:rPr>
            </w:pPr>
          </w:p>
        </w:tc>
        <w:tc>
          <w:tcPr>
            <w:tcW w:w="2079" w:type="dxa"/>
            <w:shd w:val="clear" w:color="auto" w:fill="auto"/>
          </w:tcPr>
          <w:p w:rsidR="002F5856" w:rsidRPr="00260E33" w:rsidRDefault="002F5856" w:rsidP="00900371"/>
        </w:tc>
        <w:tc>
          <w:tcPr>
            <w:tcW w:w="3893" w:type="dxa"/>
            <w:shd w:val="clear" w:color="auto" w:fill="auto"/>
          </w:tcPr>
          <w:p w:rsidR="002F5856" w:rsidRPr="00260E33" w:rsidRDefault="002F5856" w:rsidP="00900371">
            <w:pPr>
              <w:jc w:val="center"/>
              <w:rPr>
                <w:b/>
                <w:sz w:val="28"/>
                <w:szCs w:val="28"/>
              </w:rPr>
            </w:pPr>
          </w:p>
          <w:p w:rsidR="002F5856" w:rsidRPr="00260E33" w:rsidRDefault="002F5856" w:rsidP="00900371">
            <w:pPr>
              <w:jc w:val="center"/>
              <w:rPr>
                <w:b/>
                <w:sz w:val="28"/>
                <w:szCs w:val="28"/>
              </w:rPr>
            </w:pPr>
            <w:r w:rsidRPr="00260E33">
              <w:rPr>
                <w:b/>
                <w:sz w:val="28"/>
                <w:szCs w:val="28"/>
              </w:rPr>
              <w:t>Römer</w:t>
            </w:r>
          </w:p>
        </w:tc>
      </w:tr>
      <w:tr w:rsidR="002F5856" w:rsidRPr="00260E33" w:rsidTr="002F5856">
        <w:trPr>
          <w:trHeight w:val="2140"/>
        </w:trPr>
        <w:tc>
          <w:tcPr>
            <w:tcW w:w="3676" w:type="dxa"/>
            <w:shd w:val="clear" w:color="auto" w:fill="auto"/>
          </w:tcPr>
          <w:p w:rsidR="002F5856" w:rsidRPr="00260E33" w:rsidRDefault="002F5856" w:rsidP="00900371"/>
          <w:p w:rsidR="002F5856" w:rsidRPr="00260E33" w:rsidRDefault="002F5856" w:rsidP="00900371"/>
        </w:tc>
        <w:tc>
          <w:tcPr>
            <w:tcW w:w="2079" w:type="dxa"/>
            <w:shd w:val="clear" w:color="auto" w:fill="auto"/>
          </w:tcPr>
          <w:p w:rsidR="002F5856" w:rsidRPr="00B8786B" w:rsidRDefault="002F5856" w:rsidP="00900371">
            <w:pPr>
              <w:jc w:val="center"/>
              <w:rPr>
                <w:sz w:val="18"/>
                <w:szCs w:val="18"/>
              </w:rPr>
            </w:pPr>
          </w:p>
          <w:p w:rsidR="002F5856" w:rsidRDefault="002F5856" w:rsidP="00900371">
            <w:pPr>
              <w:jc w:val="center"/>
              <w:rPr>
                <w:b/>
              </w:rPr>
            </w:pPr>
            <w:r w:rsidRPr="00260E33">
              <w:rPr>
                <w:b/>
              </w:rPr>
              <w:t>Siedeln und Wohnen</w:t>
            </w:r>
          </w:p>
          <w:p w:rsidR="002F5856" w:rsidRPr="00B8786B" w:rsidRDefault="002F5856" w:rsidP="00900371">
            <w:pPr>
              <w:jc w:val="center"/>
              <w:rPr>
                <w:b/>
                <w:sz w:val="18"/>
                <w:szCs w:val="18"/>
              </w:rPr>
            </w:pP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Städte an Flüssen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Siedlungen auf Bergen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Langhäuser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Gebäude aus Stein</w:t>
            </w:r>
          </w:p>
          <w:p w:rsidR="002F5856" w:rsidRPr="00B8786B" w:rsidRDefault="002F5856" w:rsidP="009003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893" w:type="dxa"/>
            <w:shd w:val="clear" w:color="auto" w:fill="auto"/>
          </w:tcPr>
          <w:p w:rsidR="002F5856" w:rsidRPr="00260E33" w:rsidRDefault="002F5856" w:rsidP="00900371"/>
          <w:p w:rsidR="002F5856" w:rsidRPr="00260E33" w:rsidRDefault="002F5856" w:rsidP="00900371"/>
        </w:tc>
      </w:tr>
      <w:tr w:rsidR="002F5856" w:rsidRPr="00260E33" w:rsidTr="002F5856">
        <w:trPr>
          <w:trHeight w:val="4849"/>
        </w:trPr>
        <w:tc>
          <w:tcPr>
            <w:tcW w:w="3676" w:type="dxa"/>
            <w:shd w:val="clear" w:color="auto" w:fill="auto"/>
          </w:tcPr>
          <w:p w:rsidR="002F5856" w:rsidRPr="00260E33" w:rsidRDefault="002F5856" w:rsidP="00900371"/>
          <w:p w:rsidR="002F5856" w:rsidRPr="00260E33" w:rsidRDefault="002F5856" w:rsidP="00900371"/>
        </w:tc>
        <w:tc>
          <w:tcPr>
            <w:tcW w:w="2079" w:type="dxa"/>
            <w:shd w:val="clear" w:color="auto" w:fill="auto"/>
          </w:tcPr>
          <w:p w:rsidR="002F5856" w:rsidRPr="00B8786B" w:rsidRDefault="002F5856" w:rsidP="00900371">
            <w:pPr>
              <w:jc w:val="center"/>
              <w:rPr>
                <w:sz w:val="18"/>
                <w:szCs w:val="18"/>
              </w:rPr>
            </w:pPr>
          </w:p>
          <w:p w:rsidR="002F5856" w:rsidRDefault="002F5856" w:rsidP="00900371">
            <w:pPr>
              <w:jc w:val="center"/>
              <w:rPr>
                <w:b/>
              </w:rPr>
            </w:pPr>
            <w:r w:rsidRPr="00260E33">
              <w:rPr>
                <w:b/>
              </w:rPr>
              <w:t>Leben und Wirtschaften</w:t>
            </w:r>
          </w:p>
          <w:p w:rsidR="002F5856" w:rsidRPr="00B8786B" w:rsidRDefault="002F5856" w:rsidP="00900371">
            <w:pPr>
              <w:jc w:val="center"/>
              <w:rPr>
                <w:b/>
                <w:sz w:val="18"/>
                <w:szCs w:val="18"/>
              </w:rPr>
            </w:pP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Eigenbedarf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Markt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Selbstversorger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Tauschhandel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Geldwirtschaft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Arbeitsteilung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Gesellschaft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Familie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Massenproduktion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Tongefäße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Keramik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Wursttechnik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Drehtechnik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Brennöfen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Grubenbrand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Nahrungsmittel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Aufbewahrung</w:t>
            </w:r>
          </w:p>
          <w:p w:rsidR="002F5856" w:rsidRPr="00B8786B" w:rsidRDefault="002F5856" w:rsidP="009003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893" w:type="dxa"/>
            <w:shd w:val="clear" w:color="auto" w:fill="auto"/>
          </w:tcPr>
          <w:p w:rsidR="002F5856" w:rsidRPr="00260E33" w:rsidRDefault="002F5856" w:rsidP="00900371"/>
          <w:p w:rsidR="002F5856" w:rsidRPr="00260E33" w:rsidRDefault="002F5856" w:rsidP="00900371"/>
        </w:tc>
      </w:tr>
      <w:tr w:rsidR="002F5856" w:rsidRPr="00260E33" w:rsidTr="002F5856">
        <w:trPr>
          <w:trHeight w:val="1689"/>
        </w:trPr>
        <w:tc>
          <w:tcPr>
            <w:tcW w:w="3676" w:type="dxa"/>
            <w:shd w:val="clear" w:color="auto" w:fill="auto"/>
          </w:tcPr>
          <w:p w:rsidR="002F5856" w:rsidRPr="00260E33" w:rsidRDefault="002F5856" w:rsidP="00900371"/>
          <w:p w:rsidR="002F5856" w:rsidRPr="00260E33" w:rsidRDefault="002F5856" w:rsidP="00900371"/>
        </w:tc>
        <w:tc>
          <w:tcPr>
            <w:tcW w:w="2079" w:type="dxa"/>
            <w:shd w:val="clear" w:color="auto" w:fill="auto"/>
          </w:tcPr>
          <w:p w:rsidR="002F5856" w:rsidRPr="00B8786B" w:rsidRDefault="002F5856" w:rsidP="00900371">
            <w:pPr>
              <w:jc w:val="center"/>
              <w:rPr>
                <w:sz w:val="18"/>
                <w:szCs w:val="18"/>
              </w:rPr>
            </w:pPr>
          </w:p>
          <w:p w:rsidR="002F5856" w:rsidRDefault="002F5856" w:rsidP="00900371">
            <w:pPr>
              <w:jc w:val="center"/>
              <w:rPr>
                <w:b/>
              </w:rPr>
            </w:pPr>
            <w:r w:rsidRPr="00260E33">
              <w:rPr>
                <w:b/>
              </w:rPr>
              <w:t>Glauben</w:t>
            </w:r>
          </w:p>
          <w:p w:rsidR="002F5856" w:rsidRPr="00B8786B" w:rsidRDefault="002F5856" w:rsidP="00900371">
            <w:pPr>
              <w:jc w:val="center"/>
              <w:rPr>
                <w:b/>
                <w:sz w:val="18"/>
                <w:szCs w:val="18"/>
              </w:rPr>
            </w:pPr>
          </w:p>
          <w:p w:rsidR="002F5856" w:rsidRPr="00B8786B" w:rsidRDefault="002F5856" w:rsidP="00900371">
            <w:pPr>
              <w:jc w:val="center"/>
              <w:rPr>
                <w:sz w:val="18"/>
                <w:szCs w:val="18"/>
              </w:rPr>
            </w:pPr>
            <w:r w:rsidRPr="00B8786B">
              <w:rPr>
                <w:sz w:val="18"/>
                <w:szCs w:val="18"/>
              </w:rPr>
              <w:t>Götter</w:t>
            </w:r>
          </w:p>
          <w:p w:rsidR="002F5856" w:rsidRPr="00B8786B" w:rsidRDefault="002F5856" w:rsidP="00900371">
            <w:pPr>
              <w:jc w:val="center"/>
              <w:rPr>
                <w:sz w:val="18"/>
                <w:szCs w:val="18"/>
              </w:rPr>
            </w:pPr>
            <w:r w:rsidRPr="00B8786B">
              <w:rPr>
                <w:sz w:val="18"/>
                <w:szCs w:val="18"/>
              </w:rPr>
              <w:t>Tempel</w:t>
            </w:r>
          </w:p>
          <w:p w:rsidR="002F5856" w:rsidRPr="00B8786B" w:rsidRDefault="002F5856" w:rsidP="00900371">
            <w:pPr>
              <w:jc w:val="center"/>
              <w:rPr>
                <w:sz w:val="18"/>
                <w:szCs w:val="18"/>
              </w:rPr>
            </w:pPr>
            <w:r w:rsidRPr="00B8786B">
              <w:rPr>
                <w:sz w:val="18"/>
                <w:szCs w:val="18"/>
              </w:rPr>
              <w:t>Natur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 w:rsidRPr="00B8786B">
              <w:rPr>
                <w:sz w:val="18"/>
                <w:szCs w:val="18"/>
              </w:rPr>
              <w:t>Orte</w:t>
            </w:r>
          </w:p>
          <w:p w:rsidR="002F5856" w:rsidRPr="00B8786B" w:rsidRDefault="002F5856" w:rsidP="0090037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893" w:type="dxa"/>
            <w:shd w:val="clear" w:color="auto" w:fill="auto"/>
          </w:tcPr>
          <w:p w:rsidR="002F5856" w:rsidRPr="00260E33" w:rsidRDefault="002F5856" w:rsidP="00900371"/>
          <w:p w:rsidR="002F5856" w:rsidRPr="00260E33" w:rsidRDefault="002F5856" w:rsidP="00900371"/>
        </w:tc>
      </w:tr>
      <w:tr w:rsidR="002F5856" w:rsidRPr="00260E33" w:rsidTr="002F5856">
        <w:trPr>
          <w:trHeight w:val="2524"/>
        </w:trPr>
        <w:tc>
          <w:tcPr>
            <w:tcW w:w="3676" w:type="dxa"/>
            <w:shd w:val="clear" w:color="auto" w:fill="auto"/>
          </w:tcPr>
          <w:p w:rsidR="002F5856" w:rsidRPr="00260E33" w:rsidRDefault="002F5856" w:rsidP="00900371"/>
          <w:p w:rsidR="002F5856" w:rsidRPr="00260E33" w:rsidRDefault="002F5856" w:rsidP="00900371"/>
        </w:tc>
        <w:tc>
          <w:tcPr>
            <w:tcW w:w="2079" w:type="dxa"/>
            <w:shd w:val="clear" w:color="auto" w:fill="auto"/>
          </w:tcPr>
          <w:p w:rsidR="002F5856" w:rsidRPr="00B8786B" w:rsidRDefault="002F5856" w:rsidP="00900371">
            <w:pPr>
              <w:jc w:val="center"/>
              <w:rPr>
                <w:b/>
                <w:sz w:val="18"/>
                <w:szCs w:val="18"/>
              </w:rPr>
            </w:pPr>
          </w:p>
          <w:p w:rsidR="002F5856" w:rsidRDefault="002F5856" w:rsidP="00900371">
            <w:pPr>
              <w:jc w:val="center"/>
              <w:rPr>
                <w:b/>
              </w:rPr>
            </w:pPr>
            <w:r w:rsidRPr="00260E33">
              <w:rPr>
                <w:b/>
              </w:rPr>
              <w:t>Entscheiden</w:t>
            </w:r>
          </w:p>
          <w:p w:rsidR="002F5856" w:rsidRPr="00B8786B" w:rsidRDefault="002F5856" w:rsidP="00900371">
            <w:pPr>
              <w:jc w:val="center"/>
              <w:rPr>
                <w:b/>
                <w:sz w:val="18"/>
                <w:szCs w:val="18"/>
              </w:rPr>
            </w:pP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Beratung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Abstimmung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Befehl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Gehorsam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Unterordnung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Meinungsäußerung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Recht </w:t>
            </w:r>
          </w:p>
          <w:p w:rsidR="002F5856" w:rsidRDefault="002F5856" w:rsidP="009003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Disziplin</w:t>
            </w:r>
          </w:p>
          <w:p w:rsidR="002F5856" w:rsidRPr="00B8786B" w:rsidRDefault="002F5856" w:rsidP="009003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893" w:type="dxa"/>
            <w:shd w:val="clear" w:color="auto" w:fill="auto"/>
          </w:tcPr>
          <w:p w:rsidR="002F5856" w:rsidRPr="00260E33" w:rsidRDefault="002F5856" w:rsidP="00900371"/>
          <w:p w:rsidR="002F5856" w:rsidRPr="00260E33" w:rsidRDefault="002F5856" w:rsidP="00900371"/>
        </w:tc>
      </w:tr>
    </w:tbl>
    <w:p w:rsidR="00C86085" w:rsidRDefault="00C86085" w:rsidP="002F5856"/>
    <w:sectPr w:rsidR="00C86085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5525" w:rsidRDefault="00DB5525" w:rsidP="00263140">
      <w:r>
        <w:separator/>
      </w:r>
    </w:p>
  </w:endnote>
  <w:endnote w:type="continuationSeparator" w:id="0">
    <w:p w:rsidR="00DB5525" w:rsidRDefault="00DB552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A32F4">
    <w:pPr>
      <w:pStyle w:val="Fuzeile"/>
      <w:rPr>
        <w:rFonts w:ascii="ITCOfficinaSans LT Book" w:hAnsi="ITCOfficinaSans LT Book"/>
        <w:b/>
        <w:sz w:val="18"/>
        <w:szCs w:val="18"/>
      </w:rPr>
    </w:pPr>
    <w:r w:rsidRPr="00EA32F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033086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5525" w:rsidRDefault="00DB5525" w:rsidP="00263140">
      <w:r>
        <w:separator/>
      </w:r>
    </w:p>
  </w:footnote>
  <w:footnote w:type="continuationSeparator" w:id="0">
    <w:p w:rsidR="00DB5525" w:rsidRDefault="00DB552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A32F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A32F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C86085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033086">
      <w:rPr>
        <w:rFonts w:cs="Arial"/>
        <w:b/>
      </w:rPr>
      <w:t>1</w:t>
    </w:r>
    <w:r w:rsidR="002F5856">
      <w:rPr>
        <w:rFonts w:cs="Arial"/>
        <w:b/>
      </w:rPr>
      <w:t>E</w:t>
    </w:r>
    <w:r w:rsidR="00FD6639" w:rsidRPr="00955C65">
      <w:rPr>
        <w:rFonts w:cs="Arial"/>
        <w:b/>
      </w:rPr>
      <w:t xml:space="preserve">: </w:t>
    </w:r>
    <w:r w:rsidR="00C86085">
      <w:rPr>
        <w:rFonts w:cs="Arial"/>
        <w:b/>
      </w:rPr>
      <w:t>Von Germanen und Römern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033086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Germanen im Südwesten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Wie siedelten sie?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C7E02">
      <w:rPr>
        <w:sz w:val="18"/>
        <w:szCs w:val="18"/>
      </w:rPr>
      <w:t>4686538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5454A"/>
    <w:rsid w:val="00001B03"/>
    <w:rsid w:val="00027F5B"/>
    <w:rsid w:val="00033086"/>
    <w:rsid w:val="000429BB"/>
    <w:rsid w:val="0009253E"/>
    <w:rsid w:val="000A2378"/>
    <w:rsid w:val="000D7308"/>
    <w:rsid w:val="000E5125"/>
    <w:rsid w:val="000F4635"/>
    <w:rsid w:val="001008C3"/>
    <w:rsid w:val="00123A71"/>
    <w:rsid w:val="00144E24"/>
    <w:rsid w:val="00167ADA"/>
    <w:rsid w:val="001724D8"/>
    <w:rsid w:val="001870CF"/>
    <w:rsid w:val="001B690E"/>
    <w:rsid w:val="001C0552"/>
    <w:rsid w:val="001D4930"/>
    <w:rsid w:val="00263140"/>
    <w:rsid w:val="002841AF"/>
    <w:rsid w:val="002A66EB"/>
    <w:rsid w:val="002F5856"/>
    <w:rsid w:val="003142A3"/>
    <w:rsid w:val="00384789"/>
    <w:rsid w:val="003979D8"/>
    <w:rsid w:val="003A076E"/>
    <w:rsid w:val="003B7796"/>
    <w:rsid w:val="00401AD6"/>
    <w:rsid w:val="00424F70"/>
    <w:rsid w:val="0045454A"/>
    <w:rsid w:val="004C435D"/>
    <w:rsid w:val="004D1C66"/>
    <w:rsid w:val="004D61EC"/>
    <w:rsid w:val="004E0585"/>
    <w:rsid w:val="005357B5"/>
    <w:rsid w:val="005357E7"/>
    <w:rsid w:val="00543741"/>
    <w:rsid w:val="00547257"/>
    <w:rsid w:val="005631E9"/>
    <w:rsid w:val="00564573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0820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86085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B5525"/>
    <w:rsid w:val="00DC3F9F"/>
    <w:rsid w:val="00DE50A5"/>
    <w:rsid w:val="00E06926"/>
    <w:rsid w:val="00E741FA"/>
    <w:rsid w:val="00EA32F4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BC54E6-E73F-466D-BE0C-4714447D05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85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Germanen im Südwesten</dc:title>
  <dc:creator>SWR Planet Schule</dc:creator>
  <cp:lastModifiedBy>Frietsch</cp:lastModifiedBy>
  <cp:revision>3</cp:revision>
  <cp:lastPrinted>2015-08-04T13:32:00Z</cp:lastPrinted>
  <dcterms:created xsi:type="dcterms:W3CDTF">2020-04-16T13:24:00Z</dcterms:created>
  <dcterms:modified xsi:type="dcterms:W3CDTF">2020-04-16T13:25:00Z</dcterms:modified>
</cp:coreProperties>
</file>