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33086" w:rsidRDefault="00033086" w:rsidP="00033086"/>
    <w:p w:rsidR="00033086" w:rsidRPr="00BC7E02" w:rsidRDefault="00033086" w:rsidP="00033086">
      <w:pPr>
        <w:shd w:val="clear" w:color="auto" w:fill="D60D3C"/>
        <w:jc w:val="both"/>
        <w:rPr>
          <w:b/>
          <w:color w:val="FFFFFF" w:themeColor="background1"/>
        </w:rPr>
      </w:pPr>
      <w:r w:rsidRPr="00BC7E02">
        <w:rPr>
          <w:b/>
          <w:color w:val="FFFFFF" w:themeColor="background1"/>
        </w:rPr>
        <w:t>Einstiegsaussagen</w:t>
      </w:r>
    </w:p>
    <w:p w:rsidR="00033086" w:rsidRDefault="00033086" w:rsidP="00033086">
      <w:pPr>
        <w:jc w:val="both"/>
        <w:rPr>
          <w:b/>
        </w:rPr>
      </w:pPr>
    </w:p>
    <w:p w:rsidR="00033086" w:rsidRPr="00033086" w:rsidRDefault="00033086" w:rsidP="00033086">
      <w:pPr>
        <w:rPr>
          <w:color w:val="D60D3C"/>
          <w:sz w:val="28"/>
          <w:szCs w:val="28"/>
        </w:rPr>
      </w:pPr>
      <w:r w:rsidRPr="00033086">
        <w:rPr>
          <w:b/>
          <w:color w:val="D60D3C"/>
          <w:sz w:val="28"/>
          <w:szCs w:val="28"/>
        </w:rPr>
        <w:t>R</w:t>
      </w:r>
      <w:r w:rsidRPr="00033086">
        <w:rPr>
          <w:color w:val="D60D3C"/>
          <w:sz w:val="28"/>
          <w:szCs w:val="28"/>
        </w:rPr>
        <w:t xml:space="preserve">ömer? </w:t>
      </w:r>
      <w:r w:rsidRPr="00033086">
        <w:rPr>
          <w:b/>
          <w:color w:val="D60D3C"/>
          <w:sz w:val="28"/>
          <w:szCs w:val="28"/>
        </w:rPr>
        <w:t>G</w:t>
      </w:r>
      <w:r w:rsidRPr="00033086">
        <w:rPr>
          <w:color w:val="D60D3C"/>
          <w:sz w:val="28"/>
          <w:szCs w:val="28"/>
        </w:rPr>
        <w:t xml:space="preserve">ermanen? </w:t>
      </w:r>
      <w:r w:rsidRPr="00033086">
        <w:rPr>
          <w:b/>
          <w:color w:val="D60D3C"/>
          <w:sz w:val="28"/>
          <w:szCs w:val="28"/>
        </w:rPr>
        <w:t>B</w:t>
      </w:r>
      <w:r w:rsidRPr="00033086">
        <w:rPr>
          <w:color w:val="D60D3C"/>
          <w:sz w:val="28"/>
          <w:szCs w:val="28"/>
        </w:rPr>
        <w:t>eide?</w:t>
      </w:r>
    </w:p>
    <w:p w:rsidR="00033086" w:rsidRDefault="00033086" w:rsidP="00033086"/>
    <w:p w:rsidR="00033086" w:rsidRDefault="00033086" w:rsidP="00033086"/>
    <w:p w:rsidR="00033086" w:rsidRDefault="00033086" w:rsidP="00033086"/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>1.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 xml:space="preserve">Sie lebten vor etwa 2000 Jahren im Süden des heutigen </w:t>
      </w:r>
      <w:r>
        <w:rPr>
          <w:sz w:val="28"/>
          <w:szCs w:val="28"/>
        </w:rPr>
        <w:br/>
      </w:r>
      <w:r w:rsidRPr="00DC2B0E">
        <w:rPr>
          <w:sz w:val="28"/>
          <w:szCs w:val="28"/>
        </w:rPr>
        <w:t>Deutschland …</w:t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</w:p>
    <w:p w:rsidR="00033086" w:rsidRPr="00DC2B0E" w:rsidRDefault="00033086" w:rsidP="00033086">
      <w:pPr>
        <w:rPr>
          <w:sz w:val="28"/>
          <w:szCs w:val="28"/>
        </w:rPr>
      </w:pP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 xml:space="preserve">2. 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>Sie errichteten meist auf Bergen kleine Siedlungen …</w:t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</w:p>
    <w:p w:rsidR="00033086" w:rsidRPr="00DC2B0E" w:rsidRDefault="00033086" w:rsidP="00033086">
      <w:pPr>
        <w:rPr>
          <w:sz w:val="28"/>
          <w:szCs w:val="28"/>
        </w:rPr>
      </w:pP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>3.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>Oft gründeten sie große Städte an Flüssen …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>4.</w:t>
      </w:r>
    </w:p>
    <w:p w:rsidR="00033086" w:rsidRDefault="00033086" w:rsidP="00033086">
      <w:pPr>
        <w:rPr>
          <w:sz w:val="28"/>
          <w:szCs w:val="28"/>
        </w:rPr>
      </w:pPr>
      <w:r w:rsidRPr="00DC2B0E">
        <w:rPr>
          <w:sz w:val="28"/>
          <w:szCs w:val="28"/>
        </w:rPr>
        <w:t xml:space="preserve">Um Nahrungsmittel aufzubewahren, 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>stellten sie Tongefäße her …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</w:p>
    <w:p w:rsidR="00033086" w:rsidRPr="00DC2B0E" w:rsidRDefault="00033086" w:rsidP="00033086">
      <w:pPr>
        <w:rPr>
          <w:sz w:val="28"/>
          <w:szCs w:val="28"/>
        </w:rPr>
      </w:pP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>5.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>Sie bezahlten gekaufte Waren mit Münzen …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 xml:space="preserve">6. 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>Sie verehrten besondere Orte in der Natur …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  <w:r w:rsidRPr="00DC2B0E">
        <w:rPr>
          <w:sz w:val="28"/>
          <w:szCs w:val="28"/>
        </w:rPr>
        <w:tab/>
      </w:r>
      <w:r w:rsidRPr="00DC2B0E">
        <w:rPr>
          <w:sz w:val="28"/>
          <w:szCs w:val="28"/>
        </w:rPr>
        <w:tab/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b/>
          <w:sz w:val="28"/>
          <w:szCs w:val="28"/>
        </w:rPr>
        <w:t>7.</w:t>
      </w:r>
    </w:p>
    <w:p w:rsidR="00033086" w:rsidRDefault="00033086" w:rsidP="00033086">
      <w:pPr>
        <w:rPr>
          <w:sz w:val="28"/>
          <w:szCs w:val="28"/>
        </w:rPr>
      </w:pPr>
      <w:r w:rsidRPr="00DC2B0E">
        <w:rPr>
          <w:sz w:val="28"/>
          <w:szCs w:val="28"/>
        </w:rPr>
        <w:t xml:space="preserve">Sie trafen wichtige Entscheidungen für alle, </w:t>
      </w:r>
    </w:p>
    <w:p w:rsidR="00033086" w:rsidRPr="00DC2B0E" w:rsidRDefault="00033086" w:rsidP="00033086">
      <w:pPr>
        <w:rPr>
          <w:b/>
          <w:sz w:val="28"/>
          <w:szCs w:val="28"/>
        </w:rPr>
      </w:pPr>
      <w:r w:rsidRPr="00DC2B0E">
        <w:rPr>
          <w:sz w:val="28"/>
          <w:szCs w:val="28"/>
        </w:rPr>
        <w:t>indem sie darüber abstimmten …</w:t>
      </w:r>
      <w:r w:rsidRPr="00DC2B0E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33086">
        <w:rPr>
          <w:color w:val="D60D3C"/>
        </w:rPr>
        <w:t>______________</w:t>
      </w:r>
    </w:p>
    <w:p w:rsidR="00033086" w:rsidRPr="00DC2B0E" w:rsidRDefault="00033086" w:rsidP="00033086">
      <w:pPr>
        <w:rPr>
          <w:sz w:val="28"/>
          <w:szCs w:val="28"/>
        </w:rPr>
      </w:pPr>
    </w:p>
    <w:p w:rsidR="00033086" w:rsidRPr="00DC2B0E" w:rsidRDefault="00FF3CEC" w:rsidP="00033086">
      <w:pPr>
        <w:rPr>
          <w:sz w:val="28"/>
          <w:szCs w:val="28"/>
        </w:rPr>
      </w:pPr>
      <w:r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26" type="#_x0000_t75" alt="siedler00033.png" style="position:absolute;margin-left:-.6pt;margin-top:19.6pt;width:495.6pt;height:154.15pt;z-index:1;visibility:visible" wrapcoords="-57 0 -57 21439 21583 21439 21583 0 -57 0">
            <v:imagedata r:id="rId7" o:title="siedler00033"/>
            <w10:wrap type="through"/>
          </v:shape>
        </w:pict>
      </w:r>
    </w:p>
    <w:sectPr w:rsidR="00033086" w:rsidRPr="00DC2B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316F" w:rsidRDefault="006D316F" w:rsidP="00263140">
      <w:r>
        <w:separator/>
      </w:r>
    </w:p>
  </w:endnote>
  <w:endnote w:type="continuationSeparator" w:id="0">
    <w:p w:rsidR="006D316F" w:rsidRDefault="006D316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F3CEC">
    <w:pPr>
      <w:pStyle w:val="Fuzeile"/>
      <w:rPr>
        <w:rFonts w:ascii="ITCOfficinaSans LT Book" w:hAnsi="ITCOfficinaSans LT Book"/>
        <w:b/>
        <w:sz w:val="18"/>
        <w:szCs w:val="18"/>
      </w:rPr>
    </w:pPr>
    <w:r w:rsidRPr="00FF3CE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3308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316F" w:rsidRDefault="006D316F" w:rsidP="00263140">
      <w:r>
        <w:separator/>
      </w:r>
    </w:p>
  </w:footnote>
  <w:footnote w:type="continuationSeparator" w:id="0">
    <w:p w:rsidR="006D316F" w:rsidRDefault="006D316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3CE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3CE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33086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033086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033086">
      <w:rPr>
        <w:rFonts w:cs="Arial"/>
        <w:b/>
      </w:rPr>
      <w:t>Einstiegsaussagen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3308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Germanen im Südwesten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siedelten sie?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C7E02">
      <w:rPr>
        <w:sz w:val="18"/>
        <w:szCs w:val="18"/>
      </w:rPr>
      <w:t>4686538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454A"/>
    <w:rsid w:val="00001B03"/>
    <w:rsid w:val="00027F5B"/>
    <w:rsid w:val="00033086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E3F80"/>
    <w:rsid w:val="00401AD6"/>
    <w:rsid w:val="00424F70"/>
    <w:rsid w:val="0045454A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D316F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D1161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A32F4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  <w:rsid w:val="00FF3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A10D9-E496-43FC-B2BD-A8852806F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83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Frietsch</dc:creator>
  <cp:lastModifiedBy>Frietsch</cp:lastModifiedBy>
  <cp:revision>2</cp:revision>
  <cp:lastPrinted>2015-08-04T13:32:00Z</cp:lastPrinted>
  <dcterms:created xsi:type="dcterms:W3CDTF">2020-04-16T13:08:00Z</dcterms:created>
  <dcterms:modified xsi:type="dcterms:W3CDTF">2020-04-16T13:26:00Z</dcterms:modified>
</cp:coreProperties>
</file>