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7CA" w:rsidRDefault="005637CA" w:rsidP="005637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25068" w:rsidRPr="00FE38AC" w:rsidRDefault="00125068" w:rsidP="00125068">
      <w:pPr>
        <w:pStyle w:val="zwischenueberschrift"/>
      </w:pPr>
      <w:r w:rsidRPr="00FE38AC">
        <w:t>Herrschaftsformen: Namen und Begriffe</w:t>
      </w:r>
    </w:p>
    <w:p w:rsidR="00217853" w:rsidRPr="00217853" w:rsidRDefault="00C8368B" w:rsidP="00125068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43" type="#_x0000_t75" alt="15_schere.jpg" style="position:absolute;margin-left:-34.55pt;margin-top:19.95pt;width:21pt;height:23.25pt;z-index:-1;visibility:visible" wrapcoords="-1543 0 -1543 20903 21600 20903 21600 0 -1543 0">
            <v:imagedata r:id="rId7" o:title="15_schere"/>
            <w10:wrap type="tight"/>
          </v:shape>
        </w:pict>
      </w:r>
    </w:p>
    <w:p w:rsidR="00125068" w:rsidRPr="00217853" w:rsidRDefault="00217853" w:rsidP="00125068">
      <w:pPr>
        <w:rPr>
          <w:rFonts w:ascii="Arial" w:hAnsi="Arial" w:cs="Arial"/>
          <w:sz w:val="18"/>
          <w:szCs w:val="18"/>
        </w:rPr>
      </w:pPr>
      <w:r w:rsidRPr="00217853">
        <w:rPr>
          <w:rFonts w:ascii="Arial" w:eastAsia="Times New Roman" w:hAnsi="Arial" w:cs="Arial"/>
          <w:sz w:val="18"/>
          <w:szCs w:val="18"/>
          <w:lang w:eastAsia="de-DE"/>
        </w:rPr>
        <w:t>Die mit * markierten Begriffe sind im Video nicht explizit erklärt und müssen im Internet recherchiert werden.</w:t>
      </w:r>
    </w:p>
    <w:tbl>
      <w:tblPr>
        <w:tblW w:w="9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7"/>
        <w:gridCol w:w="2487"/>
        <w:gridCol w:w="2497"/>
        <w:gridCol w:w="2487"/>
      </w:tblGrid>
      <w:tr w:rsidR="00125068" w:rsidRPr="00FF13E2" w:rsidTr="00217853">
        <w:trPr>
          <w:trHeight w:val="1390"/>
        </w:trPr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Pfeil nach unten 16" o:spid="_x0000_s1027" type="#_x0000_t67" style="position:absolute;left:0;text-align:left;margin-left:46.25pt;margin-top:17.2pt;width:13.5pt;height:17.25pt;z-index: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4" type="#_x0000_t67" style="position:absolute;left:0;text-align:left;margin-left:46.25pt;margin-top:17.2pt;width:13.5pt;height:17.25pt;z-index: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5" type="#_x0000_t67" style="position:absolute;left:0;text-align:left;margin-left:46.25pt;margin-top:17.2pt;width:13.5pt;height:17.25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6" type="#_x0000_t67" style="position:absolute;left:0;text-align:left;margin-left:46.25pt;margin-top:17.2pt;width:13.5pt;height:17.25pt;z-index:7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217853">
        <w:trPr>
          <w:trHeight w:val="1583"/>
        </w:trPr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  <w:highlight w:val="yellow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 xml:space="preserve">Demos + </w:t>
            </w:r>
            <w:proofErr w:type="spellStart"/>
            <w:r w:rsidRPr="00125068">
              <w:rPr>
                <w:rFonts w:ascii="Arial" w:hAnsi="Arial" w:cs="Arial"/>
                <w:sz w:val="36"/>
                <w:szCs w:val="66"/>
              </w:rPr>
              <w:t>Kratos</w:t>
            </w:r>
            <w:proofErr w:type="spellEnd"/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>Monarchie</w:t>
            </w:r>
          </w:p>
        </w:tc>
        <w:tc>
          <w:tcPr>
            <w:tcW w:w="249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40"/>
              </w:rPr>
              <w:t>Charles Montesquieu</w:t>
            </w:r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40"/>
              </w:rPr>
              <w:t xml:space="preserve">Bill </w:t>
            </w:r>
            <w:proofErr w:type="spellStart"/>
            <w:r w:rsidRPr="00125068">
              <w:rPr>
                <w:rFonts w:ascii="Arial" w:hAnsi="Arial" w:cs="Arial"/>
                <w:sz w:val="36"/>
                <w:szCs w:val="40"/>
              </w:rPr>
              <w:t>of</w:t>
            </w:r>
            <w:proofErr w:type="spellEnd"/>
            <w:r w:rsidRPr="00125068">
              <w:rPr>
                <w:rFonts w:ascii="Arial" w:hAnsi="Arial" w:cs="Arial"/>
                <w:sz w:val="36"/>
                <w:szCs w:val="40"/>
              </w:rPr>
              <w:t xml:space="preserve"> </w:t>
            </w:r>
            <w:proofErr w:type="spellStart"/>
            <w:r w:rsidRPr="00125068">
              <w:rPr>
                <w:rFonts w:ascii="Arial" w:hAnsi="Arial" w:cs="Arial"/>
                <w:sz w:val="36"/>
                <w:szCs w:val="40"/>
              </w:rPr>
              <w:t>Rights</w:t>
            </w:r>
            <w:proofErr w:type="spellEnd"/>
          </w:p>
        </w:tc>
      </w:tr>
      <w:tr w:rsidR="00125068" w:rsidRPr="00FF13E2" w:rsidTr="00217853">
        <w:trPr>
          <w:trHeight w:val="1390"/>
        </w:trPr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Pfeil nach unten 290" o:spid="_x0000_s1031" type="#_x0000_t67" style="position:absolute;left:0;text-align:left;margin-left:46.25pt;margin-top:17.2pt;width:13.5pt;height:17.25pt;z-index: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7" type="#_x0000_t67" style="position:absolute;left:0;text-align:left;margin-left:46.25pt;margin-top:17.2pt;width:13.5pt;height:17.25pt;z-index: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8" type="#_x0000_t67" style="position:absolute;left:0;text-align:left;margin-left:46.25pt;margin-top:17.2pt;width:13.5pt;height:17.25pt;z-index:9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49" type="#_x0000_t67" style="position:absolute;left:0;text-align:left;margin-left:46.25pt;margin-top:17.2pt;width:13.5pt;height:17.25pt;z-index:1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217853">
        <w:trPr>
          <w:trHeight w:val="1583"/>
        </w:trPr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>Aristokratie</w:t>
            </w:r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>Diktatur</w:t>
            </w:r>
          </w:p>
        </w:tc>
        <w:tc>
          <w:tcPr>
            <w:tcW w:w="249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40"/>
              </w:rPr>
              <w:t>Gewalten-</w:t>
            </w:r>
            <w:proofErr w:type="spellStart"/>
            <w:r w:rsidRPr="00125068">
              <w:rPr>
                <w:rFonts w:ascii="Arial" w:hAnsi="Arial" w:cs="Arial"/>
                <w:sz w:val="36"/>
                <w:szCs w:val="40"/>
              </w:rPr>
              <w:t>teilung</w:t>
            </w:r>
            <w:proofErr w:type="spellEnd"/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40"/>
              </w:rPr>
              <w:t>Verfassung</w:t>
            </w:r>
          </w:p>
        </w:tc>
      </w:tr>
      <w:tr w:rsidR="00125068" w:rsidRPr="00FF13E2" w:rsidTr="00217853">
        <w:trPr>
          <w:trHeight w:val="1404"/>
        </w:trPr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Pfeil nach unten 294" o:spid="_x0000_s1035" type="#_x0000_t67" style="position:absolute;left:0;text-align:left;margin-left:46.25pt;margin-top:17.2pt;width:13.5pt;height:17.25pt;z-index: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zlflwIAAIU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2" type="#_x0000_t67" style="position:absolute;left:0;text-align:left;margin-left:46.25pt;margin-top:17.2pt;width:13.5pt;height:17.25pt;z-index:1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1" type="#_x0000_t67" style="position:absolute;left:0;text-align:left;margin-left:46.25pt;margin-top:17.2pt;width:13.5pt;height:17.25pt;z-index: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0" type="#_x0000_t67" style="position:absolute;left:0;text-align:left;margin-left:46.25pt;margin-top:17.2pt;width:13.5pt;height:17.25pt;z-index:1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217853">
        <w:trPr>
          <w:trHeight w:val="1583"/>
        </w:trPr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proofErr w:type="spellStart"/>
            <w:r w:rsidRPr="00125068">
              <w:rPr>
                <w:rFonts w:ascii="Arial" w:hAnsi="Arial" w:cs="Arial"/>
                <w:sz w:val="36"/>
                <w:szCs w:val="66"/>
              </w:rPr>
              <w:t>Hipparchos</w:t>
            </w:r>
            <w:proofErr w:type="spellEnd"/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proofErr w:type="spellStart"/>
            <w:r w:rsidRPr="00125068">
              <w:rPr>
                <w:rFonts w:ascii="Arial" w:hAnsi="Arial" w:cs="Arial"/>
                <w:sz w:val="36"/>
                <w:szCs w:val="66"/>
              </w:rPr>
              <w:t>Kleisthenes</w:t>
            </w:r>
            <w:proofErr w:type="spellEnd"/>
          </w:p>
        </w:tc>
        <w:tc>
          <w:tcPr>
            <w:tcW w:w="249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>Aristoteles</w:t>
            </w:r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sz w:val="36"/>
                <w:szCs w:val="66"/>
              </w:rPr>
              <w:t>Jean-Jacques Rousseau</w:t>
            </w:r>
            <w:r w:rsidRPr="00125068">
              <w:rPr>
                <w:rFonts w:ascii="Arial" w:hAnsi="Arial" w:cs="Arial"/>
                <w:sz w:val="36"/>
                <w:szCs w:val="40"/>
              </w:rPr>
              <w:t xml:space="preserve"> </w:t>
            </w:r>
          </w:p>
        </w:tc>
      </w:tr>
      <w:tr w:rsidR="00125068" w:rsidRPr="00FF13E2" w:rsidTr="00217853">
        <w:trPr>
          <w:trHeight w:val="1376"/>
        </w:trPr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Pfeil nach unten 298" o:spid="_x0000_s1039" type="#_x0000_t67" style="position:absolute;left:0;text-align:left;margin-left:46.25pt;margin-top:17.2pt;width:13.5pt;height:17.25pt;z-index: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PovlwIAAIU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3" type="#_x0000_t67" style="position:absolute;left:0;text-align:left;margin-left:46.25pt;margin-top:17.2pt;width:13.5pt;height:17.25pt;z-index:1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4" type="#_x0000_t67" style="position:absolute;left:0;text-align:left;margin-left:46.25pt;margin-top:17.2pt;width:13.5pt;height:17.25pt;z-index:1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7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C8368B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C8368B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5" type="#_x0000_t67" style="position:absolute;left:0;text-align:left;margin-left:46.25pt;margin-top:17.2pt;width:13.5pt;height:17.25pt;z-index:1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217853">
        <w:trPr>
          <w:trHeight w:val="1583"/>
        </w:trPr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 w:rsidRPr="00125068">
              <w:rPr>
                <w:rFonts w:ascii="Arial" w:hAnsi="Arial" w:cs="Arial"/>
                <w:b/>
                <w:sz w:val="36"/>
                <w:szCs w:val="40"/>
              </w:rPr>
              <w:t xml:space="preserve">* </w:t>
            </w:r>
            <w:r w:rsidRPr="00125068">
              <w:rPr>
                <w:rFonts w:ascii="Arial" w:hAnsi="Arial" w:cs="Arial"/>
                <w:sz w:val="36"/>
                <w:szCs w:val="40"/>
              </w:rPr>
              <w:t>Volks-</w:t>
            </w:r>
            <w:proofErr w:type="spellStart"/>
            <w:r w:rsidRPr="00125068">
              <w:rPr>
                <w:rFonts w:ascii="Arial" w:hAnsi="Arial" w:cs="Arial"/>
                <w:sz w:val="36"/>
                <w:szCs w:val="40"/>
              </w:rPr>
              <w:t>souveränität</w:t>
            </w:r>
            <w:proofErr w:type="spellEnd"/>
            <w:r w:rsidRPr="00125068">
              <w:rPr>
                <w:rFonts w:ascii="Arial" w:hAnsi="Arial" w:cs="Arial"/>
                <w:sz w:val="36"/>
                <w:szCs w:val="66"/>
              </w:rPr>
              <w:t xml:space="preserve"> </w:t>
            </w:r>
          </w:p>
        </w:tc>
        <w:tc>
          <w:tcPr>
            <w:tcW w:w="2487" w:type="dxa"/>
            <w:tcMar>
              <w:left w:w="57" w:type="dxa"/>
              <w:right w:w="57" w:type="dxa"/>
            </w:tcMar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 w:rsidRPr="00125068">
              <w:rPr>
                <w:rFonts w:ascii="Arial" w:hAnsi="Arial" w:cs="Arial"/>
                <w:b/>
                <w:sz w:val="36"/>
                <w:szCs w:val="40"/>
              </w:rPr>
              <w:t xml:space="preserve">* </w:t>
            </w:r>
            <w:r w:rsidRPr="00125068">
              <w:rPr>
                <w:rFonts w:ascii="Arial" w:hAnsi="Arial" w:cs="Arial"/>
                <w:sz w:val="36"/>
                <w:szCs w:val="40"/>
              </w:rPr>
              <w:t xml:space="preserve">direkte </w:t>
            </w:r>
            <w:r w:rsidRPr="00125068">
              <w:rPr>
                <w:rFonts w:ascii="Arial" w:hAnsi="Arial" w:cs="Arial"/>
                <w:sz w:val="36"/>
                <w:szCs w:val="40"/>
              </w:rPr>
              <w:br/>
              <w:t>Demokratie</w:t>
            </w:r>
          </w:p>
        </w:tc>
        <w:tc>
          <w:tcPr>
            <w:tcW w:w="249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b/>
                <w:sz w:val="36"/>
                <w:szCs w:val="40"/>
              </w:rPr>
              <w:t xml:space="preserve">* </w:t>
            </w:r>
            <w:r w:rsidRPr="00125068">
              <w:rPr>
                <w:rFonts w:ascii="Arial" w:hAnsi="Arial" w:cs="Arial"/>
                <w:sz w:val="36"/>
                <w:szCs w:val="40"/>
              </w:rPr>
              <w:t>indirekte Demokratie</w:t>
            </w:r>
          </w:p>
        </w:tc>
        <w:tc>
          <w:tcPr>
            <w:tcW w:w="2487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  <w:r w:rsidRPr="00125068">
              <w:rPr>
                <w:rFonts w:ascii="Arial" w:hAnsi="Arial" w:cs="Arial"/>
                <w:b/>
                <w:sz w:val="36"/>
                <w:szCs w:val="40"/>
              </w:rPr>
              <w:t xml:space="preserve">* </w:t>
            </w:r>
            <w:r w:rsidRPr="00125068">
              <w:rPr>
                <w:rFonts w:ascii="Arial" w:hAnsi="Arial" w:cs="Arial"/>
                <w:sz w:val="36"/>
                <w:szCs w:val="40"/>
              </w:rPr>
              <w:t>Pluralismus</w:t>
            </w:r>
          </w:p>
        </w:tc>
      </w:tr>
    </w:tbl>
    <w:p w:rsidR="005637CA" w:rsidRDefault="005637CA" w:rsidP="005637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EA4" w:rsidRDefault="000B6EA4" w:rsidP="00263140">
      <w:r>
        <w:separator/>
      </w:r>
    </w:p>
  </w:endnote>
  <w:endnote w:type="continuationSeparator" w:id="0">
    <w:p w:rsidR="000B6EA4" w:rsidRDefault="000B6EA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8368B">
    <w:pPr>
      <w:pStyle w:val="Fuzeile"/>
      <w:rPr>
        <w:rFonts w:ascii="ITCOfficinaSans LT Book" w:hAnsi="ITCOfficinaSans LT Book"/>
        <w:b/>
        <w:sz w:val="18"/>
        <w:szCs w:val="18"/>
      </w:rPr>
    </w:pPr>
    <w:r w:rsidRPr="00C8368B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5637CA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EA4" w:rsidRDefault="000B6EA4" w:rsidP="00263140">
      <w:r>
        <w:separator/>
      </w:r>
    </w:p>
  </w:footnote>
  <w:footnote w:type="continuationSeparator" w:id="0">
    <w:p w:rsidR="000B6EA4" w:rsidRDefault="000B6EA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125068" w:rsidRDefault="00C8368B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C8368B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17853">
      <w:rPr>
        <w:rFonts w:ascii="Arial" w:hAnsi="Arial" w:cs="Arial"/>
        <w:b/>
      </w:rPr>
      <w:t>Materialblatt 1</w:t>
    </w:r>
    <w:r w:rsidR="00561908">
      <w:rPr>
        <w:rFonts w:ascii="Arial" w:hAnsi="Arial" w:cs="Arial"/>
        <w:b/>
      </w:rPr>
      <w:t>: Herrschaftsformen: Namen und Begriffe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563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5637CA">
      <w:rPr>
        <w:rFonts w:ascii="Arial" w:hAnsi="Arial" w:cs="Arial"/>
        <w:sz w:val="18"/>
        <w:szCs w:val="18"/>
      </w:rPr>
      <w:t>Frage trifft Antwort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5637CA">
      <w:rPr>
        <w:rFonts w:ascii="Arial" w:hAnsi="Arial" w:cs="Arial"/>
        <w:sz w:val="18"/>
        <w:szCs w:val="18"/>
      </w:rPr>
      <w:t>Woher kommt die Demokratie?</w:t>
    </w:r>
    <w:r w:rsidRPr="00FC181D">
      <w:rPr>
        <w:rFonts w:ascii="Arial" w:hAnsi="Arial" w:cs="Arial"/>
        <w:sz w:val="20"/>
        <w:szCs w:val="20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7C22"/>
    <w:rsid w:val="00001B03"/>
    <w:rsid w:val="00027F5B"/>
    <w:rsid w:val="000429BB"/>
    <w:rsid w:val="00066D90"/>
    <w:rsid w:val="000B6EA4"/>
    <w:rsid w:val="000D7308"/>
    <w:rsid w:val="000E5125"/>
    <w:rsid w:val="000F4635"/>
    <w:rsid w:val="00123A71"/>
    <w:rsid w:val="00125068"/>
    <w:rsid w:val="001870CF"/>
    <w:rsid w:val="001B690E"/>
    <w:rsid w:val="001C0552"/>
    <w:rsid w:val="001D4930"/>
    <w:rsid w:val="001E20AF"/>
    <w:rsid w:val="00217853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E0585"/>
    <w:rsid w:val="005045E8"/>
    <w:rsid w:val="005357E7"/>
    <w:rsid w:val="00543741"/>
    <w:rsid w:val="00547257"/>
    <w:rsid w:val="00561908"/>
    <w:rsid w:val="005631E9"/>
    <w:rsid w:val="005637CA"/>
    <w:rsid w:val="00587C22"/>
    <w:rsid w:val="005940D8"/>
    <w:rsid w:val="00623C59"/>
    <w:rsid w:val="00630C9D"/>
    <w:rsid w:val="006832F7"/>
    <w:rsid w:val="006B0A1A"/>
    <w:rsid w:val="006B4884"/>
    <w:rsid w:val="006C328A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77AD4"/>
    <w:rsid w:val="00AB506B"/>
    <w:rsid w:val="00AE2A3F"/>
    <w:rsid w:val="00BF1D95"/>
    <w:rsid w:val="00BF2E90"/>
    <w:rsid w:val="00BF6418"/>
    <w:rsid w:val="00C1110B"/>
    <w:rsid w:val="00C15078"/>
    <w:rsid w:val="00C4168F"/>
    <w:rsid w:val="00C5401E"/>
    <w:rsid w:val="00C606DF"/>
    <w:rsid w:val="00C836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1C3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637CA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637CA"/>
    <w:pPr>
      <w:spacing w:after="0" w:line="240" w:lineRule="auto"/>
      <w:ind w:left="720"/>
      <w:contextualSpacing/>
    </w:pPr>
    <w:rPr>
      <w:rFonts w:ascii="Arial" w:eastAsia="Times New Roman" w:hAnsi="Arial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125068"/>
    <w:pPr>
      <w:shd w:val="clear" w:color="auto" w:fill="D60D3C"/>
      <w:spacing w:after="0" w:line="240" w:lineRule="auto"/>
    </w:pPr>
    <w:rPr>
      <w:rFonts w:ascii="Arial" w:eastAsia="Times New Roman" w:hAnsi="Arial"/>
      <w:b/>
      <w:color w:val="FFFFFF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125068"/>
    <w:rPr>
      <w:rFonts w:ascii="Arial" w:hAnsi="Arial"/>
      <w:b/>
      <w:color w:val="FFFFFF"/>
      <w:sz w:val="22"/>
      <w:szCs w:val="22"/>
      <w:shd w:val="clear" w:color="auto" w:fill="D60D3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116B4-A504-4A8F-A18C-2DD560594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arbeitsblatt2016.dotx</Template>
  <TotalTime>0</TotalTime>
  <Pages>1</Pages>
  <Words>111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kommt die Demokratie? · Frage trifft Antwort</dc:title>
  <dc:creator>SWR Planet Schule</dc:creator>
  <cp:lastModifiedBy>Martina Frietsch</cp:lastModifiedBy>
  <cp:revision>5</cp:revision>
  <cp:lastPrinted>2015-08-04T13:32:00Z</cp:lastPrinted>
  <dcterms:created xsi:type="dcterms:W3CDTF">2022-11-23T10:35:00Z</dcterms:created>
  <dcterms:modified xsi:type="dcterms:W3CDTF">2022-11-23T10:47:00Z</dcterms:modified>
</cp:coreProperties>
</file>