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370B7A" w14:textId="77777777" w:rsidR="00685FD6" w:rsidRDefault="00685FD6" w:rsidP="00EA5508">
      <w:pPr>
        <w:pStyle w:val="ArialTitelgrau"/>
        <w:rPr>
          <w:sz w:val="20"/>
          <w:szCs w:val="20"/>
        </w:rPr>
      </w:pPr>
    </w:p>
    <w:p w14:paraId="20C05264" w14:textId="280C2455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31373ECD" w14:textId="4FDB01F2" w:rsidR="00EA5508" w:rsidRPr="00EA5508" w:rsidRDefault="00BF21C4" w:rsidP="00EA5508">
      <w:pPr>
        <w:pStyle w:val="Arialberschrift"/>
        <w:ind w:firstLine="0"/>
      </w:pPr>
      <w:r>
        <w:t>EU-</w:t>
      </w:r>
      <w:r w:rsidR="009B1AB3">
        <w:t xml:space="preserve">Eintritt und </w:t>
      </w:r>
      <w:r w:rsidR="00505E86">
        <w:t>-</w:t>
      </w:r>
      <w:r w:rsidR="009B1AB3">
        <w:t>Austritt</w:t>
      </w:r>
    </w:p>
    <w:p w14:paraId="60C95A87" w14:textId="77777777" w:rsidR="00FB2C77" w:rsidRDefault="00FB2C77" w:rsidP="00EA5508">
      <w:pPr>
        <w:pStyle w:val="ArialZwischenberschrift2"/>
        <w:ind w:firstLine="0"/>
        <w:rPr>
          <w:b w:val="0"/>
          <w:bCs/>
        </w:rPr>
      </w:pPr>
    </w:p>
    <w:p w14:paraId="6FA984A0" w14:textId="0F3FB5C6" w:rsidR="00EA5508" w:rsidRPr="00EA5508" w:rsidRDefault="00EA5508" w:rsidP="00FB2C77">
      <w:pPr>
        <w:pStyle w:val="ArialZwischenberschrift2"/>
        <w:ind w:firstLine="0"/>
        <w:rPr>
          <w:b w:val="0"/>
          <w:bCs/>
        </w:rPr>
      </w:pPr>
      <w:r w:rsidRPr="00EA5508">
        <w:rPr>
          <w:b w:val="0"/>
          <w:bCs/>
        </w:rPr>
        <w:t>Finde</w:t>
      </w:r>
      <w:r w:rsidR="00B046AD">
        <w:rPr>
          <w:b w:val="0"/>
          <w:bCs/>
        </w:rPr>
        <w:t>t</w:t>
      </w:r>
      <w:r w:rsidRPr="00EA5508">
        <w:rPr>
          <w:b w:val="0"/>
          <w:bCs/>
        </w:rPr>
        <w:t xml:space="preserve"> mithilfe des Internets Antworten auf die Fragen.</w:t>
      </w:r>
    </w:p>
    <w:p w14:paraId="01FF6818" w14:textId="57C7F900" w:rsidR="0067048B" w:rsidRPr="00EA5508" w:rsidRDefault="00505E86" w:rsidP="00505E86">
      <w:pPr>
        <w:pStyle w:val="ArialZwischenberschrift2"/>
        <w:rPr>
          <w:rFonts w:ascii="Calibri" w:eastAsia="Calibri" w:hAnsi="Calibri" w:cs="Calibri"/>
          <w:noProof/>
          <w:color w:val="000000"/>
        </w:rPr>
      </w:pPr>
      <w:r>
        <w:t xml:space="preserve">1. </w:t>
      </w:r>
      <w:r w:rsidR="0067048B">
        <w:t>Rein in die E</w:t>
      </w:r>
      <w:r>
        <w:t xml:space="preserve">uropäische </w:t>
      </w:r>
      <w:r w:rsidR="0067048B">
        <w:t>U</w:t>
      </w:r>
      <w:r>
        <w:t>nion (EU)</w:t>
      </w:r>
      <w:r w:rsidR="0067048B">
        <w:t>? Beitrittsvoraussetzungen</w:t>
      </w:r>
      <w:r w:rsidR="009B1AB3">
        <w:t xml:space="preserve"> für neue Mitgliedsländer</w:t>
      </w:r>
      <w:r>
        <w:t>.</w:t>
      </w:r>
    </w:p>
    <w:p w14:paraId="6B52F218" w14:textId="5BF71D0B" w:rsidR="00560917" w:rsidRDefault="00DE3B77" w:rsidP="00DE3B77">
      <w:pPr>
        <w:pStyle w:val="ArialText"/>
        <w:ind w:left="0" w:firstLine="0"/>
      </w:pPr>
      <w:r>
        <w:t xml:space="preserve">   Wann und wo wurden die Beitrittsvoraussetzungen von EU</w:t>
      </w:r>
      <w:r w:rsidR="004039E7">
        <w:t>-</w:t>
      </w:r>
      <w:r>
        <w:t>Mitgliedsländern geregelt?</w:t>
      </w:r>
    </w:p>
    <w:p w14:paraId="713B8104" w14:textId="12D175E9" w:rsidR="00DE3B77" w:rsidRDefault="00DE3B77" w:rsidP="00DE3B77">
      <w:pPr>
        <w:pStyle w:val="ArialText"/>
        <w:ind w:left="0" w:firstLine="0"/>
      </w:pPr>
      <w:r>
        <w:t xml:space="preserve"> </w:t>
      </w:r>
    </w:p>
    <w:p w14:paraId="417F7BBF" w14:textId="68CEA41A" w:rsidR="00DE3B77" w:rsidRPr="008D4602" w:rsidRDefault="00DE3B77" w:rsidP="00DE3B77">
      <w:pPr>
        <w:pStyle w:val="ArialText"/>
        <w:ind w:left="0" w:firstLine="0"/>
      </w:pPr>
      <w:r>
        <w:t xml:space="preserve">  _____________________________________________________________________________</w:t>
      </w:r>
    </w:p>
    <w:p w14:paraId="681E846B" w14:textId="77777777" w:rsidR="00560917" w:rsidRDefault="00560917" w:rsidP="00CF08A5">
      <w:pPr>
        <w:ind w:left="142" w:firstLine="0"/>
        <w:rPr>
          <w:i/>
          <w:iCs/>
        </w:rPr>
      </w:pPr>
    </w:p>
    <w:p w14:paraId="75CAE6E4" w14:textId="135705EC" w:rsidR="00560917" w:rsidRDefault="00761BB6" w:rsidP="00CF08A5">
      <w:pPr>
        <w:pStyle w:val="ArialText"/>
        <w:ind w:firstLine="0"/>
      </w:pPr>
      <w:r>
        <w:t xml:space="preserve">Welche drei Kriterien </w:t>
      </w:r>
      <w:r w:rsidR="00807FF7">
        <w:t>müssen</w:t>
      </w:r>
      <w:r>
        <w:t xml:space="preserve"> erfüllt werden, damit ein </w:t>
      </w:r>
      <w:r w:rsidR="00807FF7">
        <w:t xml:space="preserve">europäisches </w:t>
      </w:r>
      <w:r>
        <w:t xml:space="preserve">Land der </w:t>
      </w:r>
      <w:r w:rsidR="00807FF7">
        <w:t>EU beitreten kann? Erkläre diese.</w:t>
      </w:r>
    </w:p>
    <w:p w14:paraId="0881E628" w14:textId="114DDBA4" w:rsidR="00807FF7" w:rsidRDefault="00807FF7" w:rsidP="00CF08A5">
      <w:pPr>
        <w:pStyle w:val="ArialText"/>
        <w:ind w:firstLine="0"/>
      </w:pPr>
    </w:p>
    <w:tbl>
      <w:tblPr>
        <w:tblStyle w:val="Tabellenraster"/>
        <w:tblW w:w="9634" w:type="dxa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2830"/>
        <w:gridCol w:w="6804"/>
      </w:tblGrid>
      <w:tr w:rsidR="00BF7F8C" w14:paraId="142E3F9B" w14:textId="77777777" w:rsidTr="00BF7F8C">
        <w:trPr>
          <w:trHeight w:val="865"/>
        </w:trPr>
        <w:tc>
          <w:tcPr>
            <w:tcW w:w="2830" w:type="dxa"/>
          </w:tcPr>
          <w:p w14:paraId="246FF683" w14:textId="77777777" w:rsidR="00BF7F8C" w:rsidRDefault="00BF7F8C" w:rsidP="00BF7F8C">
            <w:pPr>
              <w:pStyle w:val="ArialText"/>
              <w:spacing w:line="360" w:lineRule="auto"/>
              <w:ind w:left="0" w:firstLine="0"/>
            </w:pPr>
          </w:p>
        </w:tc>
        <w:tc>
          <w:tcPr>
            <w:tcW w:w="6804" w:type="dxa"/>
          </w:tcPr>
          <w:p w14:paraId="7650C8A4" w14:textId="2BE80707" w:rsidR="00BF7F8C" w:rsidRDefault="00BF7F8C" w:rsidP="00BF7F8C">
            <w:pPr>
              <w:pStyle w:val="ArialText"/>
              <w:spacing w:line="360" w:lineRule="auto"/>
              <w:ind w:left="0" w:firstLine="0"/>
            </w:pPr>
          </w:p>
        </w:tc>
      </w:tr>
      <w:tr w:rsidR="00BF7F8C" w14:paraId="046174A2" w14:textId="77777777" w:rsidTr="00BF7F8C">
        <w:trPr>
          <w:trHeight w:val="823"/>
        </w:trPr>
        <w:tc>
          <w:tcPr>
            <w:tcW w:w="2830" w:type="dxa"/>
          </w:tcPr>
          <w:p w14:paraId="4D4AD2E2" w14:textId="77777777" w:rsidR="00BF7F8C" w:rsidRDefault="00BF7F8C" w:rsidP="00BF7F8C">
            <w:pPr>
              <w:pStyle w:val="ArialText"/>
              <w:spacing w:line="360" w:lineRule="auto"/>
              <w:ind w:left="0" w:firstLine="0"/>
            </w:pPr>
          </w:p>
        </w:tc>
        <w:tc>
          <w:tcPr>
            <w:tcW w:w="6804" w:type="dxa"/>
          </w:tcPr>
          <w:p w14:paraId="4A88FD12" w14:textId="75019EF8" w:rsidR="00BF7F8C" w:rsidRDefault="00BF7F8C" w:rsidP="00BF7F8C">
            <w:pPr>
              <w:pStyle w:val="ArialText"/>
              <w:spacing w:line="360" w:lineRule="auto"/>
              <w:ind w:left="0" w:firstLine="0"/>
            </w:pPr>
          </w:p>
        </w:tc>
      </w:tr>
      <w:tr w:rsidR="00BF7F8C" w14:paraId="39C02C78" w14:textId="77777777" w:rsidTr="00BF7F8C">
        <w:trPr>
          <w:trHeight w:val="823"/>
        </w:trPr>
        <w:tc>
          <w:tcPr>
            <w:tcW w:w="2830" w:type="dxa"/>
          </w:tcPr>
          <w:p w14:paraId="29C41D34" w14:textId="77777777" w:rsidR="00BF7F8C" w:rsidRDefault="00BF7F8C" w:rsidP="00BF7F8C">
            <w:pPr>
              <w:pStyle w:val="ArialText"/>
              <w:spacing w:line="360" w:lineRule="auto"/>
              <w:ind w:left="0" w:firstLine="0"/>
            </w:pPr>
          </w:p>
        </w:tc>
        <w:tc>
          <w:tcPr>
            <w:tcW w:w="6804" w:type="dxa"/>
          </w:tcPr>
          <w:p w14:paraId="63A13020" w14:textId="7198B09D" w:rsidR="00BF7F8C" w:rsidRDefault="00BF7F8C" w:rsidP="00BF7F8C">
            <w:pPr>
              <w:pStyle w:val="ArialText"/>
              <w:spacing w:line="360" w:lineRule="auto"/>
              <w:ind w:left="0" w:firstLine="0"/>
            </w:pPr>
          </w:p>
        </w:tc>
      </w:tr>
    </w:tbl>
    <w:p w14:paraId="6CCA0AD7" w14:textId="4060FFF9" w:rsidR="00807FF7" w:rsidRDefault="00807FF7" w:rsidP="00BF7F8C">
      <w:pPr>
        <w:pStyle w:val="ArialText"/>
        <w:spacing w:line="360" w:lineRule="auto"/>
      </w:pPr>
    </w:p>
    <w:p w14:paraId="52504733" w14:textId="0740000D" w:rsidR="00C94B90" w:rsidRDefault="00C94B90" w:rsidP="00807FF7">
      <w:pPr>
        <w:pStyle w:val="ArialText"/>
        <w:spacing w:line="360" w:lineRule="auto"/>
        <w:ind w:firstLine="0"/>
      </w:pPr>
      <w:r>
        <w:t>Welche Organe der EU müssen</w:t>
      </w:r>
      <w:r w:rsidR="0075091D">
        <w:t xml:space="preserve"> dem Beitrittsvertrag zustimmen?</w:t>
      </w:r>
    </w:p>
    <w:p w14:paraId="0C9B6C17" w14:textId="52F0C002" w:rsidR="0075091D" w:rsidRDefault="0075091D" w:rsidP="00807FF7">
      <w:pPr>
        <w:pStyle w:val="ArialText"/>
        <w:spacing w:line="360" w:lineRule="auto"/>
        <w:ind w:firstLine="0"/>
      </w:pPr>
      <w:r>
        <w:t>______________________________________________________________________________</w:t>
      </w:r>
    </w:p>
    <w:p w14:paraId="3378F9A0" w14:textId="466DE4F5" w:rsidR="00807FF7" w:rsidRDefault="00807FF7" w:rsidP="009B1AB3">
      <w:pPr>
        <w:pStyle w:val="ArialText"/>
        <w:ind w:left="0" w:firstLine="0"/>
      </w:pPr>
    </w:p>
    <w:p w14:paraId="6DA9D4F0" w14:textId="74DA956F" w:rsidR="00807FF7" w:rsidRDefault="00BF7F8C" w:rsidP="00CF08A5">
      <w:pPr>
        <w:pStyle w:val="ArialText"/>
        <w:ind w:firstLine="0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1A66691" wp14:editId="43A4A98D">
            <wp:simplePos x="0" y="0"/>
            <wp:positionH relativeFrom="column">
              <wp:posOffset>4209415</wp:posOffset>
            </wp:positionH>
            <wp:positionV relativeFrom="paragraph">
              <wp:posOffset>64827</wp:posOffset>
            </wp:positionV>
            <wp:extent cx="1899920" cy="1068705"/>
            <wp:effectExtent l="0" t="0" r="5080" b="0"/>
            <wp:wrapThrough wrapText="bothSides">
              <wp:wrapPolygon edited="0">
                <wp:start x="0" y="0"/>
                <wp:lineTo x="0" y="21176"/>
                <wp:lineTo x="21441" y="21176"/>
                <wp:lineTo x="21441" y="0"/>
                <wp:lineTo x="0" y="0"/>
              </wp:wrapPolygon>
            </wp:wrapThrough>
            <wp:docPr id="1631869945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1869945" name="Grafik 1631869945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9920" cy="10687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935956C" w14:textId="347F4B9C" w:rsidR="0067048B" w:rsidRPr="00DC47E5" w:rsidRDefault="00505E86" w:rsidP="00505E86">
      <w:pPr>
        <w:pStyle w:val="ArialZwischenberschrift2"/>
        <w:rPr>
          <w:rFonts w:ascii="Calibri" w:eastAsia="Calibri" w:hAnsi="Calibri" w:cs="Calibri"/>
          <w:noProof/>
          <w:color w:val="000000"/>
        </w:rPr>
      </w:pPr>
      <w:r>
        <w:t xml:space="preserve">2. </w:t>
      </w:r>
      <w:r w:rsidR="0067048B">
        <w:t xml:space="preserve">Raus aus </w:t>
      </w:r>
      <w:r w:rsidR="009006D0">
        <w:t>d</w:t>
      </w:r>
      <w:r w:rsidR="0067048B">
        <w:t xml:space="preserve">er EU? </w:t>
      </w:r>
      <w:r w:rsidR="009B1AB3">
        <w:t xml:space="preserve">Der </w:t>
      </w:r>
      <w:r w:rsidR="0067048B">
        <w:t>Brexit</w:t>
      </w:r>
    </w:p>
    <w:p w14:paraId="507E884D" w14:textId="7BF1B0DC" w:rsidR="00156D64" w:rsidRDefault="006572CA" w:rsidP="00CF08A5">
      <w:pPr>
        <w:pStyle w:val="ArialText"/>
        <w:ind w:firstLine="0"/>
      </w:pPr>
      <w:r>
        <w:t xml:space="preserve">Wann erfolgte der </w:t>
      </w:r>
      <w:r w:rsidR="00156D64">
        <w:t>EU-Austritt de</w:t>
      </w:r>
      <w:r w:rsidR="004039E7">
        <w:t>s</w:t>
      </w:r>
      <w:r w:rsidR="00156D64">
        <w:t xml:space="preserve"> Vereinigten Königreiches?</w:t>
      </w:r>
    </w:p>
    <w:p w14:paraId="5D9BC73C" w14:textId="5C826EF0" w:rsidR="00156D64" w:rsidRDefault="00156D64" w:rsidP="00CF08A5">
      <w:pPr>
        <w:pStyle w:val="ArialText"/>
        <w:ind w:firstLine="0"/>
      </w:pPr>
    </w:p>
    <w:p w14:paraId="3244D05B" w14:textId="28805078" w:rsidR="0067048B" w:rsidRDefault="00156D64" w:rsidP="00CF08A5">
      <w:pPr>
        <w:pStyle w:val="ArialText"/>
        <w:ind w:firstLine="0"/>
      </w:pPr>
      <w:r>
        <w:t>_______________________</w:t>
      </w:r>
    </w:p>
    <w:p w14:paraId="558BDF38" w14:textId="77777777" w:rsidR="0067048B" w:rsidRDefault="0067048B" w:rsidP="00CF08A5">
      <w:pPr>
        <w:pStyle w:val="ArialText"/>
        <w:ind w:firstLine="0"/>
      </w:pPr>
    </w:p>
    <w:p w14:paraId="6BCA3355" w14:textId="5F912469" w:rsidR="0067048B" w:rsidRDefault="002E3D95" w:rsidP="00CF08A5">
      <w:pPr>
        <w:pStyle w:val="ArialText"/>
        <w:ind w:firstLine="0"/>
      </w:pPr>
      <w:r>
        <w:t>Wann und wie wurde darüber abgestimmt</w:t>
      </w:r>
      <w:r w:rsidR="00E964D6">
        <w:t>, dass das Vereinigte Königreich aus der EU austritt?</w:t>
      </w:r>
    </w:p>
    <w:p w14:paraId="3EDFFE5C" w14:textId="77777777" w:rsidR="00E964D6" w:rsidRDefault="00E964D6" w:rsidP="00CF08A5">
      <w:pPr>
        <w:pStyle w:val="ArialText"/>
        <w:ind w:firstLine="0"/>
      </w:pPr>
    </w:p>
    <w:p w14:paraId="226777B2" w14:textId="39BF00B5" w:rsidR="003A7C35" w:rsidRDefault="00E964D6" w:rsidP="00D52D42">
      <w:pPr>
        <w:pStyle w:val="ArialText"/>
        <w:ind w:firstLine="0"/>
      </w:pPr>
      <w:r>
        <w:t>____________________________________________________________________________</w:t>
      </w:r>
    </w:p>
    <w:p w14:paraId="3E20B5B9" w14:textId="77777777" w:rsidR="00D52D42" w:rsidRDefault="00D52D42" w:rsidP="00D52D42">
      <w:pPr>
        <w:pStyle w:val="ArialText"/>
        <w:ind w:firstLine="0"/>
      </w:pPr>
    </w:p>
    <w:p w14:paraId="305EB793" w14:textId="4BF1B1B1" w:rsidR="00D52D42" w:rsidRDefault="00D52D42" w:rsidP="00D52D42">
      <w:pPr>
        <w:pStyle w:val="ArialText"/>
        <w:ind w:firstLine="0"/>
      </w:pPr>
      <w:r>
        <w:t xml:space="preserve">Welche Folgen hatte der Austritt aus der EU </w:t>
      </w:r>
      <w:r w:rsidR="00195023">
        <w:t>für das Vereinigte Königreich? Erläutere.</w:t>
      </w:r>
    </w:p>
    <w:p w14:paraId="2C8D5036" w14:textId="77777777" w:rsidR="00195023" w:rsidRDefault="00195023" w:rsidP="00D52D42">
      <w:pPr>
        <w:pStyle w:val="ArialText"/>
        <w:ind w:firstLine="0"/>
      </w:pPr>
    </w:p>
    <w:p w14:paraId="1E174542" w14:textId="42CCB1D2" w:rsidR="003A7C35" w:rsidRPr="003A7C35" w:rsidRDefault="00195023" w:rsidP="000F4206">
      <w:pPr>
        <w:pStyle w:val="ArialText"/>
        <w:spacing w:line="360" w:lineRule="auto"/>
        <w:ind w:firstLine="0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sectPr w:rsidR="003A7C35" w:rsidRPr="003A7C35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94DEEE" w14:textId="77777777" w:rsidR="0091559A" w:rsidRDefault="0091559A" w:rsidP="003A7C35">
      <w:pPr>
        <w:spacing w:after="0" w:line="240" w:lineRule="auto"/>
      </w:pPr>
      <w:r>
        <w:separator/>
      </w:r>
    </w:p>
  </w:endnote>
  <w:endnote w:type="continuationSeparator" w:id="0">
    <w:p w14:paraId="02A370FE" w14:textId="77777777" w:rsidR="0091559A" w:rsidRDefault="0091559A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s ExtraBold">
    <w:altName w:val="Calibri"/>
    <w:panose1 w:val="020B0802050302020203"/>
    <w:charset w:val="00"/>
    <w:family w:val="swiss"/>
    <w:notTrueType/>
    <w:pitch w:val="variable"/>
    <w:sig w:usb0="A000007F" w:usb1="5000E0FB" w:usb2="00000000" w:usb3="00000000" w:csb0="000001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heSans C5 ExtraBold">
    <w:altName w:val="Calibri"/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7E96C9" w14:textId="69C20149" w:rsidR="000F4206" w:rsidRDefault="000F4206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52B82F00" wp14:editId="23ACE71F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906780" cy="334645"/>
              <wp:effectExtent l="0" t="0" r="7620" b="0"/>
              <wp:wrapNone/>
              <wp:docPr id="2075062804" name="Textfeld 7" descr="- Dienstgebrauch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6780" cy="334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3C1D527" w14:textId="1E1B2451" w:rsidR="000F4206" w:rsidRPr="000F4206" w:rsidRDefault="000F4206" w:rsidP="000F4206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</w:pPr>
                          <w:r w:rsidRPr="000F4206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  <w:t>- Dienstgebrauch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2B82F00" id="_x0000_t202" coordsize="21600,21600" o:spt="202" path="m,l,21600r21600,l21600,xe">
              <v:stroke joinstyle="miter"/>
              <v:path gradientshapeok="t" o:connecttype="rect"/>
            </v:shapetype>
            <v:shape id="Textfeld 7" o:spid="_x0000_s1028" type="#_x0000_t202" alt="- Dienstgebrauch -" style="position:absolute;left:0;text-align:left;margin-left:0;margin-top:0;width:71.4pt;height:26.35pt;z-index:25167462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" filled="f" stroked="f">
              <v:fill o:detectmouseclick="t"/>
              <v:textbox style="mso-fit-shape-to-text:t" inset="0,0,0,15pt">
                <w:txbxContent>
                  <w:p w14:paraId="63C1D527" w14:textId="1E1B2451" w:rsidR="000F4206" w:rsidRPr="000F4206" w:rsidRDefault="000F4206" w:rsidP="000F4206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</w:pPr>
                    <w:r w:rsidRPr="000F4206"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  <w:t>- Dienstgebrauch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3C5F2" w14:textId="56BAFF5C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5EE33E8B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0D3E18" w14:textId="58C92D79" w:rsidR="000F4206" w:rsidRDefault="000F4206">
    <w:pPr>
      <w:pStyle w:val="Fuzeile"/>
    </w:pPr>
    <w:r>
      <w:rPr>
        <w:noProof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38E24E47" wp14:editId="4027D554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906780" cy="334645"/>
              <wp:effectExtent l="0" t="0" r="7620" b="0"/>
              <wp:wrapNone/>
              <wp:docPr id="1674580216" name="Textfeld 6" descr="- Dienstgebrauch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6780" cy="334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A0D01F2" w14:textId="00106C25" w:rsidR="000F4206" w:rsidRPr="000F4206" w:rsidRDefault="000F4206" w:rsidP="000F4206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</w:pPr>
                          <w:r w:rsidRPr="000F4206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  <w:t>- Dienstgebrauch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8E24E47" id="_x0000_t202" coordsize="21600,21600" o:spt="202" path="m,l,21600r21600,l21600,xe">
              <v:stroke joinstyle="miter"/>
              <v:path gradientshapeok="t" o:connecttype="rect"/>
            </v:shapetype>
            <v:shape id="Textfeld 6" o:spid="_x0000_s1031" type="#_x0000_t202" alt="- Dienstgebrauch -" style="position:absolute;left:0;text-align:left;margin-left:0;margin-top:0;width:71.4pt;height:26.35pt;z-index:25167360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" filled="f" stroked="f">
              <v:fill o:detectmouseclick="t"/>
              <v:textbox style="mso-fit-shape-to-text:t" inset="0,0,0,15pt">
                <w:txbxContent>
                  <w:p w14:paraId="1A0D01F2" w14:textId="00106C25" w:rsidR="000F4206" w:rsidRPr="000F4206" w:rsidRDefault="000F4206" w:rsidP="000F4206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</w:pPr>
                    <w:r w:rsidRPr="000F4206"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  <w:t>- Dienstgebrauch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43E6AD" w14:textId="77777777" w:rsidR="0091559A" w:rsidRDefault="0091559A" w:rsidP="003A7C35">
      <w:pPr>
        <w:spacing w:after="0" w:line="240" w:lineRule="auto"/>
      </w:pPr>
      <w:r>
        <w:separator/>
      </w:r>
    </w:p>
  </w:footnote>
  <w:footnote w:type="continuationSeparator" w:id="0">
    <w:p w14:paraId="32DBF6D9" w14:textId="77777777" w:rsidR="0091559A" w:rsidRDefault="0091559A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4525BC" w14:textId="49B54FD7" w:rsidR="000F4206" w:rsidRDefault="000F4206">
    <w:pPr>
      <w:pStyle w:val="Kopfzeile"/>
    </w:pPr>
    <w:r>
      <w:rPr>
        <w:noProof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4BC4D188" wp14:editId="5EAC3120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906780" cy="334645"/>
              <wp:effectExtent l="0" t="0" r="7620" b="8255"/>
              <wp:wrapNone/>
              <wp:docPr id="2078907188" name="Textfeld 4" descr="- Dienstgebrauch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6780" cy="334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06CC664" w14:textId="4803CC42" w:rsidR="000F4206" w:rsidRPr="000F4206" w:rsidRDefault="000F4206" w:rsidP="000F4206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</w:pPr>
                          <w:r w:rsidRPr="000F4206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  <w:t>- Dienstgebrauch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BC4D188" id="_x0000_t202" coordsize="21600,21600" o:spt="202" path="m,l,21600r21600,l21600,xe">
              <v:stroke joinstyle="miter"/>
              <v:path gradientshapeok="t" o:connecttype="rect"/>
            </v:shapetype>
            <v:shape id="Textfeld 4" o:spid="_x0000_s1026" type="#_x0000_t202" alt="- Dienstgebrauch -" style="position:absolute;left:0;text-align:left;margin-left:0;margin-top:0;width:71.4pt;height:26.35pt;z-index:251671552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" filled="f" stroked="f">
              <v:fill o:detectmouseclick="t"/>
              <v:textbox style="mso-fit-shape-to-text:t" inset="0,15pt,0,0">
                <w:txbxContent>
                  <w:p w14:paraId="606CC664" w14:textId="4803CC42" w:rsidR="000F4206" w:rsidRPr="000F4206" w:rsidRDefault="000F4206" w:rsidP="000F4206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</w:pPr>
                    <w:r w:rsidRPr="000F4206"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  <w:t>- Dienstgebrauch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C50DF3" w14:textId="574728A0" w:rsidR="00685FD6" w:rsidRPr="002D4E32" w:rsidRDefault="00505E86" w:rsidP="00685FD6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225083D4" wp14:editId="5FEE5EE2">
          <wp:simplePos x="0" y="0"/>
          <wp:positionH relativeFrom="column">
            <wp:posOffset>3952875</wp:posOffset>
          </wp:positionH>
          <wp:positionV relativeFrom="paragraph">
            <wp:posOffset>-344805</wp:posOffset>
          </wp:positionV>
          <wp:extent cx="496800" cy="496800"/>
          <wp:effectExtent l="0" t="0" r="0" b="0"/>
          <wp:wrapThrough wrapText="bothSides">
            <wp:wrapPolygon edited="0">
              <wp:start x="0" y="0"/>
              <wp:lineTo x="0" y="20716"/>
              <wp:lineTo x="20716" y="20716"/>
              <wp:lineTo x="20716" y="0"/>
              <wp:lineTo x="0" y="0"/>
            </wp:wrapPolygon>
          </wp:wrapThrough>
          <wp:docPr id="1448723139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48723139" name="Grafik 144872313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96800" cy="496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550AB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8469968" wp14:editId="4ACBB876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830646100" name="Rechteck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B1679A4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" fillcolor="#00347d" stroked="f" strokeweight="2pt">
              <o:lock v:ext="edit" aspectratio="t"/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F76670">
      <w:rPr>
        <w:sz w:val="20"/>
        <w:szCs w:val="20"/>
      </w:rPr>
      <w:t>4</w:t>
    </w:r>
    <w:r w:rsidR="00BC31D8">
      <w:rPr>
        <w:sz w:val="20"/>
        <w:szCs w:val="20"/>
      </w:rPr>
      <w:t xml:space="preserve">: EU-Eintritt und Austritt </w:t>
    </w:r>
    <w:r w:rsidR="008C316B">
      <w:rPr>
        <w:sz w:val="20"/>
        <w:szCs w:val="20"/>
      </w:rPr>
      <w:t>–</w:t>
    </w:r>
    <w:r w:rsidR="00BC31D8">
      <w:rPr>
        <w:sz w:val="20"/>
        <w:szCs w:val="20"/>
      </w:rPr>
      <w:t xml:space="preserve"> Internetrecherch</w:t>
    </w:r>
    <w:r w:rsidR="00096622">
      <w:rPr>
        <w:sz w:val="20"/>
        <w:szCs w:val="20"/>
      </w:rPr>
      <w:t>e</w:t>
    </w:r>
    <w:r w:rsidR="00685FD6" w:rsidRPr="002D4E32">
      <w:rPr>
        <w:sz w:val="20"/>
        <w:szCs w:val="20"/>
      </w:rPr>
      <w:t xml:space="preserve"> </w:t>
    </w:r>
  </w:p>
  <w:p w14:paraId="56874C40" w14:textId="0265CC0D" w:rsidR="00685FD6" w:rsidRPr="00000978" w:rsidRDefault="00E550AB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58925F7B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357436958" name="Shape 3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80C24C5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1F850A2B" w14:textId="028717F1" w:rsidR="00685FD6" w:rsidRDefault="00E550AB" w:rsidP="00685FD6">
    <w:pPr>
      <w:pStyle w:val="ArialBeschreibunggrau"/>
      <w:ind w:firstLine="132"/>
    </w:pPr>
    <w:r>
      <w:t>Spickzettel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 xml:space="preserve">Was macht die EU? </w:t>
    </w:r>
  </w:p>
  <w:p w14:paraId="4DE3E212" w14:textId="665A256D" w:rsidR="00685FD6" w:rsidRDefault="00505E86" w:rsidP="00685FD6">
    <w:pPr>
      <w:pStyle w:val="ArialBeschreibunggrau"/>
      <w:ind w:firstLine="132"/>
    </w:pPr>
    <w:r w:rsidRPr="006B4C5C">
      <w:rPr>
        <w:rFonts w:eastAsiaTheme="minorHAnsi" w:cs="Arial"/>
        <w:szCs w:val="16"/>
      </w:rPr>
      <w:t>planet-schule.de/x/spickzettel-aufgaben-eu</w:t>
    </w:r>
  </w:p>
  <w:p w14:paraId="3A64AD32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43553D24" w14:textId="77777777" w:rsidR="00685FD6" w:rsidRDefault="00685FD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178286" w14:textId="55086769" w:rsidR="000F4206" w:rsidRDefault="000F4206">
    <w:pPr>
      <w:pStyle w:val="Kopfzeile"/>
    </w:pPr>
    <w:r>
      <w:rPr>
        <w:noProof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3E7407A7" wp14:editId="0CA956EE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906780" cy="334645"/>
              <wp:effectExtent l="0" t="0" r="7620" b="8255"/>
              <wp:wrapNone/>
              <wp:docPr id="1019588768" name="Textfeld 3" descr="- Dienstgebrauch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06780" cy="3346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4720291" w14:textId="54D96046" w:rsidR="000F4206" w:rsidRPr="000F4206" w:rsidRDefault="000F4206" w:rsidP="000F4206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</w:pPr>
                          <w:r w:rsidRPr="000F4206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18"/>
                              <w:szCs w:val="18"/>
                            </w:rPr>
                            <w:t>- Dienstgebrauch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E7407A7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30" type="#_x0000_t202" alt="- Dienstgebrauch -" style="position:absolute;left:0;text-align:left;margin-left:0;margin-top:0;width:71.4pt;height:26.35pt;z-index:25167052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" filled="f" stroked="f">
              <v:fill o:detectmouseclick="t"/>
              <v:textbox style="mso-fit-shape-to-text:t" inset="0,15pt,0,0">
                <w:txbxContent>
                  <w:p w14:paraId="74720291" w14:textId="54D96046" w:rsidR="000F4206" w:rsidRPr="000F4206" w:rsidRDefault="000F4206" w:rsidP="000F4206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</w:pPr>
                    <w:r w:rsidRPr="000F4206">
                      <w:rPr>
                        <w:rFonts w:ascii="Aptos" w:eastAsia="Aptos" w:hAnsi="Aptos" w:cs="Aptos"/>
                        <w:noProof/>
                        <w:color w:val="000000"/>
                        <w:sz w:val="18"/>
                        <w:szCs w:val="18"/>
                      </w:rPr>
                      <w:t>- Dienstgebrauch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9B498E"/>
    <w:multiLevelType w:val="hybridMultilevel"/>
    <w:tmpl w:val="85A697EA"/>
    <w:lvl w:ilvl="0" w:tplc="27CE53C8">
      <w:start w:val="2"/>
      <w:numFmt w:val="bullet"/>
      <w:lvlText w:val="-"/>
      <w:lvlJc w:val="left"/>
      <w:pPr>
        <w:ind w:left="50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3AA934D6"/>
    <w:multiLevelType w:val="hybridMultilevel"/>
    <w:tmpl w:val="93081556"/>
    <w:lvl w:ilvl="0" w:tplc="B9380A26">
      <w:start w:val="1"/>
      <w:numFmt w:val="decimal"/>
      <w:lvlText w:val="%1."/>
      <w:lvlJc w:val="left"/>
      <w:pPr>
        <w:ind w:left="502" w:hanging="360"/>
      </w:pPr>
      <w:rPr>
        <w:rFonts w:ascii="Arial" w:eastAsia="TheSans C5" w:hAnsi="Arial" w:cs="TheSans C5" w:hint="default"/>
        <w:color w:val="00347D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507D063B"/>
    <w:multiLevelType w:val="hybridMultilevel"/>
    <w:tmpl w:val="FEC2F40A"/>
    <w:lvl w:ilvl="0" w:tplc="D4CE642A">
      <w:start w:val="1"/>
      <w:numFmt w:val="decimal"/>
      <w:lvlText w:val="%1-"/>
      <w:lvlJc w:val="left"/>
      <w:pPr>
        <w:ind w:left="4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140" w:hanging="360"/>
      </w:pPr>
    </w:lvl>
    <w:lvl w:ilvl="2" w:tplc="0407001B" w:tentative="1">
      <w:start w:val="1"/>
      <w:numFmt w:val="lowerRoman"/>
      <w:lvlText w:val="%3."/>
      <w:lvlJc w:val="right"/>
      <w:pPr>
        <w:ind w:left="1860" w:hanging="180"/>
      </w:pPr>
    </w:lvl>
    <w:lvl w:ilvl="3" w:tplc="0407000F" w:tentative="1">
      <w:start w:val="1"/>
      <w:numFmt w:val="decimal"/>
      <w:lvlText w:val="%4."/>
      <w:lvlJc w:val="left"/>
      <w:pPr>
        <w:ind w:left="2580" w:hanging="360"/>
      </w:pPr>
    </w:lvl>
    <w:lvl w:ilvl="4" w:tplc="04070019" w:tentative="1">
      <w:start w:val="1"/>
      <w:numFmt w:val="lowerLetter"/>
      <w:lvlText w:val="%5."/>
      <w:lvlJc w:val="left"/>
      <w:pPr>
        <w:ind w:left="3300" w:hanging="360"/>
      </w:pPr>
    </w:lvl>
    <w:lvl w:ilvl="5" w:tplc="0407001B" w:tentative="1">
      <w:start w:val="1"/>
      <w:numFmt w:val="lowerRoman"/>
      <w:lvlText w:val="%6."/>
      <w:lvlJc w:val="right"/>
      <w:pPr>
        <w:ind w:left="4020" w:hanging="180"/>
      </w:pPr>
    </w:lvl>
    <w:lvl w:ilvl="6" w:tplc="0407000F" w:tentative="1">
      <w:start w:val="1"/>
      <w:numFmt w:val="decimal"/>
      <w:lvlText w:val="%7."/>
      <w:lvlJc w:val="left"/>
      <w:pPr>
        <w:ind w:left="4740" w:hanging="360"/>
      </w:pPr>
    </w:lvl>
    <w:lvl w:ilvl="7" w:tplc="04070019" w:tentative="1">
      <w:start w:val="1"/>
      <w:numFmt w:val="lowerLetter"/>
      <w:lvlText w:val="%8."/>
      <w:lvlJc w:val="left"/>
      <w:pPr>
        <w:ind w:left="5460" w:hanging="360"/>
      </w:pPr>
    </w:lvl>
    <w:lvl w:ilvl="8" w:tplc="0407001B" w:tentative="1">
      <w:start w:val="1"/>
      <w:numFmt w:val="lowerRoman"/>
      <w:lvlText w:val="%9."/>
      <w:lvlJc w:val="right"/>
      <w:pPr>
        <w:ind w:left="6180" w:hanging="180"/>
      </w:pPr>
    </w:lvl>
  </w:abstractNum>
  <w:num w:numId="1" w16cid:durableId="1710103425">
    <w:abstractNumId w:val="2"/>
  </w:num>
  <w:num w:numId="2" w16cid:durableId="807210083">
    <w:abstractNumId w:val="1"/>
  </w:num>
  <w:num w:numId="3" w16cid:durableId="18630138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0AB"/>
    <w:rsid w:val="00013073"/>
    <w:rsid w:val="00044A03"/>
    <w:rsid w:val="00062D53"/>
    <w:rsid w:val="00096622"/>
    <w:rsid w:val="000C3BC8"/>
    <w:rsid w:val="000C5BEC"/>
    <w:rsid w:val="000F4022"/>
    <w:rsid w:val="000F4206"/>
    <w:rsid w:val="001071A1"/>
    <w:rsid w:val="00156D64"/>
    <w:rsid w:val="001773CA"/>
    <w:rsid w:val="00195023"/>
    <w:rsid w:val="001A5160"/>
    <w:rsid w:val="001B64F5"/>
    <w:rsid w:val="00200DF4"/>
    <w:rsid w:val="00217B03"/>
    <w:rsid w:val="00281DDB"/>
    <w:rsid w:val="002E3D95"/>
    <w:rsid w:val="00335E90"/>
    <w:rsid w:val="00337C71"/>
    <w:rsid w:val="003A7C35"/>
    <w:rsid w:val="004039E7"/>
    <w:rsid w:val="00426A6A"/>
    <w:rsid w:val="00462615"/>
    <w:rsid w:val="004A6630"/>
    <w:rsid w:val="00505E86"/>
    <w:rsid w:val="00515728"/>
    <w:rsid w:val="0052199E"/>
    <w:rsid w:val="005247BA"/>
    <w:rsid w:val="00560917"/>
    <w:rsid w:val="0060637E"/>
    <w:rsid w:val="00610BF7"/>
    <w:rsid w:val="0061762D"/>
    <w:rsid w:val="006572CA"/>
    <w:rsid w:val="0067048B"/>
    <w:rsid w:val="00685FD6"/>
    <w:rsid w:val="006F2769"/>
    <w:rsid w:val="006F2958"/>
    <w:rsid w:val="0075091D"/>
    <w:rsid w:val="00751706"/>
    <w:rsid w:val="00761BB6"/>
    <w:rsid w:val="007B436A"/>
    <w:rsid w:val="007B603F"/>
    <w:rsid w:val="00807FF7"/>
    <w:rsid w:val="008B0864"/>
    <w:rsid w:val="008C316B"/>
    <w:rsid w:val="008C3DC7"/>
    <w:rsid w:val="008C5CBF"/>
    <w:rsid w:val="009006D0"/>
    <w:rsid w:val="0091559A"/>
    <w:rsid w:val="009A405B"/>
    <w:rsid w:val="009B1AB3"/>
    <w:rsid w:val="00A328A0"/>
    <w:rsid w:val="00A518D0"/>
    <w:rsid w:val="00AA60EB"/>
    <w:rsid w:val="00AF3514"/>
    <w:rsid w:val="00B046AD"/>
    <w:rsid w:val="00B933C3"/>
    <w:rsid w:val="00BC31D8"/>
    <w:rsid w:val="00BF0C47"/>
    <w:rsid w:val="00BF21C4"/>
    <w:rsid w:val="00BF7F8C"/>
    <w:rsid w:val="00C111CB"/>
    <w:rsid w:val="00C94B90"/>
    <w:rsid w:val="00CF08A5"/>
    <w:rsid w:val="00D473CD"/>
    <w:rsid w:val="00D47F17"/>
    <w:rsid w:val="00D52D42"/>
    <w:rsid w:val="00DE3B77"/>
    <w:rsid w:val="00E1327C"/>
    <w:rsid w:val="00E16660"/>
    <w:rsid w:val="00E550AB"/>
    <w:rsid w:val="00E964D6"/>
    <w:rsid w:val="00EA5508"/>
    <w:rsid w:val="00EF7DA1"/>
    <w:rsid w:val="00F42551"/>
    <w:rsid w:val="00F76670"/>
    <w:rsid w:val="00FB2C77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19952D"/>
  <w15:docId w15:val="{31181374-9142-448F-919F-1478E2454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BF7F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vorlagen%202026\2026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093ad50a-d3b1-4af4-8819-9c89bea6ea9d}" enabled="1" method="Standard" siteId="{bcca095d-88d4-42f8-8260-cc216b81f62d}" contentBits="3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2026_arbeitsblatt.dotx</Template>
  <TotalTime>0</TotalTime>
  <Pages>1</Pages>
  <Words>177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⋅ Was macht die EU?</dc:title>
  <dc:creator>planet schule</dc:creator>
  <cp:lastModifiedBy>Oelschläger, Jutta</cp:lastModifiedBy>
  <cp:revision>9</cp:revision>
  <dcterms:created xsi:type="dcterms:W3CDTF">2026-04-17T11:31:00Z</dcterms:created>
  <dcterms:modified xsi:type="dcterms:W3CDTF">2026-05-20T08:14:00Z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3cc5b0a0,7be99b34,3f1171b2</vt:lpwstr>
  </property>
  <property fmtid="{D5CDD505-2E9C-101B-9397-08002B2CF9AE}" pid="3" name="ClassificationContentMarkingHeaderFontProps">
    <vt:lpwstr>#000000,9,Aptos</vt:lpwstr>
  </property>
  <property fmtid="{D5CDD505-2E9C-101B-9397-08002B2CF9AE}" pid="4" name="ClassificationContentMarkingHeaderText">
    <vt:lpwstr>- Dienstgebrauch -</vt:lpwstr>
  </property>
  <property fmtid="{D5CDD505-2E9C-101B-9397-08002B2CF9AE}" pid="5" name="ClassificationContentMarkingFooterShapeIds">
    <vt:lpwstr>63d010f8,7baef214,44ff61f2</vt:lpwstr>
  </property>
  <property fmtid="{D5CDD505-2E9C-101B-9397-08002B2CF9AE}" pid="6" name="ClassificationContentMarkingFooterFontProps">
    <vt:lpwstr>#000000,9,Aptos</vt:lpwstr>
  </property>
  <property fmtid="{D5CDD505-2E9C-101B-9397-08002B2CF9AE}" pid="7" name="ClassificationContentMarkingFooterText">
    <vt:lpwstr>- Dienstgebrauch -</vt:lpwstr>
  </property>
</Properties>
</file>