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D2312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72769D3A" w14:textId="651C4469" w:rsidR="00560917" w:rsidRPr="005457B0" w:rsidRDefault="00A6592E" w:rsidP="000B3D5A">
      <w:pPr>
        <w:pStyle w:val="Arialberschrift"/>
        <w:ind w:firstLine="0"/>
        <w:rPr>
          <w:b w:val="0"/>
        </w:rPr>
      </w:pPr>
      <w:r>
        <w:t>EU-Spickzettel</w:t>
      </w:r>
      <w:r w:rsidR="002A38A9">
        <w:t xml:space="preserve"> </w:t>
      </w:r>
    </w:p>
    <w:p w14:paraId="4B7ABE9E" w14:textId="4F902D9D" w:rsidR="00560917" w:rsidRDefault="00560917" w:rsidP="00CF08A5">
      <w:pPr>
        <w:pStyle w:val="TheSansText"/>
        <w:ind w:left="142" w:firstLine="0"/>
      </w:pPr>
    </w:p>
    <w:p w14:paraId="2A8CE0B9" w14:textId="347F7651" w:rsidR="00870C83" w:rsidRPr="00534412" w:rsidRDefault="00870C83" w:rsidP="000B3D5A">
      <w:pPr>
        <w:pStyle w:val="Arialberschrift"/>
        <w:ind w:left="0" w:firstLine="142"/>
        <w:rPr>
          <w:rFonts w:cs="Arial"/>
          <w:b w:val="0"/>
          <w:bCs w:val="0"/>
          <w:sz w:val="22"/>
        </w:rPr>
      </w:pPr>
      <w:r w:rsidRPr="00534412">
        <w:rPr>
          <w:rFonts w:cs="Arial"/>
          <w:b w:val="0"/>
          <w:bCs w:val="0"/>
          <w:sz w:val="22"/>
        </w:rPr>
        <w:t>Ergänze die fehlenden Begriffe auf dem Spickzettel.</w:t>
      </w:r>
    </w:p>
    <w:p w14:paraId="76F06FB0" w14:textId="77777777" w:rsidR="001C070E" w:rsidRDefault="001C070E" w:rsidP="000B3D5A">
      <w:pPr>
        <w:pStyle w:val="Arialberschrift"/>
        <w:ind w:left="0" w:firstLine="142"/>
        <w:rPr>
          <w:rFonts w:cs="Arial"/>
          <w:b w:val="0"/>
          <w:bCs w:val="0"/>
          <w:sz w:val="22"/>
        </w:rPr>
      </w:pPr>
    </w:p>
    <w:p w14:paraId="5FFF38A5" w14:textId="77777777" w:rsidR="0006637E" w:rsidRDefault="0006637E" w:rsidP="000B3D5A">
      <w:pPr>
        <w:pStyle w:val="Arialberschrift"/>
        <w:ind w:left="0" w:firstLine="142"/>
        <w:rPr>
          <w:rFonts w:cs="Arial"/>
          <w:b w:val="0"/>
          <w:bCs w:val="0"/>
          <w:sz w:val="22"/>
        </w:rPr>
      </w:pPr>
    </w:p>
    <w:p w14:paraId="211E9528" w14:textId="7CD6E070" w:rsidR="0006637E" w:rsidRPr="00534412" w:rsidRDefault="00FB4AAB" w:rsidP="000B3D5A">
      <w:pPr>
        <w:pStyle w:val="Arialberschrift"/>
        <w:ind w:left="0" w:firstLine="142"/>
        <w:rPr>
          <w:rFonts w:cs="Arial"/>
          <w:b w:val="0"/>
          <w:bCs w:val="0"/>
          <w:sz w:val="22"/>
        </w:rPr>
      </w:pPr>
      <w:r>
        <w:rPr>
          <w:rFonts w:cs="Arial"/>
          <w:b w:val="0"/>
          <w:bCs w:val="0"/>
          <w:noProof/>
          <w:sz w:val="22"/>
        </w:rPr>
        <mc:AlternateContent>
          <mc:Choice Requires="wpg">
            <w:drawing>
              <wp:anchor distT="0" distB="0" distL="114300" distR="114300" simplePos="0" relativeHeight="251671558" behindDoc="0" locked="0" layoutInCell="1" allowOverlap="1" wp14:anchorId="5A6D176E" wp14:editId="6E9512DF">
                <wp:simplePos x="0" y="0"/>
                <wp:positionH relativeFrom="column">
                  <wp:posOffset>-78822</wp:posOffset>
                </wp:positionH>
                <wp:positionV relativeFrom="paragraph">
                  <wp:posOffset>119429</wp:posOffset>
                </wp:positionV>
                <wp:extent cx="6517759" cy="6887689"/>
                <wp:effectExtent l="0" t="0" r="16510" b="27940"/>
                <wp:wrapNone/>
                <wp:docPr id="1809656639" name="Gruppieren 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17759" cy="6887689"/>
                          <a:chOff x="0" y="0"/>
                          <a:chExt cx="6517759" cy="6887689"/>
                        </a:xfrm>
                      </wpg:grpSpPr>
                      <wpg:grpSp>
                        <wpg:cNvPr id="2026430112" name="Gruppieren 15"/>
                        <wpg:cNvGrpSpPr/>
                        <wpg:grpSpPr>
                          <a:xfrm>
                            <a:off x="3515096" y="4251367"/>
                            <a:ext cx="2663825" cy="350520"/>
                            <a:chOff x="0" y="0"/>
                            <a:chExt cx="2663825" cy="409651"/>
                          </a:xfrm>
                        </wpg:grpSpPr>
                        <wps:wsp>
                          <wps:cNvPr id="1598079982" name="Gerader Verbinder 12"/>
                          <wps:cNvCnPr/>
                          <wps:spPr>
                            <a:xfrm>
                              <a:off x="0" y="138988"/>
                              <a:ext cx="2663825" cy="0"/>
                            </a:xfrm>
                            <a:prstGeom prst="line">
                              <a:avLst/>
                            </a:prstGeom>
                            <a:ln w="25400">
                              <a:solidFill>
                                <a:srgbClr val="003480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64843489" name="Gerader Verbinder 13"/>
                          <wps:cNvCnPr/>
                          <wps:spPr>
                            <a:xfrm>
                              <a:off x="7315" y="0"/>
                              <a:ext cx="0" cy="142875"/>
                            </a:xfrm>
                            <a:prstGeom prst="line">
                              <a:avLst/>
                            </a:prstGeom>
                            <a:ln w="25400">
                              <a:solidFill>
                                <a:srgbClr val="003480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8920491" name="Gerader Verbinder 13"/>
                          <wps:cNvCnPr/>
                          <wps:spPr>
                            <a:xfrm>
                              <a:off x="2655418" y="0"/>
                              <a:ext cx="0" cy="142875"/>
                            </a:xfrm>
                            <a:prstGeom prst="line">
                              <a:avLst/>
                            </a:prstGeom>
                            <a:noFill/>
                            <a:ln w="25400" cap="flat" cmpd="sng" algn="ctr">
                              <a:solidFill>
                                <a:srgbClr val="00348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  <wps:wsp>
                          <wps:cNvPr id="389298485" name="Gerade Verbindung mit Pfeil 14"/>
                          <wps:cNvCnPr/>
                          <wps:spPr>
                            <a:xfrm>
                              <a:off x="1261262" y="138988"/>
                              <a:ext cx="0" cy="270663"/>
                            </a:xfrm>
                            <a:prstGeom prst="straightConnector1">
                              <a:avLst/>
                            </a:prstGeom>
                            <a:ln w="25400">
                              <a:solidFill>
                                <a:srgbClr val="003480"/>
                              </a:solidFill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1424857096" name="Rechteck: eine Ecke abgeschnitten 16"/>
                        <wps:cNvSpPr/>
                        <wps:spPr>
                          <a:xfrm>
                            <a:off x="0" y="0"/>
                            <a:ext cx="6517759" cy="6887689"/>
                          </a:xfrm>
                          <a:prstGeom prst="snip1Rect">
                            <a:avLst/>
                          </a:prstGeom>
                          <a:noFill/>
                          <a:ln>
                            <a:solidFill>
                              <a:srgbClr val="00348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54764848" name="Grafik 1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37615" b="155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33205" y="605642"/>
                            <a:ext cx="1249680" cy="16916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477890869" name="Gerader Verbinder 18"/>
                        <wps:cNvCnPr/>
                        <wps:spPr>
                          <a:xfrm>
                            <a:off x="3040083" y="855024"/>
                            <a:ext cx="0" cy="3498111"/>
                          </a:xfrm>
                          <a:prstGeom prst="line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758062878" name="Grafik 19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474524" y="1413164"/>
                            <a:ext cx="695960" cy="7118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689372346" name="Grafik 20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937662" y="5605154"/>
                            <a:ext cx="421640" cy="56324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032001752" name="Grafik 2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032" t="16052" r="14883" b="1488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1937" y="1579419"/>
                            <a:ext cx="640080" cy="7118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05030251" name="Grafik 22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698171" y="3574473"/>
                            <a:ext cx="454025" cy="4673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00925271" name="Grafik 23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280062" y="3574473"/>
                            <a:ext cx="541655" cy="4121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3D1142D" id="Gruppieren 24" o:spid="_x0000_s1026" style="position:absolute;margin-left:-6.2pt;margin-top:9.4pt;width:513.2pt;height:542.35pt;z-index:251671558" coordsize="65177,688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">
                <v:group id="Gruppieren 15" o:spid="_x0000_s1027" style="position:absolute;left:35150;top:42513;width:26639;height:3505" coordsize="26638,4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">
                  <v:line id="Gerader Verbinder 12" o:spid="_x0000_s1028" style="position:absolute;visibility:visible;mso-wrap-style:square" from="0,1389" to="26638,13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" strokecolor="#003480" strokeweight="2pt"/>
                  <v:line id="Gerader Verbinder 13" o:spid="_x0000_s1029" style="position:absolute;visibility:visible;mso-wrap-style:square" from="73,0" to="73,14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" strokecolor="#003480" strokeweight="2pt"/>
                  <v:line id="Gerader Verbinder 13" o:spid="_x0000_s1030" style="position:absolute;visibility:visible;mso-wrap-style:square" from="26554,0" to="26554,14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" strokecolor="#003480" strokeweight="2pt"/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Gerade Verbindung mit Pfeil 14" o:spid="_x0000_s1031" type="#_x0000_t32" style="position:absolute;left:12612;top:1389;width:0;height:270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" strokecolor="#003480" strokeweight="2pt">
                    <v:stroke endarrow="block"/>
                  </v:shape>
                </v:group>
                <v:shape id="Rechteck: eine Ecke abgeschnitten 16" o:spid="_x0000_s1032" style="position:absolute;width:65177;height:68876;visibility:visible;mso-wrap-style:square;v-text-anchor:middle" coordsize="6517759,68876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" path="m,l5431444,,6517759,1086315r,5801374l,6887689,,xe" filled="f" strokecolor="#003480" strokeweight="2pt">
                  <v:path arrowok="t" o:connecttype="custom" o:connectlocs="0,0;5431444,0;6517759,1086315;6517759,6887689;0,6887689;0,0" o:connectangles="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Grafik 17" o:spid="_x0000_s1033" type="#_x0000_t75" style="position:absolute;left:29332;top:6056;width:12496;height:169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">
                  <v:imagedata r:id="rId12" o:title="" cropbottom="10212f" cropright="24651f"/>
                </v:shape>
                <v:line id="Gerader Verbinder 18" o:spid="_x0000_s1034" style="position:absolute;visibility:visible;mso-wrap-style:square" from="30400,8550" to="30400,435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" strokecolor="black [3213]" strokeweight="1.5pt"/>
                <v:shape id="Grafik 19" o:spid="_x0000_s1035" type="#_x0000_t75" style="position:absolute;left:54745;top:14131;width:6959;height:71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">
                  <v:imagedata r:id="rId13" o:title=""/>
                </v:shape>
                <v:shape id="Grafik 20" o:spid="_x0000_s1036" type="#_x0000_t75" style="position:absolute;left:59376;top:56051;width:4217;height:56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">
                  <v:imagedata r:id="rId14" o:title=""/>
                </v:shape>
                <v:shape id="Grafik 21" o:spid="_x0000_s1037" type="#_x0000_t75" style="position:absolute;left:22919;top:15794;width:6401;height:71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">
                  <v:imagedata r:id="rId15" o:title="" croptop="10520f" cropbottom="9754f" cropleft="15094f" cropright="9754f"/>
                </v:shape>
                <v:shape id="Grafik 22" o:spid="_x0000_s1038" type="#_x0000_t75" style="position:absolute;left:16981;top:35744;width:4540;height:46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">
                  <v:imagedata r:id="rId16" o:title=""/>
                </v:shape>
                <v:shape id="Grafik 23" o:spid="_x0000_s1039" type="#_x0000_t75" style="position:absolute;left:22800;top:35744;width:5417;height:41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">
                  <v:imagedata r:id="rId17" o:title=""/>
                </v:shape>
              </v:group>
            </w:pict>
          </mc:Fallback>
        </mc:AlternateContent>
      </w:r>
    </w:p>
    <w:p w14:paraId="5B43EAE8" w14:textId="77777777" w:rsidR="00534412" w:rsidRDefault="00534412" w:rsidP="00534412">
      <w:pPr>
        <w:pStyle w:val="Arialberschrift"/>
        <w:ind w:left="0" w:firstLine="142"/>
        <w:jc w:val="center"/>
        <w:rPr>
          <w:rFonts w:cs="Arial"/>
          <w:sz w:val="28"/>
          <w:szCs w:val="28"/>
        </w:rPr>
      </w:pPr>
    </w:p>
    <w:p w14:paraId="05CE7BE3" w14:textId="71D38937" w:rsidR="001C070E" w:rsidRDefault="001C070E" w:rsidP="00534412">
      <w:pPr>
        <w:pStyle w:val="Arialberschrift"/>
        <w:ind w:left="0" w:firstLine="142"/>
        <w:jc w:val="center"/>
        <w:rPr>
          <w:rFonts w:cs="Arial"/>
          <w:sz w:val="28"/>
          <w:szCs w:val="28"/>
        </w:rPr>
      </w:pPr>
      <w:r w:rsidRPr="00534412">
        <w:rPr>
          <w:rFonts w:cs="Arial"/>
          <w:sz w:val="28"/>
          <w:szCs w:val="28"/>
        </w:rPr>
        <w:t>Was macht die EU?</w:t>
      </w:r>
    </w:p>
    <w:p w14:paraId="1CE93F98" w14:textId="1F2E9CB8" w:rsidR="0006637E" w:rsidRPr="00534412" w:rsidRDefault="0006637E" w:rsidP="00534412">
      <w:pPr>
        <w:pStyle w:val="Arialberschrift"/>
        <w:ind w:left="0" w:firstLine="142"/>
        <w:jc w:val="center"/>
        <w:rPr>
          <w:rFonts w:cs="Arial"/>
          <w:sz w:val="28"/>
          <w:szCs w:val="28"/>
        </w:rPr>
      </w:pPr>
    </w:p>
    <w:p w14:paraId="5C22C0AC" w14:textId="1ADE326E" w:rsidR="001C070E" w:rsidRPr="004B4542" w:rsidRDefault="001C070E" w:rsidP="004B4542">
      <w:pPr>
        <w:pStyle w:val="Arialberschrift"/>
        <w:spacing w:line="276" w:lineRule="auto"/>
        <w:ind w:left="0" w:firstLine="142"/>
        <w:rPr>
          <w:rFonts w:cs="Arial"/>
          <w:b w:val="0"/>
          <w:bCs w:val="0"/>
          <w:sz w:val="24"/>
          <w:szCs w:val="24"/>
        </w:rPr>
      </w:pPr>
    </w:p>
    <w:p w14:paraId="6C93F9F0" w14:textId="77777777" w:rsidR="009F3354" w:rsidRPr="004B4542" w:rsidRDefault="009F3354" w:rsidP="004B4542">
      <w:pPr>
        <w:pStyle w:val="Arialberschrift"/>
        <w:spacing w:line="276" w:lineRule="auto"/>
        <w:ind w:left="0" w:firstLine="142"/>
        <w:rPr>
          <w:rFonts w:cs="Arial"/>
          <w:sz w:val="24"/>
          <w:szCs w:val="24"/>
        </w:rPr>
        <w:sectPr w:rsidR="009F3354" w:rsidRPr="004B4542" w:rsidSect="00560917">
          <w:headerReference w:type="even" r:id="rId18"/>
          <w:headerReference w:type="default" r:id="rId19"/>
          <w:footerReference w:type="even" r:id="rId20"/>
          <w:footerReference w:type="default" r:id="rId21"/>
          <w:headerReference w:type="first" r:id="rId22"/>
          <w:footerReference w:type="first" r:id="rId23"/>
          <w:pgSz w:w="11906" w:h="16838"/>
          <w:pgMar w:top="244" w:right="992" w:bottom="499" w:left="1134" w:header="709" w:footer="709" w:gutter="0"/>
          <w:cols w:space="708"/>
          <w:docGrid w:linePitch="360"/>
        </w:sectPr>
      </w:pPr>
    </w:p>
    <w:p w14:paraId="6E8A9B12" w14:textId="1DA1A6D3" w:rsidR="00534412" w:rsidRPr="004B4542" w:rsidRDefault="00534412" w:rsidP="004B4542">
      <w:pPr>
        <w:pStyle w:val="Arialberschrift"/>
        <w:spacing w:line="276" w:lineRule="auto"/>
        <w:ind w:left="0" w:firstLine="142"/>
        <w:rPr>
          <w:rFonts w:cs="Arial"/>
          <w:b w:val="0"/>
          <w:bCs w:val="0"/>
          <w:sz w:val="24"/>
          <w:szCs w:val="24"/>
        </w:rPr>
      </w:pPr>
      <w:r w:rsidRPr="004B4542">
        <w:rPr>
          <w:rFonts w:cs="Arial"/>
          <w:sz w:val="24"/>
          <w:szCs w:val="24"/>
        </w:rPr>
        <w:t>Bündnis von</w:t>
      </w:r>
      <w:r w:rsidRPr="004B4542">
        <w:rPr>
          <w:rFonts w:cs="Arial"/>
          <w:b w:val="0"/>
          <w:bCs w:val="0"/>
          <w:sz w:val="24"/>
          <w:szCs w:val="24"/>
        </w:rPr>
        <w:t xml:space="preserve"> </w:t>
      </w:r>
      <w:r w:rsidRPr="004B4542">
        <w:rPr>
          <w:rFonts w:cs="Arial"/>
          <w:b w:val="0"/>
          <w:bCs w:val="0"/>
          <w:sz w:val="24"/>
          <w:szCs w:val="24"/>
          <w:shd w:val="clear" w:color="auto" w:fill="D9D9D9" w:themeFill="background1" w:themeFillShade="D9"/>
        </w:rPr>
        <w:t xml:space="preserve">       </w:t>
      </w:r>
      <w:r w:rsidRPr="004B4542">
        <w:rPr>
          <w:rFonts w:cs="Arial"/>
          <w:b w:val="0"/>
          <w:bCs w:val="0"/>
          <w:sz w:val="24"/>
          <w:szCs w:val="24"/>
        </w:rPr>
        <w:t xml:space="preserve">  </w:t>
      </w:r>
      <w:r w:rsidRPr="004B4542">
        <w:rPr>
          <w:rFonts w:cs="Arial"/>
          <w:sz w:val="24"/>
          <w:szCs w:val="24"/>
        </w:rPr>
        <w:t>Ländern</w:t>
      </w:r>
    </w:p>
    <w:p w14:paraId="2B263737" w14:textId="504696D7" w:rsidR="001C070E" w:rsidRPr="004B4542" w:rsidRDefault="00534412" w:rsidP="004B4542">
      <w:pPr>
        <w:pStyle w:val="Arialberschrift"/>
        <w:spacing w:line="276" w:lineRule="auto"/>
        <w:ind w:left="0" w:firstLine="142"/>
        <w:rPr>
          <w:rFonts w:cs="Arial"/>
          <w:b w:val="0"/>
          <w:bCs w:val="0"/>
          <w:sz w:val="24"/>
          <w:szCs w:val="24"/>
        </w:rPr>
      </w:pPr>
      <w:r w:rsidRPr="004B4542">
        <w:rPr>
          <w:rFonts w:cs="Arial"/>
          <w:b w:val="0"/>
          <w:bCs w:val="0"/>
          <w:sz w:val="24"/>
          <w:szCs w:val="24"/>
        </w:rPr>
        <w:t>● Gemeinsame Werte und Ziele</w:t>
      </w:r>
    </w:p>
    <w:p w14:paraId="3EEF99AD" w14:textId="69F8E451" w:rsidR="00560917" w:rsidRPr="004B4542" w:rsidRDefault="00534412" w:rsidP="004B4542">
      <w:pPr>
        <w:pStyle w:val="ArialText"/>
        <w:spacing w:line="276" w:lineRule="auto"/>
        <w:rPr>
          <w:rFonts w:cs="Arial"/>
          <w:sz w:val="24"/>
          <w:szCs w:val="24"/>
        </w:rPr>
      </w:pPr>
      <w:r w:rsidRPr="004B4542">
        <w:rPr>
          <w:rFonts w:cs="Arial"/>
          <w:b/>
          <w:bCs/>
          <w:sz w:val="24"/>
          <w:szCs w:val="24"/>
        </w:rPr>
        <w:t xml:space="preserve">● </w:t>
      </w:r>
      <w:r w:rsidRPr="004B4542">
        <w:rPr>
          <w:rFonts w:cs="Arial"/>
          <w:sz w:val="24"/>
          <w:szCs w:val="24"/>
        </w:rPr>
        <w:t xml:space="preserve">Politische und wirtschaftliche </w:t>
      </w:r>
      <w:r w:rsidRPr="004B4542">
        <w:rPr>
          <w:rFonts w:cs="Arial"/>
          <w:sz w:val="24"/>
          <w:szCs w:val="24"/>
        </w:rPr>
        <w:br/>
        <w:t>Zusammenarbeit</w:t>
      </w:r>
    </w:p>
    <w:p w14:paraId="08E7595E" w14:textId="0187BA1D" w:rsidR="00560917" w:rsidRPr="004B4542" w:rsidRDefault="00534412" w:rsidP="00557285">
      <w:pPr>
        <w:pStyle w:val="TheSansText"/>
        <w:spacing w:line="276" w:lineRule="auto"/>
        <w:ind w:left="426" w:hanging="284"/>
        <w:rPr>
          <w:rFonts w:ascii="Arial" w:hAnsi="Arial" w:cs="Arial"/>
          <w:b/>
          <w:bCs/>
          <w:sz w:val="24"/>
          <w:szCs w:val="24"/>
        </w:rPr>
      </w:pPr>
      <w:r w:rsidRPr="004B4542">
        <w:rPr>
          <w:rFonts w:ascii="Arial" w:hAnsi="Arial" w:cs="Arial"/>
          <w:sz w:val="24"/>
          <w:szCs w:val="24"/>
        </w:rPr>
        <w:sym w:font="Wingdings" w:char="F0E0"/>
      </w:r>
      <w:r w:rsidRPr="004B4542">
        <w:rPr>
          <w:rFonts w:ascii="Arial" w:hAnsi="Arial" w:cs="Arial"/>
          <w:sz w:val="24"/>
          <w:szCs w:val="24"/>
        </w:rPr>
        <w:t xml:space="preserve"> </w:t>
      </w:r>
      <w:r w:rsidRPr="004B4542"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  <w:t xml:space="preserve">                  </w:t>
      </w:r>
      <w:r w:rsidR="00557285"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  <w:t xml:space="preserve">               </w:t>
      </w:r>
      <w:r w:rsidRPr="004B4542"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  <w:t xml:space="preserve">    </w:t>
      </w:r>
      <w:r w:rsidRPr="004B4542">
        <w:rPr>
          <w:rFonts w:ascii="Arial" w:hAnsi="Arial" w:cs="Arial"/>
          <w:b/>
          <w:bCs/>
          <w:sz w:val="24"/>
          <w:szCs w:val="24"/>
        </w:rPr>
        <w:t xml:space="preserve">, </w:t>
      </w:r>
      <w:r w:rsidR="00557285">
        <w:rPr>
          <w:rFonts w:ascii="Arial" w:hAnsi="Arial" w:cs="Arial"/>
          <w:b/>
          <w:bCs/>
          <w:sz w:val="24"/>
          <w:szCs w:val="24"/>
        </w:rPr>
        <w:br/>
      </w:r>
      <w:r w:rsidRPr="004B4542">
        <w:rPr>
          <w:rFonts w:ascii="Arial" w:hAnsi="Arial" w:cs="Arial"/>
          <w:b/>
          <w:bCs/>
          <w:sz w:val="24"/>
          <w:szCs w:val="24"/>
        </w:rPr>
        <w:t xml:space="preserve">Demokratie und </w:t>
      </w:r>
      <w:r w:rsidRPr="004B4542"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  <w:t xml:space="preserve"> </w:t>
      </w:r>
      <w:r w:rsidR="00557285"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  <w:br/>
      </w:r>
      <w:r w:rsidRPr="004B4542"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  <w:t xml:space="preserve">                         </w:t>
      </w:r>
      <w:r w:rsidRPr="004B4542">
        <w:rPr>
          <w:rFonts w:ascii="Arial" w:hAnsi="Arial" w:cs="Arial"/>
          <w:b/>
          <w:bCs/>
          <w:sz w:val="24"/>
          <w:szCs w:val="24"/>
        </w:rPr>
        <w:t xml:space="preserve"> </w:t>
      </w:r>
      <w:r w:rsidR="00557285">
        <w:rPr>
          <w:rFonts w:ascii="Arial" w:hAnsi="Arial" w:cs="Arial"/>
          <w:b/>
          <w:bCs/>
          <w:sz w:val="24"/>
          <w:szCs w:val="24"/>
        </w:rPr>
        <w:t xml:space="preserve">    </w:t>
      </w:r>
      <w:r w:rsidRPr="004B4542">
        <w:rPr>
          <w:rFonts w:ascii="Arial" w:hAnsi="Arial" w:cs="Arial"/>
          <w:b/>
          <w:bCs/>
          <w:sz w:val="24"/>
          <w:szCs w:val="24"/>
        </w:rPr>
        <w:t>sichern</w:t>
      </w:r>
    </w:p>
    <w:p w14:paraId="344CF0E4" w14:textId="77777777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</w:p>
    <w:p w14:paraId="1B4FF0FA" w14:textId="77777777" w:rsidR="0053441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</w:p>
    <w:p w14:paraId="39777D1D" w14:textId="77777777" w:rsidR="00557285" w:rsidRPr="004B4542" w:rsidRDefault="00557285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</w:p>
    <w:p w14:paraId="75C89889" w14:textId="7D0C2004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  <w:r w:rsidRPr="004B4542">
        <w:rPr>
          <w:rFonts w:ascii="Arial" w:hAnsi="Arial" w:cs="Arial"/>
          <w:b/>
          <w:bCs/>
          <w:sz w:val="24"/>
          <w:szCs w:val="24"/>
        </w:rPr>
        <w:t xml:space="preserve">Wichtige Themen der EU sind: </w:t>
      </w:r>
    </w:p>
    <w:p w14:paraId="731D545E" w14:textId="2A8297AB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  <w:r w:rsidRPr="004B4542">
        <w:rPr>
          <w:rFonts w:cs="Arial"/>
          <w:b/>
          <w:bCs/>
          <w:sz w:val="24"/>
          <w:szCs w:val="24"/>
        </w:rPr>
        <w:t xml:space="preserve">● </w:t>
      </w:r>
      <w:r w:rsidRPr="004B4542">
        <w:rPr>
          <w:rFonts w:ascii="Arial" w:hAnsi="Arial" w:cs="Arial"/>
          <w:sz w:val="24"/>
          <w:szCs w:val="24"/>
        </w:rPr>
        <w:t>Außen- und Sicherheitspolitik</w:t>
      </w:r>
    </w:p>
    <w:p w14:paraId="75A5C331" w14:textId="11ADE29D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  <w:r w:rsidRPr="004B4542">
        <w:rPr>
          <w:rFonts w:cs="Arial"/>
          <w:b/>
          <w:bCs/>
          <w:sz w:val="24"/>
          <w:szCs w:val="24"/>
        </w:rPr>
        <w:t>●</w:t>
      </w:r>
      <w:r w:rsidR="004B4542">
        <w:rPr>
          <w:rFonts w:cs="Arial"/>
          <w:b/>
          <w:bCs/>
          <w:sz w:val="24"/>
          <w:szCs w:val="24"/>
        </w:rPr>
        <w:t xml:space="preserve"> </w:t>
      </w:r>
      <w:r w:rsidR="004B4542" w:rsidRPr="004B4542">
        <w:rPr>
          <w:rFonts w:cs="Arial"/>
          <w:b/>
          <w:bCs/>
          <w:color w:val="D9D9D9" w:themeColor="background1" w:themeShade="D9"/>
          <w:sz w:val="24"/>
          <w:szCs w:val="24"/>
          <w:shd w:val="clear" w:color="auto" w:fill="D9D9D9" w:themeFill="background1" w:themeFillShade="D9"/>
        </w:rPr>
        <w:t xml:space="preserve">                                                        .</w:t>
      </w:r>
    </w:p>
    <w:p w14:paraId="30792F53" w14:textId="55D67612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  <w:r w:rsidRPr="004B4542">
        <w:rPr>
          <w:rFonts w:cs="Arial"/>
          <w:b/>
          <w:bCs/>
          <w:sz w:val="24"/>
          <w:szCs w:val="24"/>
        </w:rPr>
        <w:t xml:space="preserve">● </w:t>
      </w:r>
      <w:r w:rsidRPr="004B4542">
        <w:rPr>
          <w:rFonts w:ascii="Arial" w:hAnsi="Arial" w:cs="Arial"/>
          <w:sz w:val="24"/>
          <w:szCs w:val="24"/>
        </w:rPr>
        <w:t>Umwelt und Klima</w:t>
      </w:r>
    </w:p>
    <w:p w14:paraId="302CE218" w14:textId="4CA0CBB9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  <w:r w:rsidRPr="004B4542">
        <w:rPr>
          <w:rFonts w:cs="Arial"/>
          <w:b/>
          <w:bCs/>
          <w:sz w:val="24"/>
          <w:szCs w:val="24"/>
        </w:rPr>
        <w:t xml:space="preserve">● </w:t>
      </w:r>
      <w:r w:rsidRPr="004B4542">
        <w:rPr>
          <w:rFonts w:ascii="Arial" w:hAnsi="Arial" w:cs="Arial"/>
          <w:sz w:val="24"/>
          <w:szCs w:val="24"/>
        </w:rPr>
        <w:t>Landwirtschaft</w:t>
      </w:r>
    </w:p>
    <w:p w14:paraId="79B1070B" w14:textId="3FCE6CD0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  <w:r w:rsidRPr="004B4542">
        <w:rPr>
          <w:rFonts w:cs="Arial"/>
          <w:b/>
          <w:bCs/>
          <w:sz w:val="24"/>
          <w:szCs w:val="24"/>
        </w:rPr>
        <w:t xml:space="preserve">● </w:t>
      </w:r>
      <w:r w:rsidRPr="004B4542">
        <w:rPr>
          <w:rFonts w:ascii="Arial" w:hAnsi="Arial" w:cs="Arial"/>
          <w:sz w:val="24"/>
          <w:szCs w:val="24"/>
        </w:rPr>
        <w:t xml:space="preserve">Bildung </w:t>
      </w:r>
    </w:p>
    <w:p w14:paraId="5684E075" w14:textId="0FB96449" w:rsidR="00534412" w:rsidRPr="004B4542" w:rsidRDefault="00534412" w:rsidP="004B4542">
      <w:pPr>
        <w:pStyle w:val="TheSansText"/>
        <w:shd w:val="clear" w:color="auto" w:fill="FFFFFF" w:themeFill="background1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  <w:r w:rsidRPr="004B4542">
        <w:rPr>
          <w:rFonts w:cs="Arial"/>
          <w:b/>
          <w:bCs/>
          <w:sz w:val="24"/>
          <w:szCs w:val="24"/>
        </w:rPr>
        <w:t xml:space="preserve">● </w:t>
      </w:r>
      <w:r w:rsidRPr="004B4542">
        <w:rPr>
          <w:rFonts w:ascii="Arial" w:hAnsi="Arial" w:cs="Arial"/>
          <w:sz w:val="24"/>
          <w:szCs w:val="24"/>
        </w:rPr>
        <w:t xml:space="preserve">Digitalisierung und </w:t>
      </w:r>
      <w:r w:rsidRPr="004B4542">
        <w:rPr>
          <w:rFonts w:ascii="Arial" w:hAnsi="Arial" w:cs="Arial"/>
          <w:sz w:val="24"/>
          <w:szCs w:val="24"/>
          <w:shd w:val="clear" w:color="auto" w:fill="D9D9D9" w:themeFill="background1" w:themeFillShade="D9"/>
        </w:rPr>
        <w:t xml:space="preserve">                               </w:t>
      </w:r>
      <w:r w:rsidRPr="004B4542">
        <w:rPr>
          <w:rFonts w:ascii="Arial" w:hAnsi="Arial" w:cs="Arial"/>
          <w:color w:val="D9D9D9" w:themeColor="background1" w:themeShade="D9"/>
          <w:sz w:val="24"/>
          <w:szCs w:val="24"/>
          <w:shd w:val="clear" w:color="auto" w:fill="D9D9D9" w:themeFill="background1" w:themeFillShade="D9"/>
        </w:rPr>
        <w:t>.</w:t>
      </w:r>
      <w:r w:rsidRPr="004B4542">
        <w:rPr>
          <w:rFonts w:ascii="Arial" w:hAnsi="Arial" w:cs="Arial"/>
          <w:sz w:val="24"/>
          <w:szCs w:val="24"/>
          <w:shd w:val="clear" w:color="auto" w:fill="D9D9D9" w:themeFill="background1" w:themeFillShade="D9"/>
        </w:rPr>
        <w:t xml:space="preserve"> </w:t>
      </w:r>
    </w:p>
    <w:p w14:paraId="61E2AF10" w14:textId="77777777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</w:p>
    <w:p w14:paraId="4750ED36" w14:textId="77777777" w:rsidR="0053441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</w:p>
    <w:p w14:paraId="51742425" w14:textId="77777777" w:rsidR="00557285" w:rsidRPr="004B4542" w:rsidRDefault="00557285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</w:p>
    <w:p w14:paraId="170DF851" w14:textId="4959473C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  <w:r w:rsidRPr="004B4542">
        <w:rPr>
          <w:rFonts w:ascii="Arial" w:hAnsi="Arial" w:cs="Arial"/>
          <w:b/>
          <w:bCs/>
          <w:sz w:val="24"/>
          <w:szCs w:val="24"/>
        </w:rPr>
        <w:t>EU-Abgeordnete machen</w:t>
      </w:r>
    </w:p>
    <w:p w14:paraId="2A510F94" w14:textId="39BE0CF8" w:rsidR="00534412" w:rsidRPr="00557285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  <w:r w:rsidRPr="004B4542">
        <w:rPr>
          <w:rFonts w:ascii="Arial" w:hAnsi="Arial" w:cs="Arial"/>
          <w:sz w:val="24"/>
          <w:szCs w:val="24"/>
        </w:rPr>
        <w:sym w:font="Wingdings" w:char="F0E0"/>
      </w:r>
      <w:r w:rsidRPr="004B4542">
        <w:rPr>
          <w:rFonts w:ascii="Arial" w:hAnsi="Arial" w:cs="Arial"/>
          <w:sz w:val="24"/>
          <w:szCs w:val="24"/>
        </w:rPr>
        <w:t xml:space="preserve"> </w:t>
      </w:r>
      <w:r w:rsidRPr="00557285">
        <w:rPr>
          <w:rFonts w:ascii="Arial" w:hAnsi="Arial" w:cs="Arial"/>
          <w:b/>
          <w:bCs/>
          <w:sz w:val="24"/>
          <w:szCs w:val="24"/>
        </w:rPr>
        <w:t>Politik zum Wohl aller Mitglieder</w:t>
      </w:r>
    </w:p>
    <w:p w14:paraId="48DB1F7B" w14:textId="7C9CC53C" w:rsidR="00534412" w:rsidRPr="00557285" w:rsidRDefault="00534412" w:rsidP="004B4542">
      <w:pPr>
        <w:pStyle w:val="TheSansText"/>
        <w:spacing w:line="276" w:lineRule="auto"/>
        <w:ind w:left="426" w:hanging="284"/>
        <w:rPr>
          <w:rFonts w:ascii="Arial" w:hAnsi="Arial" w:cs="Arial"/>
          <w:b/>
          <w:bCs/>
          <w:sz w:val="24"/>
          <w:szCs w:val="24"/>
        </w:rPr>
      </w:pPr>
      <w:r w:rsidRPr="004B4542">
        <w:rPr>
          <w:rFonts w:ascii="Arial" w:hAnsi="Arial" w:cs="Arial"/>
          <w:sz w:val="24"/>
          <w:szCs w:val="24"/>
        </w:rPr>
        <w:sym w:font="Wingdings" w:char="F0E0"/>
      </w:r>
      <w:r w:rsidRPr="004B4542">
        <w:rPr>
          <w:rFonts w:ascii="Arial" w:hAnsi="Arial" w:cs="Arial"/>
          <w:sz w:val="24"/>
          <w:szCs w:val="24"/>
        </w:rPr>
        <w:t xml:space="preserve"> </w:t>
      </w:r>
      <w:r w:rsidRPr="004B4542">
        <w:rPr>
          <w:rFonts w:ascii="Arial" w:hAnsi="Arial" w:cs="Arial"/>
          <w:sz w:val="24"/>
          <w:szCs w:val="24"/>
          <w:shd w:val="clear" w:color="auto" w:fill="D9D9D9" w:themeFill="background1" w:themeFillShade="D9"/>
        </w:rPr>
        <w:t xml:space="preserve">                    </w:t>
      </w:r>
      <w:r w:rsidRPr="004B4542">
        <w:rPr>
          <w:rFonts w:ascii="Arial" w:hAnsi="Arial" w:cs="Arial"/>
          <w:sz w:val="24"/>
          <w:szCs w:val="24"/>
        </w:rPr>
        <w:t xml:space="preserve">, </w:t>
      </w:r>
      <w:r w:rsidRPr="00557285">
        <w:rPr>
          <w:rFonts w:ascii="Arial" w:hAnsi="Arial" w:cs="Arial"/>
          <w:b/>
          <w:bCs/>
          <w:sz w:val="24"/>
          <w:szCs w:val="24"/>
        </w:rPr>
        <w:t>die für alle Länder gelten</w:t>
      </w:r>
    </w:p>
    <w:p w14:paraId="3E438DDF" w14:textId="77777777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</w:p>
    <w:p w14:paraId="1FDB685C" w14:textId="77777777" w:rsidR="009F3354" w:rsidRPr="004B4542" w:rsidRDefault="009F3354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</w:p>
    <w:p w14:paraId="7BC40062" w14:textId="77777777" w:rsidR="009F3354" w:rsidRPr="004B4542" w:rsidRDefault="009F3354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</w:p>
    <w:p w14:paraId="7149214E" w14:textId="77777777" w:rsidR="009F3354" w:rsidRPr="004B4542" w:rsidRDefault="009F3354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</w:p>
    <w:p w14:paraId="0EEE5C46" w14:textId="431F7424" w:rsidR="0006637E" w:rsidRPr="004B4542" w:rsidRDefault="0006637E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</w:p>
    <w:p w14:paraId="3D3B2605" w14:textId="409F958E" w:rsidR="0006637E" w:rsidRPr="004B4542" w:rsidRDefault="0006637E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</w:p>
    <w:p w14:paraId="0B0F37EF" w14:textId="44E5D856" w:rsidR="0006637E" w:rsidRPr="004B4542" w:rsidRDefault="0006637E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</w:p>
    <w:p w14:paraId="29B08BD4" w14:textId="77777777" w:rsidR="0006637E" w:rsidRDefault="0006637E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</w:p>
    <w:p w14:paraId="4A306E5C" w14:textId="52E146F0" w:rsidR="004B4542" w:rsidRPr="004B4542" w:rsidRDefault="004B4542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</w:p>
    <w:p w14:paraId="2CEFEE39" w14:textId="77777777" w:rsidR="009F3354" w:rsidRPr="004B4542" w:rsidRDefault="009F3354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</w:p>
    <w:p w14:paraId="4CC9D64B" w14:textId="1D8FB3C2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  <w:r w:rsidRPr="004B4542">
        <w:rPr>
          <w:rFonts w:ascii="Arial" w:hAnsi="Arial" w:cs="Arial"/>
          <w:b/>
          <w:bCs/>
          <w:color w:val="E36C0A" w:themeColor="accent6" w:themeShade="BF"/>
          <w:sz w:val="24"/>
          <w:szCs w:val="24"/>
        </w:rPr>
        <w:t>Europäischer Rat</w:t>
      </w:r>
    </w:p>
    <w:p w14:paraId="0F631590" w14:textId="478EDFDA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  <w:r w:rsidRPr="004B4542">
        <w:rPr>
          <w:rFonts w:ascii="Arial" w:hAnsi="Arial" w:cs="Arial"/>
          <w:sz w:val="24"/>
          <w:szCs w:val="24"/>
        </w:rPr>
        <w:sym w:font="Wingdings" w:char="F0E0"/>
      </w:r>
      <w:r w:rsidRPr="004B4542">
        <w:rPr>
          <w:rFonts w:ascii="Arial" w:hAnsi="Arial" w:cs="Arial"/>
          <w:sz w:val="24"/>
          <w:szCs w:val="24"/>
        </w:rPr>
        <w:t xml:space="preserve"> </w:t>
      </w:r>
      <w:r w:rsidRPr="004B4542">
        <w:rPr>
          <w:rFonts w:ascii="Arial" w:hAnsi="Arial" w:cs="Arial"/>
          <w:b/>
          <w:bCs/>
          <w:sz w:val="24"/>
          <w:szCs w:val="24"/>
        </w:rPr>
        <w:t>Legt di</w:t>
      </w:r>
      <w:r w:rsidR="00557285">
        <w:rPr>
          <w:rFonts w:ascii="Arial" w:hAnsi="Arial" w:cs="Arial"/>
          <w:b/>
          <w:bCs/>
          <w:sz w:val="24"/>
          <w:szCs w:val="24"/>
        </w:rPr>
        <w:t xml:space="preserve">e </w:t>
      </w:r>
      <w:r w:rsidRPr="00557285">
        <w:rPr>
          <w:rFonts w:ascii="Arial" w:hAnsi="Arial" w:cs="Arial"/>
          <w:sz w:val="24"/>
          <w:szCs w:val="24"/>
          <w:shd w:val="clear" w:color="auto" w:fill="D9D9D9" w:themeFill="background1" w:themeFillShade="D9"/>
        </w:rPr>
        <w:t xml:space="preserve">              </w:t>
      </w:r>
      <w:r w:rsidR="00557285">
        <w:rPr>
          <w:rFonts w:ascii="Arial" w:hAnsi="Arial" w:cs="Arial"/>
          <w:sz w:val="24"/>
          <w:szCs w:val="24"/>
          <w:shd w:val="clear" w:color="auto" w:fill="D9D9D9" w:themeFill="background1" w:themeFillShade="D9"/>
        </w:rPr>
        <w:t xml:space="preserve">       </w:t>
      </w:r>
      <w:r w:rsidRPr="00557285">
        <w:rPr>
          <w:rFonts w:ascii="Arial" w:hAnsi="Arial" w:cs="Arial"/>
          <w:sz w:val="24"/>
          <w:szCs w:val="24"/>
          <w:shd w:val="clear" w:color="auto" w:fill="D9D9D9" w:themeFill="background1" w:themeFillShade="D9"/>
        </w:rPr>
        <w:t xml:space="preserve">   </w:t>
      </w:r>
      <w:r w:rsidRPr="004B4542">
        <w:rPr>
          <w:rFonts w:ascii="Arial" w:hAnsi="Arial" w:cs="Arial"/>
          <w:sz w:val="24"/>
          <w:szCs w:val="24"/>
        </w:rPr>
        <w:t xml:space="preserve">  </w:t>
      </w:r>
      <w:r w:rsidRPr="004B4542">
        <w:rPr>
          <w:rFonts w:ascii="Arial" w:hAnsi="Arial" w:cs="Arial"/>
          <w:b/>
          <w:bCs/>
          <w:sz w:val="24"/>
          <w:szCs w:val="24"/>
        </w:rPr>
        <w:t>der EU fest</w:t>
      </w:r>
    </w:p>
    <w:p w14:paraId="547771DA" w14:textId="77777777" w:rsidR="0006637E" w:rsidRDefault="0006637E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color w:val="E36C0A" w:themeColor="accent6" w:themeShade="BF"/>
          <w:sz w:val="24"/>
          <w:szCs w:val="24"/>
        </w:rPr>
      </w:pPr>
    </w:p>
    <w:p w14:paraId="15B36F87" w14:textId="77777777" w:rsidR="00557285" w:rsidRPr="004B4542" w:rsidRDefault="00557285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color w:val="E36C0A" w:themeColor="accent6" w:themeShade="BF"/>
          <w:sz w:val="24"/>
          <w:szCs w:val="24"/>
        </w:rPr>
      </w:pPr>
    </w:p>
    <w:p w14:paraId="3A4D312C" w14:textId="0036E18C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color w:val="E36C0A" w:themeColor="accent6" w:themeShade="BF"/>
          <w:sz w:val="24"/>
          <w:szCs w:val="24"/>
        </w:rPr>
      </w:pPr>
      <w:r w:rsidRPr="004B4542">
        <w:rPr>
          <w:rFonts w:ascii="Arial" w:hAnsi="Arial" w:cs="Arial"/>
          <w:b/>
          <w:bCs/>
          <w:color w:val="E36C0A" w:themeColor="accent6" w:themeShade="BF"/>
          <w:sz w:val="24"/>
          <w:szCs w:val="24"/>
        </w:rPr>
        <w:t>EU-Kommission</w:t>
      </w:r>
    </w:p>
    <w:p w14:paraId="2DE23200" w14:textId="7C915B73" w:rsidR="00534412" w:rsidRPr="004B4542" w:rsidRDefault="00534412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  <w:r w:rsidRPr="004B4542">
        <w:rPr>
          <w:rFonts w:ascii="Arial" w:hAnsi="Arial" w:cs="Arial"/>
          <w:sz w:val="24"/>
          <w:szCs w:val="24"/>
        </w:rPr>
        <w:sym w:font="Wingdings" w:char="F0E0"/>
      </w:r>
      <w:r w:rsidRPr="004B4542">
        <w:rPr>
          <w:rFonts w:ascii="Arial" w:hAnsi="Arial" w:cs="Arial"/>
          <w:sz w:val="24"/>
          <w:szCs w:val="24"/>
        </w:rPr>
        <w:t xml:space="preserve"> </w:t>
      </w:r>
      <w:r w:rsidRPr="004B4542">
        <w:rPr>
          <w:rFonts w:ascii="Arial" w:hAnsi="Arial" w:cs="Arial"/>
          <w:b/>
          <w:bCs/>
          <w:sz w:val="24"/>
          <w:szCs w:val="24"/>
        </w:rPr>
        <w:t>Macht Gesetzesvorschläge</w:t>
      </w:r>
    </w:p>
    <w:p w14:paraId="27303A3C" w14:textId="77777777" w:rsidR="0006637E" w:rsidRDefault="0006637E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color w:val="E36C0A" w:themeColor="accent6" w:themeShade="BF"/>
          <w:sz w:val="24"/>
          <w:szCs w:val="24"/>
        </w:rPr>
      </w:pPr>
    </w:p>
    <w:p w14:paraId="39A598C1" w14:textId="77777777" w:rsidR="00557285" w:rsidRPr="004B4542" w:rsidRDefault="00557285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color w:val="E36C0A" w:themeColor="accent6" w:themeShade="BF"/>
          <w:sz w:val="24"/>
          <w:szCs w:val="24"/>
        </w:rPr>
      </w:pPr>
    </w:p>
    <w:p w14:paraId="1782697D" w14:textId="5F499EC2" w:rsidR="009F3354" w:rsidRPr="004B4542" w:rsidRDefault="009F3354" w:rsidP="004B4542">
      <w:pPr>
        <w:pStyle w:val="TheSansText"/>
        <w:spacing w:line="276" w:lineRule="auto"/>
        <w:ind w:left="142" w:firstLine="0"/>
        <w:rPr>
          <w:rFonts w:ascii="Arial" w:hAnsi="Arial" w:cs="Arial"/>
          <w:color w:val="D9D9D9" w:themeColor="background1" w:themeShade="D9"/>
          <w:sz w:val="24"/>
          <w:szCs w:val="24"/>
        </w:rPr>
      </w:pPr>
      <w:r w:rsidRPr="004B4542">
        <w:rPr>
          <w:rFonts w:ascii="Arial" w:hAnsi="Arial" w:cs="Arial"/>
          <w:b/>
          <w:bCs/>
          <w:color w:val="E36C0A" w:themeColor="accent6" w:themeShade="BF"/>
          <w:sz w:val="24"/>
          <w:szCs w:val="24"/>
        </w:rPr>
        <w:t>Rat der EU     +</w:t>
      </w:r>
      <w:r w:rsidRPr="004B4542">
        <w:rPr>
          <w:rFonts w:ascii="Arial" w:hAnsi="Arial" w:cs="Arial"/>
          <w:b/>
          <w:bCs/>
          <w:sz w:val="24"/>
          <w:szCs w:val="24"/>
        </w:rPr>
        <w:t xml:space="preserve"> </w:t>
      </w:r>
      <w:r w:rsidRPr="004B4542"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  <w:t xml:space="preserve">  </w:t>
      </w:r>
      <w:r w:rsidR="004B4542"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  <w:t xml:space="preserve">                      </w:t>
      </w:r>
      <w:r w:rsidRPr="004B4542"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  <w:t xml:space="preserve"> </w:t>
      </w:r>
      <w:r w:rsidRPr="004B4542"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  <w:tab/>
      </w:r>
      <w:r w:rsidRPr="004B4542">
        <w:rPr>
          <w:rFonts w:ascii="Arial" w:hAnsi="Arial" w:cs="Arial"/>
          <w:sz w:val="24"/>
          <w:szCs w:val="24"/>
          <w:shd w:val="clear" w:color="auto" w:fill="D9D9D9" w:themeFill="background1" w:themeFillShade="D9"/>
        </w:rPr>
        <w:t xml:space="preserve">                                    </w:t>
      </w:r>
    </w:p>
    <w:p w14:paraId="022E409C" w14:textId="4D8B64B1" w:rsidR="009F3354" w:rsidRPr="004B4542" w:rsidRDefault="009F3354" w:rsidP="004B4542">
      <w:pPr>
        <w:pStyle w:val="TheSansText"/>
        <w:spacing w:line="276" w:lineRule="auto"/>
        <w:ind w:left="142" w:right="-284" w:firstLine="0"/>
        <w:rPr>
          <w:rFonts w:ascii="Arial" w:hAnsi="Arial" w:cs="Arial"/>
          <w:color w:val="D9D9D9" w:themeColor="background1" w:themeShade="D9"/>
          <w:sz w:val="24"/>
          <w:szCs w:val="24"/>
        </w:rPr>
      </w:pPr>
      <w:r w:rsidRPr="004B4542">
        <w:rPr>
          <w:rFonts w:ascii="Arial" w:hAnsi="Arial" w:cs="Arial"/>
          <w:sz w:val="24"/>
          <w:szCs w:val="24"/>
        </w:rPr>
        <w:t>Ministerrat</w:t>
      </w:r>
      <w:r w:rsidRPr="004B4542">
        <w:rPr>
          <w:rFonts w:ascii="Arial" w:hAnsi="Arial" w:cs="Arial"/>
          <w:sz w:val="24"/>
          <w:szCs w:val="24"/>
        </w:rPr>
        <w:tab/>
      </w:r>
      <w:r w:rsidRPr="004B4542">
        <w:rPr>
          <w:rFonts w:ascii="Arial" w:hAnsi="Arial" w:cs="Arial"/>
          <w:sz w:val="24"/>
          <w:szCs w:val="24"/>
        </w:rPr>
        <w:tab/>
        <w:t>Direkt vom Volk gewählt</w:t>
      </w:r>
    </w:p>
    <w:p w14:paraId="40C8B772" w14:textId="6829B4EF" w:rsidR="009F3354" w:rsidRPr="004B4542" w:rsidRDefault="009F3354" w:rsidP="004B4542">
      <w:pPr>
        <w:pStyle w:val="TheSansText"/>
        <w:spacing w:line="276" w:lineRule="auto"/>
        <w:ind w:left="142" w:firstLine="0"/>
        <w:rPr>
          <w:rFonts w:ascii="Arial" w:hAnsi="Arial" w:cs="Arial"/>
          <w:sz w:val="24"/>
          <w:szCs w:val="24"/>
        </w:rPr>
      </w:pPr>
    </w:p>
    <w:p w14:paraId="265B1821" w14:textId="77777777" w:rsidR="004B4542" w:rsidRDefault="004B4542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</w:p>
    <w:p w14:paraId="69667FEA" w14:textId="3F93DB91" w:rsidR="009F3354" w:rsidRPr="004B4542" w:rsidRDefault="009F3354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</w:rPr>
      </w:pPr>
      <w:r w:rsidRPr="004B4542">
        <w:rPr>
          <w:rFonts w:ascii="Arial" w:hAnsi="Arial" w:cs="Arial"/>
          <w:b/>
          <w:bCs/>
          <w:sz w:val="24"/>
          <w:szCs w:val="24"/>
        </w:rPr>
        <w:t xml:space="preserve">Beschließen gemeinsam </w:t>
      </w:r>
    </w:p>
    <w:p w14:paraId="60A7A4C7" w14:textId="15BA96E4" w:rsidR="009F3354" w:rsidRPr="004B4542" w:rsidRDefault="009F3354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</w:pPr>
      <w:r w:rsidRPr="004B4542">
        <w:rPr>
          <w:rFonts w:ascii="Arial" w:hAnsi="Arial" w:cs="Arial"/>
          <w:sz w:val="24"/>
          <w:szCs w:val="24"/>
          <w:shd w:val="clear" w:color="auto" w:fill="D9D9D9" w:themeFill="background1" w:themeFillShade="D9"/>
        </w:rPr>
        <w:t xml:space="preserve">                            </w:t>
      </w:r>
      <w:r w:rsidRPr="004B4542">
        <w:rPr>
          <w:rFonts w:ascii="Arial" w:hAnsi="Arial" w:cs="Arial"/>
          <w:sz w:val="24"/>
          <w:szCs w:val="24"/>
          <w:shd w:val="clear" w:color="auto" w:fill="FFFFFF" w:themeFill="background1"/>
        </w:rPr>
        <w:t xml:space="preserve"> </w:t>
      </w:r>
      <w:r w:rsidRPr="004B4542">
        <w:rPr>
          <w:rFonts w:ascii="Arial" w:hAnsi="Arial" w:cs="Arial"/>
          <w:b/>
          <w:bCs/>
          <w:sz w:val="24"/>
          <w:szCs w:val="24"/>
          <w:shd w:val="clear" w:color="auto" w:fill="FFFFFF" w:themeFill="background1"/>
        </w:rPr>
        <w:t>und EU-Haushalt</w:t>
      </w:r>
      <w:r w:rsidRPr="004B4542"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  <w:t xml:space="preserve"> </w:t>
      </w:r>
    </w:p>
    <w:p w14:paraId="2B92DF86" w14:textId="30B0B9F0" w:rsidR="009F3354" w:rsidRDefault="009F3354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</w:pPr>
    </w:p>
    <w:p w14:paraId="17FFF69E" w14:textId="77777777" w:rsidR="00557285" w:rsidRPr="004B4542" w:rsidRDefault="00557285" w:rsidP="004B4542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sz w:val="24"/>
          <w:szCs w:val="24"/>
          <w:shd w:val="clear" w:color="auto" w:fill="D9D9D9" w:themeFill="background1" w:themeFillShade="D9"/>
        </w:rPr>
      </w:pPr>
    </w:p>
    <w:p w14:paraId="5F200FD5" w14:textId="3DF527C7" w:rsidR="009F3354" w:rsidRPr="004B4542" w:rsidRDefault="009F3354" w:rsidP="004B4542">
      <w:pPr>
        <w:pStyle w:val="TheSansText"/>
        <w:shd w:val="clear" w:color="auto" w:fill="FFFFFF" w:themeFill="background1"/>
        <w:spacing w:line="276" w:lineRule="auto"/>
        <w:ind w:left="142" w:firstLine="0"/>
        <w:rPr>
          <w:rFonts w:ascii="Arial" w:hAnsi="Arial" w:cs="Arial"/>
          <w:b/>
          <w:bCs/>
          <w:color w:val="E36C0A" w:themeColor="accent6" w:themeShade="BF"/>
          <w:sz w:val="24"/>
          <w:szCs w:val="24"/>
          <w:shd w:val="clear" w:color="auto" w:fill="D9D9D9" w:themeFill="background1" w:themeFillShade="D9"/>
        </w:rPr>
      </w:pPr>
      <w:r w:rsidRPr="004B4542">
        <w:rPr>
          <w:rFonts w:ascii="Arial" w:hAnsi="Arial" w:cs="Arial"/>
          <w:b/>
          <w:bCs/>
          <w:color w:val="E36C0A" w:themeColor="accent6" w:themeShade="BF"/>
          <w:sz w:val="24"/>
          <w:szCs w:val="24"/>
          <w:shd w:val="clear" w:color="auto" w:fill="FFFFFF" w:themeFill="background1"/>
        </w:rPr>
        <w:t>Europäischer Gerichtshof</w:t>
      </w:r>
    </w:p>
    <w:p w14:paraId="0DA1E0EF" w14:textId="16FECEBB" w:rsidR="009F3354" w:rsidRPr="004B4542" w:rsidRDefault="009F3354" w:rsidP="004B4542">
      <w:pPr>
        <w:pStyle w:val="TheSansText"/>
        <w:spacing w:line="276" w:lineRule="auto"/>
        <w:ind w:left="426" w:hanging="284"/>
        <w:rPr>
          <w:rFonts w:ascii="Arial" w:hAnsi="Arial" w:cs="Arial"/>
          <w:b/>
          <w:bCs/>
          <w:sz w:val="24"/>
          <w:szCs w:val="24"/>
        </w:rPr>
      </w:pPr>
      <w:r w:rsidRPr="004B4542">
        <w:rPr>
          <w:rFonts w:ascii="Arial" w:hAnsi="Arial" w:cs="Arial"/>
          <w:sz w:val="24"/>
          <w:szCs w:val="24"/>
        </w:rPr>
        <w:sym w:font="Wingdings" w:char="F0E0"/>
      </w:r>
      <w:r w:rsidRPr="004B4542">
        <w:rPr>
          <w:rFonts w:ascii="Arial" w:hAnsi="Arial" w:cs="Arial"/>
          <w:sz w:val="24"/>
          <w:szCs w:val="24"/>
        </w:rPr>
        <w:t xml:space="preserve"> </w:t>
      </w:r>
      <w:r w:rsidRPr="00557285">
        <w:rPr>
          <w:rFonts w:ascii="Arial" w:hAnsi="Arial" w:cs="Arial"/>
          <w:b/>
          <w:bCs/>
          <w:sz w:val="24"/>
          <w:szCs w:val="24"/>
        </w:rPr>
        <w:t xml:space="preserve">Wacht darüber, dass sich alle </w:t>
      </w:r>
      <w:r w:rsidRPr="00557285">
        <w:rPr>
          <w:rFonts w:ascii="Arial" w:hAnsi="Arial" w:cs="Arial"/>
          <w:b/>
          <w:bCs/>
          <w:sz w:val="24"/>
          <w:szCs w:val="24"/>
        </w:rPr>
        <w:br/>
        <w:t xml:space="preserve">ans EU-Recht halten. </w:t>
      </w:r>
    </w:p>
    <w:p w14:paraId="3F756070" w14:textId="77777777" w:rsidR="009F3354" w:rsidRPr="004B4542" w:rsidRDefault="009F3354" w:rsidP="004B4542">
      <w:pPr>
        <w:pStyle w:val="StandardWeb"/>
        <w:spacing w:line="276" w:lineRule="auto"/>
        <w:rPr>
          <w:rFonts w:ascii="Arial" w:hAnsi="Arial" w:cs="Arial"/>
        </w:rPr>
      </w:pPr>
    </w:p>
    <w:p w14:paraId="7497B69E" w14:textId="77777777" w:rsidR="009F3354" w:rsidRDefault="009F3354" w:rsidP="00911157">
      <w:pPr>
        <w:pStyle w:val="StandardWeb"/>
        <w:rPr>
          <w:rFonts w:ascii="Arial" w:hAnsi="Arial" w:cs="Arial"/>
        </w:rPr>
      </w:pPr>
    </w:p>
    <w:p w14:paraId="03E86786" w14:textId="3C76EE7E" w:rsidR="009F3354" w:rsidRDefault="009F3354" w:rsidP="00911157">
      <w:pPr>
        <w:pStyle w:val="StandardWeb"/>
        <w:rPr>
          <w:rFonts w:ascii="Arial" w:hAnsi="Arial" w:cs="Arial"/>
        </w:rPr>
        <w:sectPr w:rsidR="009F3354" w:rsidSect="009F3354">
          <w:type w:val="continuous"/>
          <w:pgSz w:w="11906" w:h="16838"/>
          <w:pgMar w:top="244" w:right="992" w:bottom="499" w:left="1134" w:header="709" w:footer="709" w:gutter="0"/>
          <w:cols w:num="2" w:space="708"/>
          <w:docGrid w:linePitch="360"/>
        </w:sectPr>
      </w:pPr>
    </w:p>
    <w:p w14:paraId="1E174542" w14:textId="59A0D3B4" w:rsidR="003A7C35" w:rsidRPr="00534412" w:rsidRDefault="00BF4C65" w:rsidP="00DB07C3">
      <w:pPr>
        <w:ind w:left="0" w:firstLine="0"/>
        <w:rPr>
          <w:rFonts w:ascii="Arial" w:hAnsi="Arial" w:cs="Arial"/>
        </w:rPr>
      </w:pPr>
      <w:r w:rsidRPr="00534412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6198" behindDoc="0" locked="0" layoutInCell="1" allowOverlap="1" wp14:anchorId="05DEC0E0" wp14:editId="4B9B0845">
                <wp:simplePos x="0" y="0"/>
                <wp:positionH relativeFrom="column">
                  <wp:posOffset>352572</wp:posOffset>
                </wp:positionH>
                <wp:positionV relativeFrom="paragraph">
                  <wp:posOffset>4179765</wp:posOffset>
                </wp:positionV>
                <wp:extent cx="615119" cy="246185"/>
                <wp:effectExtent l="0" t="0" r="13970" b="20955"/>
                <wp:wrapNone/>
                <wp:docPr id="980856976" name="Rechtec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5119" cy="24618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9050" cap="flat" cmpd="sng" algn="ctr">
                          <a:solidFill>
                            <a:srgbClr val="4F81BD">
                              <a:shade val="1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4AFC2EE" id="Rechteck 11" o:spid="_x0000_s1026" style="position:absolute;margin-left:27.75pt;margin-top:329.1pt;width:48.45pt;height:19.4pt;z-index:25165619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" fillcolor="window" strokecolor="#1c334e" strokeweight="1.5pt"/>
            </w:pict>
          </mc:Fallback>
        </mc:AlternateContent>
      </w:r>
    </w:p>
    <w:sectPr w:rsidR="003A7C35" w:rsidRPr="00534412" w:rsidSect="009F3354">
      <w:type w:val="continuous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792F4C" w14:textId="77777777" w:rsidR="00D54CCA" w:rsidRDefault="00D54CCA" w:rsidP="003A7C35">
      <w:pPr>
        <w:spacing w:after="0" w:line="240" w:lineRule="auto"/>
      </w:pPr>
      <w:r>
        <w:separator/>
      </w:r>
    </w:p>
  </w:endnote>
  <w:endnote w:type="continuationSeparator" w:id="0">
    <w:p w14:paraId="0D438F6E" w14:textId="77777777" w:rsidR="00D54CCA" w:rsidRDefault="00D54CCA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heSans C5 ExtraBold">
    <w:altName w:val="Calibri"/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14D072" w14:textId="4337B4D5" w:rsidR="00DB07C3" w:rsidRDefault="00DB07C3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5412" behindDoc="0" locked="0" layoutInCell="1" allowOverlap="1" wp14:anchorId="4B213AAD" wp14:editId="56595D4F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906780" cy="334645"/>
              <wp:effectExtent l="0" t="0" r="7620" b="0"/>
              <wp:wrapNone/>
              <wp:docPr id="299974339" name="Textfeld 14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A3C8F0" w14:textId="59608264" w:rsidR="00DB07C3" w:rsidRPr="00DB07C3" w:rsidRDefault="00DB07C3" w:rsidP="00DB07C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DB07C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213AAD" id="_x0000_t202" coordsize="21600,21600" o:spt="202" path="m,l,21600r21600,l21600,xe">
              <v:stroke joinstyle="miter"/>
              <v:path gradientshapeok="t" o:connecttype="rect"/>
            </v:shapetype>
            <v:shape id="Textfeld 14" o:spid="_x0000_s1028" type="#_x0000_t202" alt="- Dienstgebrauch -" style="position:absolute;left:0;text-align:left;margin-left:0;margin-top:0;width:71.4pt;height:26.35pt;z-index:25166541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4FA3C8F0" w14:textId="59608264" w:rsidR="00DB07C3" w:rsidRPr="00DB07C3" w:rsidRDefault="00DB07C3" w:rsidP="00DB07C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DB07C3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3C5F2" w14:textId="4CE495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8240" behindDoc="1" locked="0" layoutInCell="1" allowOverlap="1" wp14:anchorId="73C46607" wp14:editId="7846DE9A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70DA0" w14:textId="7C44C3C2" w:rsidR="00DB07C3" w:rsidRDefault="00DB07C3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4388" behindDoc="0" locked="0" layoutInCell="1" allowOverlap="1" wp14:anchorId="7516DCCA" wp14:editId="724E3511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906780" cy="334645"/>
              <wp:effectExtent l="0" t="0" r="7620" b="0"/>
              <wp:wrapNone/>
              <wp:docPr id="446026837" name="Textfeld 13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9D22E1" w14:textId="4A501E61" w:rsidR="00DB07C3" w:rsidRPr="00DB07C3" w:rsidRDefault="00DB07C3" w:rsidP="00DB07C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DB07C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16DCCA" id="_x0000_t202" coordsize="21600,21600" o:spt="202" path="m,l,21600r21600,l21600,xe">
              <v:stroke joinstyle="miter"/>
              <v:path gradientshapeok="t" o:connecttype="rect"/>
            </v:shapetype>
            <v:shape id="Textfeld 13" o:spid="_x0000_s1031" type="#_x0000_t202" alt="- Dienstgebrauch -" style="position:absolute;left:0;text-align:left;margin-left:0;margin-top:0;width:71.4pt;height:26.35pt;z-index:2516643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7F9D22E1" w14:textId="4A501E61" w:rsidR="00DB07C3" w:rsidRPr="00DB07C3" w:rsidRDefault="00DB07C3" w:rsidP="00DB07C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DB07C3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1391B2" w14:textId="77777777" w:rsidR="00D54CCA" w:rsidRDefault="00D54CCA" w:rsidP="003A7C35">
      <w:pPr>
        <w:spacing w:after="0" w:line="240" w:lineRule="auto"/>
      </w:pPr>
      <w:r>
        <w:separator/>
      </w:r>
    </w:p>
  </w:footnote>
  <w:footnote w:type="continuationSeparator" w:id="0">
    <w:p w14:paraId="6E933B80" w14:textId="77777777" w:rsidR="00D54CCA" w:rsidRDefault="00D54CCA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479EC" w14:textId="5695DCB3" w:rsidR="00DB07C3" w:rsidRDefault="00DB07C3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62340" behindDoc="0" locked="0" layoutInCell="1" allowOverlap="1" wp14:anchorId="4E40B27E" wp14:editId="1AA87FDD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906780" cy="334645"/>
              <wp:effectExtent l="0" t="0" r="7620" b="8255"/>
              <wp:wrapNone/>
              <wp:docPr id="2119561233" name="Textfeld 11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3CACD49" w14:textId="36322623" w:rsidR="00DB07C3" w:rsidRPr="00DB07C3" w:rsidRDefault="00DB07C3" w:rsidP="00DB07C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DB07C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40B27E" id="_x0000_t202" coordsize="21600,21600" o:spt="202" path="m,l,21600r21600,l21600,xe">
              <v:stroke joinstyle="miter"/>
              <v:path gradientshapeok="t" o:connecttype="rect"/>
            </v:shapetype>
            <v:shape id="Textfeld 11" o:spid="_x0000_s1026" type="#_x0000_t202" alt="- Dienstgebrauch -" style="position:absolute;left:0;text-align:left;margin-left:0;margin-top:0;width:71.4pt;height:26.35pt;z-index:2516623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" filled="f" stroked="f">
              <v:fill o:detectmouseclick="t"/>
              <v:textbox style="mso-fit-shape-to-text:t" inset="0,15pt,0,0">
                <w:txbxContent>
                  <w:p w14:paraId="23CACD49" w14:textId="36322623" w:rsidR="00DB07C3" w:rsidRPr="00DB07C3" w:rsidRDefault="00DB07C3" w:rsidP="00DB07C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DB07C3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504D5" w14:textId="0E8D1D90" w:rsidR="00685FD6" w:rsidRDefault="00681613" w:rsidP="00A6592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0292" behindDoc="0" locked="0" layoutInCell="1" allowOverlap="1" wp14:anchorId="2B59B17A" wp14:editId="56B3DAFA">
          <wp:simplePos x="0" y="0"/>
          <wp:positionH relativeFrom="column">
            <wp:posOffset>3933825</wp:posOffset>
          </wp:positionH>
          <wp:positionV relativeFrom="paragraph">
            <wp:posOffset>-309880</wp:posOffset>
          </wp:positionV>
          <wp:extent cx="461645" cy="461645"/>
          <wp:effectExtent l="0" t="0" r="0" b="0"/>
          <wp:wrapThrough wrapText="bothSides">
            <wp:wrapPolygon edited="0">
              <wp:start x="0" y="0"/>
              <wp:lineTo x="0" y="20501"/>
              <wp:lineTo x="20501" y="20501"/>
              <wp:lineTo x="20501" y="0"/>
              <wp:lineTo x="0" y="0"/>
            </wp:wrapPolygon>
          </wp:wrapThrough>
          <wp:docPr id="1448723139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48723139" name="Grafik 144872313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61645" cy="4616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50A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8469968" wp14:editId="1BB4767E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830646100" name="Rechteck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AF7B811" id="Rechteck 1" o:spid="_x0000_s1026" style="position:absolute;margin-left:391.4pt;margin-top:12.6pt;width:97.65pt;height:39.3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" fillcolor="#00347d" stroked="f" strokeweight="2pt">
              <o:lock v:ext="edit" aspectratio="t"/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8241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58243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A6592E">
      <w:rPr>
        <w:sz w:val="20"/>
        <w:szCs w:val="20"/>
      </w:rPr>
      <w:t>2</w:t>
    </w:r>
    <w:r w:rsidR="000B3D5A">
      <w:rPr>
        <w:sz w:val="20"/>
        <w:szCs w:val="20"/>
      </w:rPr>
      <w:t>a</w:t>
    </w:r>
    <w:r w:rsidR="00685FD6" w:rsidRPr="002D4E32">
      <w:rPr>
        <w:sz w:val="20"/>
        <w:szCs w:val="20"/>
      </w:rPr>
      <w:t xml:space="preserve">: </w:t>
    </w:r>
    <w:r w:rsidR="00870C83">
      <w:rPr>
        <w:sz w:val="20"/>
        <w:szCs w:val="20"/>
      </w:rPr>
      <w:t>EU-</w:t>
    </w:r>
    <w:r w:rsidR="00A6592E">
      <w:rPr>
        <w:sz w:val="20"/>
        <w:szCs w:val="20"/>
      </w:rPr>
      <w:t>Spickzettel</w:t>
    </w:r>
    <w:r w:rsidR="00736806">
      <w:rPr>
        <w:sz w:val="20"/>
        <w:szCs w:val="20"/>
      </w:rPr>
      <w:t xml:space="preserve"> </w:t>
    </w:r>
    <w:r w:rsidR="00205A93">
      <w:rPr>
        <w:sz w:val="20"/>
        <w:szCs w:val="20"/>
      </w:rPr>
      <w:t>-</w:t>
    </w:r>
    <w:r w:rsidR="00736806">
      <w:rPr>
        <w:sz w:val="20"/>
        <w:szCs w:val="20"/>
      </w:rPr>
      <w:t xml:space="preserve"> Fragen zum Film</w:t>
    </w:r>
  </w:p>
  <w:p w14:paraId="56874C40" w14:textId="324C1F31" w:rsidR="00685FD6" w:rsidRPr="00000978" w:rsidRDefault="00E550A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3AA1FF1A" wp14:editId="58925F7B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357436958" name="Shape 3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0E41B1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F850A2B" w14:textId="028717F1" w:rsidR="00685FD6" w:rsidRDefault="00E550AB" w:rsidP="00685FD6">
    <w:pPr>
      <w:pStyle w:val="ArialBeschreibunggrau"/>
      <w:ind w:firstLine="132"/>
    </w:pPr>
    <w:r>
      <w:t>Spickzettel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 xml:space="preserve">Was macht die EU? </w:t>
    </w:r>
  </w:p>
  <w:p w14:paraId="4DE3E212" w14:textId="4E87A845" w:rsidR="00685FD6" w:rsidRDefault="00681613" w:rsidP="00685FD6">
    <w:pPr>
      <w:pStyle w:val="ArialBeschreibunggrau"/>
      <w:ind w:firstLine="132"/>
    </w:pPr>
    <w:r w:rsidRPr="006B4C5C">
      <w:rPr>
        <w:rFonts w:eastAsiaTheme="minorHAnsi" w:cs="Arial"/>
        <w:szCs w:val="16"/>
      </w:rPr>
      <w:t>planet-schule.de/x/spickzettel-aufgaben-eu</w:t>
    </w:r>
  </w:p>
  <w:p w14:paraId="3A64AD32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3553D24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4546E0" w14:textId="096C993B" w:rsidR="00DB07C3" w:rsidRDefault="00DB07C3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61316" behindDoc="0" locked="0" layoutInCell="1" allowOverlap="1" wp14:anchorId="263F2229" wp14:editId="0AA8E147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906780" cy="334645"/>
              <wp:effectExtent l="0" t="0" r="7620" b="8255"/>
              <wp:wrapNone/>
              <wp:docPr id="2096770264" name="Textfeld 10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53493D" w14:textId="502D57FD" w:rsidR="00DB07C3" w:rsidRPr="00DB07C3" w:rsidRDefault="00DB07C3" w:rsidP="00DB07C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DB07C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3F2229" id="_x0000_t202" coordsize="21600,21600" o:spt="202" path="m,l,21600r21600,l21600,xe">
              <v:stroke joinstyle="miter"/>
              <v:path gradientshapeok="t" o:connecttype="rect"/>
            </v:shapetype>
            <v:shape id="Textfeld 10" o:spid="_x0000_s1030" type="#_x0000_t202" alt="- Dienstgebrauch -" style="position:absolute;left:0;text-align:left;margin-left:0;margin-top:0;width:71.4pt;height:26.35pt;z-index:251661316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" filled="f" stroked="f">
              <v:fill o:detectmouseclick="t"/>
              <v:textbox style="mso-fit-shape-to-text:t" inset="0,15pt,0,0">
                <w:txbxContent>
                  <w:p w14:paraId="0253493D" w14:textId="502D57FD" w:rsidR="00DB07C3" w:rsidRPr="00DB07C3" w:rsidRDefault="00DB07C3" w:rsidP="00DB07C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DB07C3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0AB"/>
    <w:rsid w:val="00013073"/>
    <w:rsid w:val="00062D53"/>
    <w:rsid w:val="0006637E"/>
    <w:rsid w:val="000B3D5A"/>
    <w:rsid w:val="000C3BC8"/>
    <w:rsid w:val="000C5BEC"/>
    <w:rsid w:val="0013568F"/>
    <w:rsid w:val="001773CA"/>
    <w:rsid w:val="00191C92"/>
    <w:rsid w:val="001B64F5"/>
    <w:rsid w:val="001C070E"/>
    <w:rsid w:val="00200DF4"/>
    <w:rsid w:val="00205A93"/>
    <w:rsid w:val="00217B03"/>
    <w:rsid w:val="00223D10"/>
    <w:rsid w:val="00281DDB"/>
    <w:rsid w:val="002824C5"/>
    <w:rsid w:val="002A38A9"/>
    <w:rsid w:val="00322106"/>
    <w:rsid w:val="00335E90"/>
    <w:rsid w:val="00337C71"/>
    <w:rsid w:val="003A7C35"/>
    <w:rsid w:val="003E097C"/>
    <w:rsid w:val="00462615"/>
    <w:rsid w:val="004B4542"/>
    <w:rsid w:val="004C48E3"/>
    <w:rsid w:val="004F1AC3"/>
    <w:rsid w:val="0052199E"/>
    <w:rsid w:val="00534412"/>
    <w:rsid w:val="00557285"/>
    <w:rsid w:val="00560917"/>
    <w:rsid w:val="005F5E6C"/>
    <w:rsid w:val="0060637E"/>
    <w:rsid w:val="00657795"/>
    <w:rsid w:val="00681613"/>
    <w:rsid w:val="00685FD6"/>
    <w:rsid w:val="006F2769"/>
    <w:rsid w:val="007032E0"/>
    <w:rsid w:val="00736806"/>
    <w:rsid w:val="00746D12"/>
    <w:rsid w:val="00751706"/>
    <w:rsid w:val="007711BA"/>
    <w:rsid w:val="007955F6"/>
    <w:rsid w:val="007B436A"/>
    <w:rsid w:val="00843A4A"/>
    <w:rsid w:val="00870C83"/>
    <w:rsid w:val="008A16C5"/>
    <w:rsid w:val="008B0864"/>
    <w:rsid w:val="008C5CBF"/>
    <w:rsid w:val="00911157"/>
    <w:rsid w:val="009A405B"/>
    <w:rsid w:val="009F3354"/>
    <w:rsid w:val="00A328A0"/>
    <w:rsid w:val="00A6592E"/>
    <w:rsid w:val="00A82472"/>
    <w:rsid w:val="00AA60EB"/>
    <w:rsid w:val="00B933C3"/>
    <w:rsid w:val="00BC79E4"/>
    <w:rsid w:val="00BF4C65"/>
    <w:rsid w:val="00C111CB"/>
    <w:rsid w:val="00CF08A5"/>
    <w:rsid w:val="00D45E38"/>
    <w:rsid w:val="00D47F17"/>
    <w:rsid w:val="00D54CCA"/>
    <w:rsid w:val="00DB07C3"/>
    <w:rsid w:val="00DF671C"/>
    <w:rsid w:val="00E1327C"/>
    <w:rsid w:val="00E16660"/>
    <w:rsid w:val="00E550AB"/>
    <w:rsid w:val="00EB4C35"/>
    <w:rsid w:val="00EF7DA1"/>
    <w:rsid w:val="00F57E2C"/>
    <w:rsid w:val="00F72FFD"/>
    <w:rsid w:val="00FB4AAB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9952D"/>
  <w15:docId w15:val="{31181374-9142-448F-919F-1478E2454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911157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header" Target="header1.xml"/><Relationship Id="rId3" Type="http://schemas.openxmlformats.org/officeDocument/2006/relationships/webSettings" Target="webSettings.xml"/><Relationship Id="rId21" Type="http://schemas.openxmlformats.org/officeDocument/2006/relationships/footer" Target="footer2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footer" Target="footer3.xml"/><Relationship Id="rId10" Type="http://schemas.openxmlformats.org/officeDocument/2006/relationships/image" Target="media/image5.png"/><Relationship Id="rId19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5.png"/><Relationship Id="rId2" Type="http://schemas.openxmlformats.org/officeDocument/2006/relationships/image" Target="media/image14.png"/><Relationship Id="rId1" Type="http://schemas.openxmlformats.org/officeDocument/2006/relationships/image" Target="media/image13.png"/><Relationship Id="rId4" Type="http://schemas.openxmlformats.org/officeDocument/2006/relationships/image" Target="media/image16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093ad50a-d3b1-4af4-8819-9c89bea6ea9d}" enabled="1" method="Standard" siteId="{bcca095d-88d4-42f8-8260-cc216b81f62d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141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⋅ Was macht die EU?</dc:title>
  <dc:creator>planet schule</dc:creator>
  <cp:lastModifiedBy>Oelschläger, Jutta</cp:lastModifiedBy>
  <cp:revision>7</cp:revision>
  <cp:lastPrinted>2026-04-23T11:52:00Z</cp:lastPrinted>
  <dcterms:created xsi:type="dcterms:W3CDTF">2026-04-17T08:55:00Z</dcterms:created>
  <dcterms:modified xsi:type="dcterms:W3CDTF">2026-05-20T08:14:00Z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7cfa2cd8,7e55f011,6f5ac8d0</vt:lpwstr>
  </property>
  <property fmtid="{D5CDD505-2E9C-101B-9397-08002B2CF9AE}" pid="3" name="ClassificationContentMarkingHeaderFontProps">
    <vt:lpwstr>#000000,9,Aptos</vt:lpwstr>
  </property>
  <property fmtid="{D5CDD505-2E9C-101B-9397-08002B2CF9AE}" pid="4" name="ClassificationContentMarkingHeaderText">
    <vt:lpwstr>- Dienstgebrauch -</vt:lpwstr>
  </property>
  <property fmtid="{D5CDD505-2E9C-101B-9397-08002B2CF9AE}" pid="5" name="ClassificationContentMarkingFooterShapeIds">
    <vt:lpwstr>1a95d455,11e13ec3,4dc20fa9</vt:lpwstr>
  </property>
  <property fmtid="{D5CDD505-2E9C-101B-9397-08002B2CF9AE}" pid="6" name="ClassificationContentMarkingFooterFontProps">
    <vt:lpwstr>#000000,9,Aptos</vt:lpwstr>
  </property>
  <property fmtid="{D5CDD505-2E9C-101B-9397-08002B2CF9AE}" pid="7" name="ClassificationContentMarkingFooterText">
    <vt:lpwstr>- Dienstgebrauch -</vt:lpwstr>
  </property>
</Properties>
</file>