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FD2312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7E370B7A" w14:textId="586543DA" w:rsidR="00685FD6" w:rsidRDefault="00E57A33" w:rsidP="00560917">
      <w:pPr>
        <w:pStyle w:val="ArialTitelgrau"/>
        <w:ind w:left="142"/>
        <w:rPr>
          <w:sz w:val="20"/>
          <w:szCs w:val="20"/>
        </w:rPr>
      </w:pPr>
      <w:r>
        <w:rPr>
          <w:b/>
          <w:noProof/>
        </w:rPr>
        <w:drawing>
          <wp:anchor distT="0" distB="0" distL="114300" distR="114300" simplePos="0" relativeHeight="251658240" behindDoc="0" locked="0" layoutInCell="1" allowOverlap="1" wp14:anchorId="2CB90469" wp14:editId="341411AF">
            <wp:simplePos x="0" y="0"/>
            <wp:positionH relativeFrom="column">
              <wp:posOffset>5175885</wp:posOffset>
            </wp:positionH>
            <wp:positionV relativeFrom="paragraph">
              <wp:posOffset>94615</wp:posOffset>
            </wp:positionV>
            <wp:extent cx="1085850" cy="723900"/>
            <wp:effectExtent l="0" t="0" r="0" b="0"/>
            <wp:wrapThrough wrapText="bothSides">
              <wp:wrapPolygon edited="0">
                <wp:start x="0" y="0"/>
                <wp:lineTo x="0" y="21032"/>
                <wp:lineTo x="21221" y="21032"/>
                <wp:lineTo x="21221" y="0"/>
                <wp:lineTo x="0" y="0"/>
              </wp:wrapPolygon>
            </wp:wrapThrough>
            <wp:docPr id="1514824792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4824792" name="Grafik 1514824792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5850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0C05264" w14:textId="7BDFEBC8" w:rsidR="00685FD6" w:rsidRDefault="00685FD6" w:rsidP="00560917">
      <w:pPr>
        <w:pStyle w:val="ArialTitelgrau"/>
        <w:ind w:left="142"/>
        <w:rPr>
          <w:sz w:val="20"/>
          <w:szCs w:val="20"/>
        </w:rPr>
      </w:pPr>
    </w:p>
    <w:p w14:paraId="72769D3A" w14:textId="62B01193" w:rsidR="00560917" w:rsidRPr="005457B0" w:rsidRDefault="00BF277C" w:rsidP="003345C0">
      <w:pPr>
        <w:pStyle w:val="Arialberschrift"/>
        <w:ind w:firstLine="0"/>
        <w:rPr>
          <w:b w:val="0"/>
        </w:rPr>
      </w:pPr>
      <w:r>
        <w:t>EU-Bingo: Finde jemanden, der…</w:t>
      </w:r>
    </w:p>
    <w:p w14:paraId="4B7ABE9E" w14:textId="1F1DD9B8" w:rsidR="00560917" w:rsidRDefault="00560917" w:rsidP="00CF08A5">
      <w:pPr>
        <w:pStyle w:val="TheSansText"/>
        <w:ind w:left="142" w:firstLine="0"/>
      </w:pPr>
    </w:p>
    <w:p w14:paraId="0AD88436" w14:textId="2A09965C" w:rsidR="00E57A33" w:rsidRDefault="00E57A33" w:rsidP="00CF08A5">
      <w:pPr>
        <w:pStyle w:val="TheSansText"/>
        <w:ind w:left="142" w:firstLine="0"/>
      </w:pPr>
    </w:p>
    <w:p w14:paraId="7F0C59E0" w14:textId="08458E28" w:rsidR="0036597A" w:rsidRPr="0022725E" w:rsidRDefault="00E84A7D" w:rsidP="00E84A7D">
      <w:pPr>
        <w:pStyle w:val="KeinLeerraum"/>
        <w:ind w:left="142" w:firstLine="0"/>
        <w:rPr>
          <w:rFonts w:ascii="Arial" w:hAnsi="Arial" w:cs="Arial"/>
        </w:rPr>
      </w:pPr>
      <w:r w:rsidRPr="0022725E">
        <w:rPr>
          <w:rFonts w:ascii="Arial" w:hAnsi="Arial" w:cs="Arial"/>
        </w:rPr>
        <w:t>Befrage deine Mitschülerinnen</w:t>
      </w:r>
      <w:r w:rsidR="006B4C5C" w:rsidRPr="0022725E">
        <w:rPr>
          <w:rFonts w:ascii="Arial" w:hAnsi="Arial" w:cs="Arial"/>
        </w:rPr>
        <w:t xml:space="preserve"> und Mitschüler</w:t>
      </w:r>
      <w:r w:rsidR="005E25BB" w:rsidRPr="0022725E">
        <w:rPr>
          <w:rFonts w:ascii="Arial" w:hAnsi="Arial" w:cs="Arial"/>
        </w:rPr>
        <w:t>. Können sie deine Frage beantworten, dann d</w:t>
      </w:r>
      <w:r w:rsidR="008C5132" w:rsidRPr="0022725E">
        <w:rPr>
          <w:rFonts w:ascii="Arial" w:hAnsi="Arial" w:cs="Arial"/>
        </w:rPr>
        <w:t>ürfen sie</w:t>
      </w:r>
      <w:r w:rsidR="005E25BB" w:rsidRPr="0022725E">
        <w:rPr>
          <w:rFonts w:ascii="Arial" w:hAnsi="Arial" w:cs="Arial"/>
        </w:rPr>
        <w:t xml:space="preserve"> ihren Namen eintragen. </w:t>
      </w:r>
      <w:r w:rsidR="006A26DA" w:rsidRPr="0022725E">
        <w:rPr>
          <w:rFonts w:ascii="Arial" w:hAnsi="Arial" w:cs="Arial"/>
        </w:rPr>
        <w:t>Es</w:t>
      </w:r>
      <w:r w:rsidR="00AF15B0" w:rsidRPr="0022725E">
        <w:rPr>
          <w:rFonts w:ascii="Arial" w:hAnsi="Arial" w:cs="Arial"/>
        </w:rPr>
        <w:t xml:space="preserve"> darf nur zweimal de</w:t>
      </w:r>
      <w:r w:rsidR="006A26DA" w:rsidRPr="0022725E">
        <w:rPr>
          <w:rFonts w:ascii="Arial" w:hAnsi="Arial" w:cs="Arial"/>
        </w:rPr>
        <w:t>r</w:t>
      </w:r>
      <w:r w:rsidR="00AF15B0" w:rsidRPr="0022725E">
        <w:rPr>
          <w:rFonts w:ascii="Arial" w:hAnsi="Arial" w:cs="Arial"/>
        </w:rPr>
        <w:t xml:space="preserve"> gleiche Name in d</w:t>
      </w:r>
      <w:r w:rsidR="00CA5C2F" w:rsidRPr="0022725E">
        <w:rPr>
          <w:rFonts w:ascii="Arial" w:hAnsi="Arial" w:cs="Arial"/>
        </w:rPr>
        <w:t>er</w:t>
      </w:r>
      <w:r w:rsidR="00AF15B0" w:rsidRPr="0022725E">
        <w:rPr>
          <w:rFonts w:ascii="Arial" w:hAnsi="Arial" w:cs="Arial"/>
        </w:rPr>
        <w:t xml:space="preserve"> Tabelle </w:t>
      </w:r>
      <w:r w:rsidR="00CA5C2F" w:rsidRPr="0022725E">
        <w:rPr>
          <w:rFonts w:ascii="Arial" w:hAnsi="Arial" w:cs="Arial"/>
        </w:rPr>
        <w:t>vorkommen</w:t>
      </w:r>
      <w:r w:rsidR="00AF15B0" w:rsidRPr="0022725E">
        <w:rPr>
          <w:rFonts w:ascii="Arial" w:hAnsi="Arial" w:cs="Arial"/>
        </w:rPr>
        <w:t xml:space="preserve">. Wenn du alle Kästen mit Namen gefüllt hast, rufe BINGO </w:t>
      </w:r>
      <w:r w:rsidR="0036597A" w:rsidRPr="0022725E">
        <w:rPr>
          <w:rFonts w:ascii="Arial" w:hAnsi="Arial" w:cs="Arial"/>
        </w:rPr>
        <w:t>und geh</w:t>
      </w:r>
      <w:r w:rsidR="00CA5C2F" w:rsidRPr="0022725E">
        <w:rPr>
          <w:rFonts w:ascii="Arial" w:hAnsi="Arial" w:cs="Arial"/>
        </w:rPr>
        <w:t>e</w:t>
      </w:r>
      <w:r w:rsidR="0036597A" w:rsidRPr="0022725E">
        <w:rPr>
          <w:rFonts w:ascii="Arial" w:hAnsi="Arial" w:cs="Arial"/>
        </w:rPr>
        <w:t xml:space="preserve"> zurück an deinen Platz. </w:t>
      </w:r>
    </w:p>
    <w:p w14:paraId="7866573A" w14:textId="77777777" w:rsidR="0036597A" w:rsidRPr="0022725E" w:rsidRDefault="0036597A" w:rsidP="00E84A7D">
      <w:pPr>
        <w:pStyle w:val="KeinLeerraum"/>
        <w:ind w:left="142" w:firstLine="0"/>
      </w:pPr>
    </w:p>
    <w:p w14:paraId="1A57C6FA" w14:textId="77777777" w:rsidR="007D7407" w:rsidRDefault="007D7407" w:rsidP="00E84A7D">
      <w:pPr>
        <w:pStyle w:val="KeinLeerraum"/>
        <w:ind w:left="142" w:firstLine="0"/>
        <w:rPr>
          <w:rFonts w:ascii="Arial" w:hAnsi="Arial" w:cs="Arial"/>
          <w:b/>
          <w:bCs/>
        </w:rPr>
      </w:pPr>
    </w:p>
    <w:p w14:paraId="4E40A640" w14:textId="66A31B36" w:rsidR="00C04810" w:rsidRPr="007D7407" w:rsidRDefault="00C04810" w:rsidP="00E84A7D">
      <w:pPr>
        <w:pStyle w:val="KeinLeerraum"/>
        <w:ind w:left="142" w:firstLine="0"/>
        <w:rPr>
          <w:rFonts w:ascii="Arial" w:hAnsi="Arial" w:cs="Arial"/>
          <w:b/>
          <w:bCs/>
        </w:rPr>
      </w:pPr>
      <w:r w:rsidRPr="007D7407">
        <w:rPr>
          <w:rFonts w:ascii="Arial" w:hAnsi="Arial" w:cs="Arial"/>
          <w:b/>
          <w:bCs/>
        </w:rPr>
        <w:t>Finde jemanden, der…</w:t>
      </w:r>
    </w:p>
    <w:p w14:paraId="4D281D33" w14:textId="77777777" w:rsidR="00C04810" w:rsidRDefault="00C04810" w:rsidP="00E84A7D">
      <w:pPr>
        <w:pStyle w:val="KeinLeerraum"/>
        <w:ind w:left="142" w:firstLine="0"/>
      </w:pPr>
    </w:p>
    <w:tbl>
      <w:tblPr>
        <w:tblStyle w:val="Tabellenraster"/>
        <w:tblW w:w="9832" w:type="dxa"/>
        <w:tblInd w:w="1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3276"/>
        <w:gridCol w:w="3278"/>
        <w:gridCol w:w="3278"/>
      </w:tblGrid>
      <w:tr w:rsidR="0036597A" w:rsidRPr="007D7407" w14:paraId="47FAB170" w14:textId="77777777" w:rsidTr="00F727E5">
        <w:trPr>
          <w:trHeight w:val="3035"/>
        </w:trPr>
        <w:tc>
          <w:tcPr>
            <w:tcW w:w="3276" w:type="dxa"/>
          </w:tcPr>
          <w:p w14:paraId="219196EB" w14:textId="77777777" w:rsidR="00C04810" w:rsidRPr="00F727E5" w:rsidRDefault="00C04810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1C1B44A6" w14:textId="3729A17C" w:rsidR="0036597A" w:rsidRPr="00F727E5" w:rsidRDefault="004856CB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w</w:t>
            </w:r>
            <w:r w:rsidR="00C04810" w:rsidRPr="00F727E5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eiß, wo das </w:t>
            </w:r>
            <w:r w:rsidR="006B4C5C" w:rsidRPr="00F727E5">
              <w:rPr>
                <w:rFonts w:ascii="Arial" w:hAnsi="Arial" w:cs="Arial"/>
                <w:b/>
                <w:bCs/>
                <w:sz w:val="24"/>
                <w:szCs w:val="24"/>
              </w:rPr>
              <w:br/>
            </w:r>
            <w:r w:rsidR="00C04810"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EU-Parlament tagt.</w:t>
            </w:r>
          </w:p>
          <w:p w14:paraId="70153D34" w14:textId="77777777" w:rsidR="007D7407" w:rsidRPr="00F727E5" w:rsidRDefault="007D7407" w:rsidP="007D7407">
            <w:pPr>
              <w:pStyle w:val="KeinLeerraum"/>
              <w:ind w:left="142" w:firstLine="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241C7EEA" w14:textId="77777777" w:rsidR="00C04810" w:rsidRPr="00F727E5" w:rsidRDefault="00C04810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7D2735D0" w14:textId="77777777" w:rsidR="007D7407" w:rsidRPr="00F727E5" w:rsidRDefault="007D7407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7B0185AB" w14:textId="6AA550FA" w:rsidR="00C04810" w:rsidRPr="00F727E5" w:rsidRDefault="004856CB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__________________</w:t>
            </w:r>
          </w:p>
          <w:p w14:paraId="29D4D118" w14:textId="77777777" w:rsidR="00C04810" w:rsidRPr="00F727E5" w:rsidRDefault="00C04810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1FFF0B82" w14:textId="574922D9" w:rsidR="007D7407" w:rsidRPr="00F727E5" w:rsidRDefault="007D7407" w:rsidP="007D7407">
            <w:pPr>
              <w:pStyle w:val="KeinLeerraum"/>
              <w:ind w:left="142" w:firstLine="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278" w:type="dxa"/>
          </w:tcPr>
          <w:p w14:paraId="5E23C78A" w14:textId="77777777" w:rsidR="0036597A" w:rsidRPr="00F727E5" w:rsidRDefault="0036597A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73E1833D" w14:textId="49A131D1" w:rsidR="00C04810" w:rsidRPr="00F727E5" w:rsidRDefault="00C4490B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dir vier EU-M</w:t>
            </w:r>
            <w:r w:rsidR="00897C53"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tglie</w:t>
            </w:r>
            <w:r w:rsidR="002D244C"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sländer nennen kann.</w:t>
            </w:r>
          </w:p>
          <w:p w14:paraId="7033C853" w14:textId="77777777" w:rsidR="004856CB" w:rsidRPr="00F727E5" w:rsidRDefault="004856CB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44E95126" w14:textId="77777777" w:rsidR="004856CB" w:rsidRPr="00F727E5" w:rsidRDefault="004856CB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4A2DE531" w14:textId="77777777" w:rsidR="007D7407" w:rsidRPr="00F727E5" w:rsidRDefault="007D7407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16693306" w14:textId="41F719D9" w:rsidR="004856CB" w:rsidRPr="00F727E5" w:rsidRDefault="004856CB" w:rsidP="004856CB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__________________</w:t>
            </w:r>
          </w:p>
        </w:tc>
        <w:tc>
          <w:tcPr>
            <w:tcW w:w="3278" w:type="dxa"/>
          </w:tcPr>
          <w:p w14:paraId="571E66C4" w14:textId="77777777" w:rsidR="0036597A" w:rsidRPr="00F727E5" w:rsidRDefault="0036597A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6129F0EB" w14:textId="18D59C45" w:rsidR="00C4490B" w:rsidRPr="00F727E5" w:rsidRDefault="00C9549A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dir zwei europäische Länder nennen kann, die nicht in der EU sind.</w:t>
            </w:r>
          </w:p>
          <w:p w14:paraId="710E652E" w14:textId="77777777" w:rsidR="00C9549A" w:rsidRPr="00F727E5" w:rsidRDefault="00C9549A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6A45B17C" w14:textId="77777777" w:rsidR="007D7407" w:rsidRPr="00F727E5" w:rsidRDefault="007D7407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222EE5A4" w14:textId="3FA777B8" w:rsidR="00C9549A" w:rsidRPr="00F727E5" w:rsidRDefault="004856CB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__________________</w:t>
            </w:r>
          </w:p>
          <w:p w14:paraId="52D54DEF" w14:textId="77777777" w:rsidR="00C9549A" w:rsidRPr="00F727E5" w:rsidRDefault="00C9549A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5CD73AE1" w14:textId="1450D15A" w:rsidR="00C9549A" w:rsidRPr="00F727E5" w:rsidRDefault="00C9549A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36597A" w:rsidRPr="007D7407" w14:paraId="2285C989" w14:textId="77777777" w:rsidTr="00F727E5">
        <w:trPr>
          <w:trHeight w:val="3053"/>
        </w:trPr>
        <w:tc>
          <w:tcPr>
            <w:tcW w:w="3276" w:type="dxa"/>
          </w:tcPr>
          <w:p w14:paraId="6449C937" w14:textId="77777777" w:rsidR="0036597A" w:rsidRPr="00F727E5" w:rsidRDefault="0036597A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426DEC22" w14:textId="069CF615" w:rsidR="00C9549A" w:rsidRPr="00F727E5" w:rsidRDefault="0001503B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di</w:t>
            </w:r>
            <w:r w:rsidR="004856CB"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drei Länder nennen kann, die den EURO als Währung </w:t>
            </w:r>
            <w:r w:rsidR="00897C53"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nutzen</w:t>
            </w: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  <w:p w14:paraId="2727AE6B" w14:textId="77777777" w:rsidR="007D7407" w:rsidRPr="00F727E5" w:rsidRDefault="007D7407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7D126ADA" w14:textId="77777777" w:rsidR="00C9549A" w:rsidRPr="00F727E5" w:rsidRDefault="00C9549A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209658CA" w14:textId="68DCBAB4" w:rsidR="00C9549A" w:rsidRPr="00F727E5" w:rsidRDefault="004856CB" w:rsidP="007D7407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__________________</w:t>
            </w:r>
          </w:p>
          <w:p w14:paraId="5F2BD962" w14:textId="77777777" w:rsidR="00C9549A" w:rsidRPr="00F727E5" w:rsidRDefault="00C9549A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7775FE82" w14:textId="77777777" w:rsidR="0001503B" w:rsidRPr="00F727E5" w:rsidRDefault="0001503B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278" w:type="dxa"/>
          </w:tcPr>
          <w:p w14:paraId="71A9B022" w14:textId="77777777" w:rsidR="0036597A" w:rsidRPr="00F727E5" w:rsidRDefault="0036597A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64F3A240" w14:textId="6AC7BBCE" w:rsidR="00C46AA9" w:rsidRPr="00F727E5" w:rsidRDefault="00C46AA9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  <w:r w:rsidR="004856CB"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ir drei</w:t>
            </w: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europäische Wahrzeichen nennen kann.</w:t>
            </w:r>
          </w:p>
          <w:p w14:paraId="4BF1E8B3" w14:textId="77777777" w:rsidR="004856CB" w:rsidRPr="00F727E5" w:rsidRDefault="004856CB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1474AD7B" w14:textId="77777777" w:rsidR="007D7407" w:rsidRPr="00F727E5" w:rsidRDefault="007D7407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3075D65E" w14:textId="77777777" w:rsidR="004856CB" w:rsidRPr="00F727E5" w:rsidRDefault="004856CB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04B1C5DB" w14:textId="33ADB2C9" w:rsidR="004856CB" w:rsidRPr="00F727E5" w:rsidRDefault="004856CB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__________________</w:t>
            </w:r>
          </w:p>
        </w:tc>
        <w:tc>
          <w:tcPr>
            <w:tcW w:w="3278" w:type="dxa"/>
          </w:tcPr>
          <w:p w14:paraId="00565E66" w14:textId="77777777" w:rsidR="0036597A" w:rsidRPr="00F727E5" w:rsidRDefault="0036597A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75036A85" w14:textId="6DDFA0D3" w:rsidR="00C46AA9" w:rsidRPr="00F727E5" w:rsidRDefault="00C46AA9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den Unterschi</w:t>
            </w:r>
            <w:r w:rsidR="006B4C5C"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d zwischen Europa und Europäischer Union erklären kann.</w:t>
            </w:r>
          </w:p>
          <w:p w14:paraId="5075FCDD" w14:textId="77777777" w:rsidR="004856CB" w:rsidRPr="00F727E5" w:rsidRDefault="004856CB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262DB8BC" w14:textId="77777777" w:rsidR="00765C14" w:rsidRPr="00F727E5" w:rsidRDefault="00765C14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33000327" w14:textId="59728E3D" w:rsidR="004856CB" w:rsidRPr="00F727E5" w:rsidRDefault="004856CB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__________________</w:t>
            </w:r>
          </w:p>
        </w:tc>
      </w:tr>
      <w:tr w:rsidR="0036597A" w:rsidRPr="007D7407" w14:paraId="23132661" w14:textId="77777777" w:rsidTr="00F727E5">
        <w:trPr>
          <w:trHeight w:val="3366"/>
        </w:trPr>
        <w:tc>
          <w:tcPr>
            <w:tcW w:w="3276" w:type="dxa"/>
          </w:tcPr>
          <w:p w14:paraId="165E005B" w14:textId="77777777" w:rsidR="0036597A" w:rsidRPr="00F727E5" w:rsidRDefault="0036597A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4CCC9FB6" w14:textId="60DE45CD" w:rsidR="003B5186" w:rsidRPr="00F727E5" w:rsidRDefault="003B5186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die Flagge der E</w:t>
            </w:r>
            <w:r w:rsidR="00897C53"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U beschreiben kann.</w:t>
            </w:r>
          </w:p>
          <w:p w14:paraId="6E33AE1C" w14:textId="77777777" w:rsidR="004856CB" w:rsidRPr="00F727E5" w:rsidRDefault="004856CB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7D48E29F" w14:textId="77777777" w:rsidR="004856CB" w:rsidRPr="00F727E5" w:rsidRDefault="004856CB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5C13766F" w14:textId="77777777" w:rsidR="007D7407" w:rsidRPr="00F727E5" w:rsidRDefault="007D7407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0191427F" w14:textId="702AEF63" w:rsidR="004856CB" w:rsidRPr="00F727E5" w:rsidRDefault="004856CB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__________________</w:t>
            </w:r>
          </w:p>
        </w:tc>
        <w:tc>
          <w:tcPr>
            <w:tcW w:w="3278" w:type="dxa"/>
          </w:tcPr>
          <w:p w14:paraId="14513550" w14:textId="77777777" w:rsidR="0036597A" w:rsidRPr="00F727E5" w:rsidRDefault="0036597A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14449CF5" w14:textId="5A83FA0B" w:rsidR="0001503B" w:rsidRPr="00F727E5" w:rsidRDefault="0001503B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dir zwei EU-Mitgliedsländer nennen kann, die keinen EURO als Währung haben.</w:t>
            </w:r>
          </w:p>
          <w:p w14:paraId="0B00D321" w14:textId="77777777" w:rsidR="007D7407" w:rsidRPr="00F727E5" w:rsidRDefault="007D7407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1E3CE7C0" w14:textId="77777777" w:rsidR="00765C14" w:rsidRPr="00F727E5" w:rsidRDefault="00765C14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483DAE52" w14:textId="71B36A45" w:rsidR="0001503B" w:rsidRPr="00F727E5" w:rsidRDefault="002D244C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__________________</w:t>
            </w:r>
          </w:p>
          <w:p w14:paraId="67CD063B" w14:textId="77777777" w:rsidR="0001503B" w:rsidRPr="00F727E5" w:rsidRDefault="0001503B" w:rsidP="004856CB">
            <w:pPr>
              <w:pStyle w:val="KeinLeerraum"/>
              <w:ind w:left="142" w:firstLine="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3CB0BEAE" w14:textId="77777777" w:rsidR="0001503B" w:rsidRPr="00F727E5" w:rsidRDefault="0001503B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278" w:type="dxa"/>
          </w:tcPr>
          <w:p w14:paraId="723B6D0C" w14:textId="77777777" w:rsidR="0036597A" w:rsidRPr="00F727E5" w:rsidRDefault="0036597A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40E02FC3" w14:textId="71A067E6" w:rsidR="00897C53" w:rsidRPr="00F727E5" w:rsidRDefault="00862914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dir erklären kann, was BREXIT bedeutet.</w:t>
            </w:r>
          </w:p>
          <w:p w14:paraId="39C5648E" w14:textId="77777777" w:rsidR="002D244C" w:rsidRPr="00F727E5" w:rsidRDefault="002D244C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36DA4F11" w14:textId="77777777" w:rsidR="002D244C" w:rsidRPr="00F727E5" w:rsidRDefault="002D244C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3AD709E3" w14:textId="77777777" w:rsidR="007D7407" w:rsidRPr="00F727E5" w:rsidRDefault="007D7407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638FEA0F" w14:textId="39B0486B" w:rsidR="002D244C" w:rsidRPr="00F727E5" w:rsidRDefault="002D244C" w:rsidP="00862914">
            <w:pPr>
              <w:pStyle w:val="KeinLeerraum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727E5">
              <w:rPr>
                <w:rFonts w:ascii="Arial" w:hAnsi="Arial" w:cs="Arial"/>
                <w:b/>
                <w:bCs/>
                <w:sz w:val="24"/>
                <w:szCs w:val="24"/>
              </w:rPr>
              <w:t>__________________</w:t>
            </w:r>
          </w:p>
        </w:tc>
      </w:tr>
    </w:tbl>
    <w:p w14:paraId="3510897F" w14:textId="20497851" w:rsidR="00E84A7D" w:rsidRPr="007D7407" w:rsidRDefault="00E84A7D" w:rsidP="00E84A7D">
      <w:pPr>
        <w:pStyle w:val="KeinLeerraum"/>
        <w:ind w:left="142" w:firstLine="0"/>
        <w:rPr>
          <w:rFonts w:ascii="Arial" w:hAnsi="Arial" w:cs="Arial"/>
        </w:rPr>
      </w:pPr>
    </w:p>
    <w:p w14:paraId="1E174542" w14:textId="77777777" w:rsidR="003A7C35" w:rsidRPr="003A7C35" w:rsidRDefault="003A7C35" w:rsidP="00724282">
      <w:pPr>
        <w:ind w:left="0" w:firstLine="0"/>
      </w:pPr>
    </w:p>
    <w:sectPr w:rsidR="003A7C35" w:rsidRPr="003A7C35" w:rsidSect="0056091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4A5A89" w14:textId="77777777" w:rsidR="008057C6" w:rsidRDefault="008057C6" w:rsidP="003A7C35">
      <w:pPr>
        <w:spacing w:after="0" w:line="240" w:lineRule="auto"/>
      </w:pPr>
      <w:r>
        <w:separator/>
      </w:r>
    </w:p>
  </w:endnote>
  <w:endnote w:type="continuationSeparator" w:id="0">
    <w:p w14:paraId="34C77F0A" w14:textId="77777777" w:rsidR="008057C6" w:rsidRDefault="008057C6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802050302020203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heSans C5 ExtraBold">
    <w:altName w:val="Calibri"/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088B5" w14:textId="6060B622" w:rsidR="00724282" w:rsidRDefault="00724282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79382564" wp14:editId="29486965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906780" cy="334645"/>
              <wp:effectExtent l="0" t="0" r="7620" b="0"/>
              <wp:wrapNone/>
              <wp:docPr id="986225965" name="Textfeld 7" descr="- Dienstgebrauch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6780" cy="334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AAE5DE3" w14:textId="1E549CE4" w:rsidR="00724282" w:rsidRPr="00724282" w:rsidRDefault="00724282" w:rsidP="00724282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</w:pPr>
                          <w:r w:rsidRPr="00724282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  <w:t>- Dienstgebrauch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382564" id="_x0000_t202" coordsize="21600,21600" o:spt="202" path="m,l,21600r21600,l21600,xe">
              <v:stroke joinstyle="miter"/>
              <v:path gradientshapeok="t" o:connecttype="rect"/>
            </v:shapetype>
            <v:shape id="Textfeld 7" o:spid="_x0000_s1028" type="#_x0000_t202" alt="- Dienstgebrauch -" style="position:absolute;left:0;text-align:left;margin-left:0;margin-top:0;width:71.4pt;height:26.35pt;z-index:25167360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4AAE5DE3" w14:textId="1E549CE4" w:rsidR="00724282" w:rsidRPr="00724282" w:rsidRDefault="00724282" w:rsidP="00724282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</w:pPr>
                    <w:r w:rsidRPr="00724282"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  <w:t>- Dienstgebrauch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3C5F2" w14:textId="11A5AFB8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1C52EB28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885099" w14:textId="54A6CCC9" w:rsidR="00724282" w:rsidRDefault="00724282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72576" behindDoc="0" locked="0" layoutInCell="1" allowOverlap="1" wp14:anchorId="1E0B1815" wp14:editId="6B50607D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906780" cy="334645"/>
              <wp:effectExtent l="0" t="0" r="7620" b="0"/>
              <wp:wrapNone/>
              <wp:docPr id="984454575" name="Textfeld 6" descr="- Dienstgebrauch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6780" cy="334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3D5FC9E" w14:textId="6349073F" w:rsidR="00724282" w:rsidRPr="00724282" w:rsidRDefault="00724282" w:rsidP="00724282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</w:pPr>
                          <w:r w:rsidRPr="00724282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  <w:t>- Dienstgebrauch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E0B1815" id="_x0000_t202" coordsize="21600,21600" o:spt="202" path="m,l,21600r21600,l21600,xe">
              <v:stroke joinstyle="miter"/>
              <v:path gradientshapeok="t" o:connecttype="rect"/>
            </v:shapetype>
            <v:shape id="Textfeld 6" o:spid="_x0000_s1031" type="#_x0000_t202" alt="- Dienstgebrauch -" style="position:absolute;left:0;text-align:left;margin-left:0;margin-top:0;width:71.4pt;height:26.35pt;z-index:251672576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" filled="f" stroked="f">
              <v:fill o:detectmouseclick="t"/>
              <v:textbox style="mso-fit-shape-to-text:t" inset="0,0,0,15pt">
                <w:txbxContent>
                  <w:p w14:paraId="23D5FC9E" w14:textId="6349073F" w:rsidR="00724282" w:rsidRPr="00724282" w:rsidRDefault="00724282" w:rsidP="00724282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</w:pPr>
                    <w:r w:rsidRPr="00724282"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  <w:t>- Dienstgebrauch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9DFF26" w14:textId="77777777" w:rsidR="008057C6" w:rsidRDefault="008057C6" w:rsidP="003A7C35">
      <w:pPr>
        <w:spacing w:after="0" w:line="240" w:lineRule="auto"/>
      </w:pPr>
      <w:r>
        <w:separator/>
      </w:r>
    </w:p>
  </w:footnote>
  <w:footnote w:type="continuationSeparator" w:id="0">
    <w:p w14:paraId="340B61B0" w14:textId="77777777" w:rsidR="008057C6" w:rsidRDefault="008057C6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AC8A6" w14:textId="4F97000B" w:rsidR="00724282" w:rsidRDefault="00724282">
    <w:pPr>
      <w:pStyle w:val="Kopfzeile"/>
    </w:pPr>
    <w:r>
      <w:rPr>
        <w:noProof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6EE977F7" wp14:editId="2C8482AC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906780" cy="334645"/>
              <wp:effectExtent l="0" t="0" r="7620" b="8255"/>
              <wp:wrapNone/>
              <wp:docPr id="782654697" name="Textfeld 4" descr="- Dienstgebrauch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6780" cy="334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7B3E55B" w14:textId="4B72DA8E" w:rsidR="00724282" w:rsidRPr="00724282" w:rsidRDefault="00724282" w:rsidP="00724282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</w:pPr>
                          <w:r w:rsidRPr="00724282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  <w:t>- Dienstgebrauch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EE977F7" id="_x0000_t202" coordsize="21600,21600" o:spt="202" path="m,l,21600r21600,l21600,xe">
              <v:stroke joinstyle="miter"/>
              <v:path gradientshapeok="t" o:connecttype="rect"/>
            </v:shapetype>
            <v:shape id="Textfeld 4" o:spid="_x0000_s1026" type="#_x0000_t202" alt="- Dienstgebrauch -" style="position:absolute;left:0;text-align:left;margin-left:0;margin-top:0;width:71.4pt;height:26.35pt;z-index:25167052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" filled="f" stroked="f">
              <v:fill o:detectmouseclick="t"/>
              <v:textbox style="mso-fit-shape-to-text:t" inset="0,15pt,0,0">
                <w:txbxContent>
                  <w:p w14:paraId="77B3E55B" w14:textId="4B72DA8E" w:rsidR="00724282" w:rsidRPr="00724282" w:rsidRDefault="00724282" w:rsidP="00724282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</w:pPr>
                    <w:r w:rsidRPr="00724282"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  <w:t>- Dienstgebrauch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504D5" w14:textId="2DA1D622" w:rsidR="00685FD6" w:rsidRDefault="0022725E" w:rsidP="0001503B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0" locked="0" layoutInCell="1" allowOverlap="1" wp14:anchorId="650F4662" wp14:editId="34A0A34E">
          <wp:simplePos x="0" y="0"/>
          <wp:positionH relativeFrom="column">
            <wp:posOffset>4061460</wp:posOffset>
          </wp:positionH>
          <wp:positionV relativeFrom="paragraph">
            <wp:posOffset>-288290</wp:posOffset>
          </wp:positionV>
          <wp:extent cx="461645" cy="461645"/>
          <wp:effectExtent l="0" t="0" r="0" b="0"/>
          <wp:wrapThrough wrapText="bothSides">
            <wp:wrapPolygon edited="0">
              <wp:start x="0" y="0"/>
              <wp:lineTo x="0" y="20501"/>
              <wp:lineTo x="20501" y="20501"/>
              <wp:lineTo x="20501" y="0"/>
              <wp:lineTo x="0" y="0"/>
            </wp:wrapPolygon>
          </wp:wrapThrough>
          <wp:docPr id="1448723139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48723139" name="Grafik 144872313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61645" cy="4616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550AB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8469968" wp14:editId="7B851FD6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830646100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C667C48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777D305" wp14:editId="6AE72F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01503B">
      <w:rPr>
        <w:sz w:val="20"/>
        <w:szCs w:val="20"/>
      </w:rPr>
      <w:t xml:space="preserve">EU-Bingo </w:t>
    </w:r>
    <w:r w:rsidR="00F622B0">
      <w:rPr>
        <w:sz w:val="20"/>
        <w:szCs w:val="20"/>
      </w:rPr>
      <w:t>-</w:t>
    </w:r>
    <w:r w:rsidR="0001503B">
      <w:rPr>
        <w:sz w:val="20"/>
        <w:szCs w:val="20"/>
      </w:rPr>
      <w:t xml:space="preserve"> Finde jemanden, der…</w:t>
    </w:r>
  </w:p>
  <w:p w14:paraId="56874C40" w14:textId="0265CC0D" w:rsidR="00685FD6" w:rsidRPr="00000978" w:rsidRDefault="00E550AB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58925F7B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357436958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112315A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1F850A2B" w14:textId="028717F1" w:rsidR="00685FD6" w:rsidRDefault="00E550AB" w:rsidP="00685FD6">
    <w:pPr>
      <w:pStyle w:val="ArialBeschreibunggrau"/>
      <w:ind w:firstLine="132"/>
    </w:pPr>
    <w:r>
      <w:t>Spickzettel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 xml:space="preserve">Was macht die EU? </w:t>
    </w:r>
  </w:p>
  <w:p w14:paraId="4DE3E212" w14:textId="260B6870" w:rsidR="00685FD6" w:rsidRPr="006B4C5C" w:rsidRDefault="006B4C5C" w:rsidP="00685FD6">
    <w:pPr>
      <w:pStyle w:val="ArialBeschreibunggrau"/>
      <w:ind w:firstLine="132"/>
      <w:rPr>
        <w:szCs w:val="16"/>
      </w:rPr>
    </w:pPr>
    <w:r w:rsidRPr="006B4C5C">
      <w:rPr>
        <w:rFonts w:eastAsiaTheme="minorHAnsi" w:cs="Arial"/>
        <w:szCs w:val="16"/>
      </w:rPr>
      <w:t>planet-schule.de/x/spickzettel-aufgaben-eu</w:t>
    </w:r>
  </w:p>
  <w:p w14:paraId="3A64AD32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43553D24" w14:textId="77777777" w:rsidR="00685FD6" w:rsidRDefault="00685FD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FF9EBC" w14:textId="39128231" w:rsidR="00724282" w:rsidRDefault="00724282">
    <w:pPr>
      <w:pStyle w:val="Kopfzeile"/>
    </w:pPr>
    <w:r>
      <w:rPr>
        <w:noProof/>
      </w:rPr>
      <mc:AlternateContent>
        <mc:Choice Requires="wps">
          <w:drawing>
            <wp:anchor distT="0" distB="0" distL="0" distR="0" simplePos="0" relativeHeight="251669504" behindDoc="0" locked="0" layoutInCell="1" allowOverlap="1" wp14:anchorId="161964E6" wp14:editId="6B8FD28C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906780" cy="334645"/>
              <wp:effectExtent l="0" t="0" r="7620" b="8255"/>
              <wp:wrapNone/>
              <wp:docPr id="1005329841" name="Textfeld 3" descr="- Dienstgebrauch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6780" cy="334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01C438D" w14:textId="37587461" w:rsidR="00724282" w:rsidRPr="00724282" w:rsidRDefault="00724282" w:rsidP="00724282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</w:pPr>
                          <w:r w:rsidRPr="00724282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  <w:t>- Dienstgebrauch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61964E6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30" type="#_x0000_t202" alt="- Dienstgebrauch -" style="position:absolute;left:0;text-align:left;margin-left:0;margin-top:0;width:71.4pt;height:26.35pt;z-index:25166950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" filled="f" stroked="f">
              <v:fill o:detectmouseclick="t"/>
              <v:textbox style="mso-fit-shape-to-text:t" inset="0,15pt,0,0">
                <w:txbxContent>
                  <w:p w14:paraId="601C438D" w14:textId="37587461" w:rsidR="00724282" w:rsidRPr="00724282" w:rsidRDefault="00724282" w:rsidP="00724282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</w:pPr>
                    <w:r w:rsidRPr="00724282"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  <w:t>- Dienstgebrauch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0AB"/>
    <w:rsid w:val="00013073"/>
    <w:rsid w:val="0001503B"/>
    <w:rsid w:val="00062D53"/>
    <w:rsid w:val="000C3BC8"/>
    <w:rsid w:val="000C5BEC"/>
    <w:rsid w:val="001773CA"/>
    <w:rsid w:val="001B64F5"/>
    <w:rsid w:val="00200DF4"/>
    <w:rsid w:val="00217B03"/>
    <w:rsid w:val="0022725E"/>
    <w:rsid w:val="00281DDB"/>
    <w:rsid w:val="002A7AE2"/>
    <w:rsid w:val="002D244C"/>
    <w:rsid w:val="003345C0"/>
    <w:rsid w:val="00335E90"/>
    <w:rsid w:val="00337C71"/>
    <w:rsid w:val="0036597A"/>
    <w:rsid w:val="003A7C35"/>
    <w:rsid w:val="003B5186"/>
    <w:rsid w:val="003D3DF5"/>
    <w:rsid w:val="00462615"/>
    <w:rsid w:val="004856CB"/>
    <w:rsid w:val="00515728"/>
    <w:rsid w:val="0052199E"/>
    <w:rsid w:val="00560917"/>
    <w:rsid w:val="005D5322"/>
    <w:rsid w:val="005E25BB"/>
    <w:rsid w:val="0060637E"/>
    <w:rsid w:val="00650966"/>
    <w:rsid w:val="00685FD6"/>
    <w:rsid w:val="006A26DA"/>
    <w:rsid w:val="006B4C5C"/>
    <w:rsid w:val="006D3862"/>
    <w:rsid w:val="006F2769"/>
    <w:rsid w:val="00724282"/>
    <w:rsid w:val="00751706"/>
    <w:rsid w:val="00765C14"/>
    <w:rsid w:val="007B436A"/>
    <w:rsid w:val="007D7407"/>
    <w:rsid w:val="007E2C62"/>
    <w:rsid w:val="008044FA"/>
    <w:rsid w:val="008057C6"/>
    <w:rsid w:val="00862914"/>
    <w:rsid w:val="00897C53"/>
    <w:rsid w:val="008B0864"/>
    <w:rsid w:val="008B08FB"/>
    <w:rsid w:val="008B51E2"/>
    <w:rsid w:val="008C5132"/>
    <w:rsid w:val="008C5CBF"/>
    <w:rsid w:val="009A405B"/>
    <w:rsid w:val="00A328A0"/>
    <w:rsid w:val="00AA60EB"/>
    <w:rsid w:val="00AF15B0"/>
    <w:rsid w:val="00B0291C"/>
    <w:rsid w:val="00B54ADA"/>
    <w:rsid w:val="00B933C3"/>
    <w:rsid w:val="00BB2019"/>
    <w:rsid w:val="00BF277C"/>
    <w:rsid w:val="00C04810"/>
    <w:rsid w:val="00C111CB"/>
    <w:rsid w:val="00C328D6"/>
    <w:rsid w:val="00C34B2B"/>
    <w:rsid w:val="00C4490B"/>
    <w:rsid w:val="00C46AA9"/>
    <w:rsid w:val="00C66482"/>
    <w:rsid w:val="00C9549A"/>
    <w:rsid w:val="00CA5C2F"/>
    <w:rsid w:val="00CF08A5"/>
    <w:rsid w:val="00E16660"/>
    <w:rsid w:val="00E550AB"/>
    <w:rsid w:val="00E57A33"/>
    <w:rsid w:val="00E63E7F"/>
    <w:rsid w:val="00E84A7D"/>
    <w:rsid w:val="00E85C39"/>
    <w:rsid w:val="00EF7DA1"/>
    <w:rsid w:val="00F622B0"/>
    <w:rsid w:val="00F727E5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19952D"/>
  <w15:docId w15:val="{31181374-9142-448F-919F-1478E2454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3659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2026_texte\vorlagen%202026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093ad50a-d3b1-4af4-8819-9c89bea6ea9d}" enabled="1" method="Standard" siteId="{bcca095d-88d4-42f8-8260-cc216b81f62d}" contentBits="3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139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⋅ Was macht die EU?</dc:title>
  <dc:creator>planet schule</dc:creator>
  <cp:lastModifiedBy>Oelschläger, Jutta</cp:lastModifiedBy>
  <cp:revision>9</cp:revision>
  <dcterms:created xsi:type="dcterms:W3CDTF">2026-04-17T08:43:00Z</dcterms:created>
  <dcterms:modified xsi:type="dcterms:W3CDTF">2026-05-20T08:13:00Z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3bec1db1,2ea65ce9,14ee496f</vt:lpwstr>
  </property>
  <property fmtid="{D5CDD505-2E9C-101B-9397-08002B2CF9AE}" pid="3" name="ClassificationContentMarkingHeaderFontProps">
    <vt:lpwstr>#000000,9,Aptos</vt:lpwstr>
  </property>
  <property fmtid="{D5CDD505-2E9C-101B-9397-08002B2CF9AE}" pid="4" name="ClassificationContentMarkingHeaderText">
    <vt:lpwstr>- Dienstgebrauch -</vt:lpwstr>
  </property>
  <property fmtid="{D5CDD505-2E9C-101B-9397-08002B2CF9AE}" pid="5" name="ClassificationContentMarkingFooterShapeIds">
    <vt:lpwstr>3aad95af,3ac89d2d,6d4b961f</vt:lpwstr>
  </property>
  <property fmtid="{D5CDD505-2E9C-101B-9397-08002B2CF9AE}" pid="6" name="ClassificationContentMarkingFooterFontProps">
    <vt:lpwstr>#000000,9,Aptos</vt:lpwstr>
  </property>
  <property fmtid="{D5CDD505-2E9C-101B-9397-08002B2CF9AE}" pid="7" name="ClassificationContentMarkingFooterText">
    <vt:lpwstr>- Dienstgebrauch -</vt:lpwstr>
  </property>
</Properties>
</file>