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0B5" w:rsidRDefault="007910B5" w:rsidP="007910B5">
      <w:pPr>
        <w:rPr>
          <w:color w:val="FF0000"/>
        </w:rPr>
      </w:pPr>
    </w:p>
    <w:p w:rsidR="007910B5" w:rsidRPr="00E756FE" w:rsidRDefault="003B5587" w:rsidP="007910B5">
      <w:pPr>
        <w:pStyle w:val="FormatvorlageMusterTransparentBenutzerdefinierteFarbeRGB238"/>
        <w:rPr>
          <w:b/>
          <w:color w:val="FFFFFF" w:themeColor="background1"/>
        </w:rPr>
      </w:pPr>
      <w:r>
        <w:rPr>
          <w:b/>
          <w:color w:val="FFFFFF" w:themeColor="background1"/>
        </w:rPr>
        <w:t>A</w:t>
      </w:r>
      <w:r w:rsidR="00785221">
        <w:rPr>
          <w:b/>
          <w:color w:val="FFFFFF" w:themeColor="background1"/>
        </w:rPr>
        <w:t xml:space="preserve">lles meins? 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3B5587" w:rsidRDefault="003B5587" w:rsidP="003B5587"/>
    <w:p w:rsidR="002D5BF7" w:rsidRPr="00785221" w:rsidRDefault="00785221" w:rsidP="002D5BF7">
      <w:pPr>
        <w:jc w:val="both"/>
        <w:rPr>
          <w:sz w:val="20"/>
          <w:szCs w:val="20"/>
        </w:rPr>
      </w:pPr>
      <w:r w:rsidRPr="00785221">
        <w:rPr>
          <w:sz w:val="20"/>
          <w:szCs w:val="20"/>
        </w:rPr>
        <w:t>Warum sind der Postbote und die Busfahrerin so sauer auf Elli?</w:t>
      </w:r>
    </w:p>
    <w:p w:rsidR="00785221" w:rsidRPr="00785221" w:rsidRDefault="002650BF" w:rsidP="002D5BF7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3" type="#_x0000_t75" style="position:absolute;left:0;text-align:left;margin-left:0;margin-top:8.2pt;width:262.8pt;height:140pt;z-index:-1" wrapcoords="-62 -116 -62 21600 21662 21600 21662 -116 -62 -116" stroked="t" strokecolor="#fabf8f">
            <v:imagedata r:id="rId7" o:title="13_elli_beschwerden"/>
            <w10:wrap type="through"/>
          </v:shape>
        </w:pict>
      </w:r>
    </w:p>
    <w:p w:rsidR="00785221" w:rsidRPr="00785221" w:rsidRDefault="00785221" w:rsidP="002D5BF7">
      <w:pPr>
        <w:jc w:val="both"/>
        <w:rPr>
          <w:sz w:val="20"/>
          <w:szCs w:val="20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785221" w:rsidRDefault="002650BF" w:rsidP="003B5587">
      <w:pPr>
        <w:jc w:val="both"/>
        <w:rPr>
          <w:color w:val="EE7C0A"/>
        </w:rPr>
      </w:pPr>
      <w:r w:rsidRPr="002650BF">
        <w:rPr>
          <w:noProof/>
        </w:rPr>
        <w:pict>
          <v:shape id="Grafik 7" o:spid="_x0000_s1072" type="#_x0000_t75" alt="01_stift.jpg" style="position:absolute;left:0;text-align:left;margin-left:-314.85pt;margin-top:35.5pt;width:31.25pt;height:31.8pt;z-index:1;visibility:visible" wrapcoords="-827 0 -827 21113 21517 21113 21517 0 -827 0">
            <v:imagedata r:id="rId8" o:title="01_stift"/>
            <w10:wrap type="through"/>
          </v:shape>
        </w:pict>
      </w:r>
      <w:r w:rsidR="003B5587" w:rsidRPr="0055197D">
        <w:rPr>
          <w:noProof/>
        </w:rPr>
        <w:br/>
      </w:r>
      <w:r w:rsidR="003B5587" w:rsidRPr="000E476B">
        <w:rPr>
          <w:color w:val="EE7C0A"/>
        </w:rPr>
        <w:t>_</w:t>
      </w:r>
    </w:p>
    <w:p w:rsidR="00785221" w:rsidRDefault="00785221" w:rsidP="003B5587">
      <w:pPr>
        <w:jc w:val="both"/>
        <w:rPr>
          <w:color w:val="EE7C0A"/>
        </w:rPr>
      </w:pPr>
    </w:p>
    <w:p w:rsidR="00785221" w:rsidRDefault="00785221" w:rsidP="003B5587">
      <w:pPr>
        <w:jc w:val="both"/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2D5BF7" w:rsidRPr="000E476B" w:rsidRDefault="002D5BF7" w:rsidP="002D5BF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2D5BF7" w:rsidRDefault="002D5BF7" w:rsidP="003B5587">
      <w:pPr>
        <w:jc w:val="both"/>
      </w:pPr>
    </w:p>
    <w:p w:rsidR="002D5BF7" w:rsidRPr="000E476B" w:rsidRDefault="002D5BF7" w:rsidP="002D5BF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jc w:val="both"/>
      </w:pPr>
    </w:p>
    <w:p w:rsidR="002D5BF7" w:rsidRDefault="002D5BF7" w:rsidP="003B5587">
      <w:pPr>
        <w:jc w:val="both"/>
      </w:pPr>
    </w:p>
    <w:p w:rsidR="00785221" w:rsidRDefault="002650BF" w:rsidP="00785221">
      <w:pPr>
        <w:jc w:val="both"/>
      </w:pPr>
      <w:r>
        <w:rPr>
          <w:noProof/>
        </w:rPr>
        <w:pict>
          <v:shape id="Grafik 4" o:spid="_x0000_s1074" type="#_x0000_t75" alt="02_gruppenarbeit.jpg" style="position:absolute;left:0;text-align:left;margin-left:-55.3pt;margin-top:-.25pt;width:50.9pt;height:40.65pt;z-index:2;visibility:visible" wrapcoords="-637 0 -637 20723 21642 20723 21642 0 -637 0">
            <v:imagedata r:id="rId9" o:title="02_gruppenarbeit"/>
            <w10:wrap type="through"/>
          </v:shape>
        </w:pict>
      </w:r>
    </w:p>
    <w:p w:rsidR="00785221" w:rsidRPr="00785221" w:rsidRDefault="00785221" w:rsidP="00785221">
      <w:pPr>
        <w:jc w:val="both"/>
        <w:rPr>
          <w:b/>
          <w:sz w:val="20"/>
          <w:szCs w:val="20"/>
        </w:rPr>
      </w:pPr>
      <w:r w:rsidRPr="00785221">
        <w:rPr>
          <w:b/>
          <w:sz w:val="20"/>
          <w:szCs w:val="20"/>
        </w:rPr>
        <w:t>Wem gehört ein Bild deiner Meinung nach „am meisten“?</w:t>
      </w:r>
    </w:p>
    <w:p w:rsidR="00785221" w:rsidRPr="00785221" w:rsidRDefault="00785221" w:rsidP="00785221">
      <w:pPr>
        <w:jc w:val="both"/>
        <w:rPr>
          <w:sz w:val="20"/>
          <w:szCs w:val="20"/>
        </w:rPr>
      </w:pPr>
    </w:p>
    <w:p w:rsidR="00785221" w:rsidRPr="00785221" w:rsidRDefault="00785221" w:rsidP="00785221">
      <w:pPr>
        <w:jc w:val="both"/>
        <w:rPr>
          <w:sz w:val="20"/>
          <w:szCs w:val="20"/>
        </w:rPr>
      </w:pPr>
      <w:r w:rsidRPr="00785221">
        <w:rPr>
          <w:sz w:val="20"/>
          <w:szCs w:val="20"/>
        </w:rPr>
        <w:t>Dem, der das Bild gemacht hat.</w:t>
      </w:r>
    </w:p>
    <w:p w:rsidR="00785221" w:rsidRPr="00785221" w:rsidRDefault="00785221" w:rsidP="00785221">
      <w:pPr>
        <w:jc w:val="both"/>
        <w:rPr>
          <w:sz w:val="20"/>
          <w:szCs w:val="20"/>
        </w:rPr>
      </w:pPr>
      <w:r w:rsidRPr="00785221">
        <w:rPr>
          <w:sz w:val="20"/>
          <w:szCs w:val="20"/>
        </w:rPr>
        <w:t>Dem, der auf dem Bild abgebildet ist.</w:t>
      </w:r>
    </w:p>
    <w:p w:rsidR="00785221" w:rsidRPr="00785221" w:rsidRDefault="00785221" w:rsidP="00785221">
      <w:pPr>
        <w:jc w:val="both"/>
        <w:rPr>
          <w:sz w:val="20"/>
          <w:szCs w:val="20"/>
        </w:rPr>
      </w:pPr>
      <w:r w:rsidRPr="00785221">
        <w:rPr>
          <w:sz w:val="20"/>
          <w:szCs w:val="20"/>
        </w:rPr>
        <w:t>Dem, der das Bild gesendet bekommen hat.</w:t>
      </w:r>
    </w:p>
    <w:p w:rsidR="00785221" w:rsidRPr="00785221" w:rsidRDefault="00785221" w:rsidP="00785221">
      <w:pPr>
        <w:rPr>
          <w:sz w:val="20"/>
          <w:szCs w:val="20"/>
        </w:rPr>
      </w:pPr>
    </w:p>
    <w:p w:rsidR="00785221" w:rsidRPr="00785221" w:rsidRDefault="00785221" w:rsidP="00785221">
      <w:pPr>
        <w:rPr>
          <w:b/>
          <w:sz w:val="20"/>
          <w:szCs w:val="20"/>
        </w:rPr>
      </w:pPr>
      <w:r w:rsidRPr="00785221">
        <w:rPr>
          <w:b/>
          <w:sz w:val="20"/>
          <w:szCs w:val="20"/>
        </w:rPr>
        <w:t>Diskutiert in der Gruppe und schreibt eure Meinung auf!</w:t>
      </w:r>
    </w:p>
    <w:p w:rsidR="00785221" w:rsidRDefault="00785221" w:rsidP="00785221">
      <w:pPr>
        <w:rPr>
          <w:b/>
        </w:rPr>
      </w:pPr>
    </w:p>
    <w:p w:rsidR="003B5587" w:rsidRDefault="003B5587" w:rsidP="003B5587">
      <w:pPr>
        <w:rPr>
          <w:b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BF733B" w:rsidRPr="000E476B" w:rsidRDefault="00BF733B" w:rsidP="00BF733B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5F50CA" w:rsidRPr="005F50CA" w:rsidRDefault="005F50CA" w:rsidP="00BF733B">
      <w:pPr>
        <w:rPr>
          <w:rFonts w:cs="Arial"/>
          <w:b/>
          <w:sz w:val="19"/>
          <w:szCs w:val="19"/>
        </w:rPr>
      </w:pPr>
    </w:p>
    <w:sectPr w:rsidR="005F50CA" w:rsidRPr="005F50CA" w:rsidSect="00BF733B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5B9" w:rsidRDefault="009C75B9" w:rsidP="00263140">
      <w:r>
        <w:separator/>
      </w:r>
    </w:p>
  </w:endnote>
  <w:endnote w:type="continuationSeparator" w:id="0">
    <w:p w:rsidR="009C75B9" w:rsidRDefault="009C75B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650BF">
    <w:pPr>
      <w:pStyle w:val="Fuzeile"/>
      <w:rPr>
        <w:rFonts w:ascii="ITCOfficinaSans LT Book" w:hAnsi="ITCOfficinaSans LT Book"/>
        <w:b/>
        <w:sz w:val="18"/>
        <w:szCs w:val="18"/>
      </w:rPr>
    </w:pPr>
    <w:r w:rsidRPr="002650B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5B9" w:rsidRDefault="009C75B9" w:rsidP="00263140">
      <w:r>
        <w:separator/>
      </w:r>
    </w:p>
  </w:footnote>
  <w:footnote w:type="continuationSeparator" w:id="0">
    <w:p w:rsidR="009C75B9" w:rsidRDefault="009C75B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650B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650B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E7834">
      <w:rPr>
        <w:rFonts w:cs="Arial"/>
        <w:b/>
      </w:rPr>
      <w:t xml:space="preserve">Arbeitsblatt </w:t>
    </w:r>
    <w:r w:rsidR="00785221">
      <w:rPr>
        <w:rFonts w:cs="Arial"/>
        <w:b/>
      </w:rPr>
      <w:t>3b</w:t>
    </w:r>
    <w:r w:rsidR="00FD6639" w:rsidRPr="00955C65">
      <w:rPr>
        <w:rFonts w:cs="Arial"/>
        <w:b/>
      </w:rPr>
      <w:t xml:space="preserve">: </w:t>
    </w:r>
    <w:r w:rsidR="003B5587">
      <w:rPr>
        <w:rFonts w:cs="Arial"/>
        <w:b/>
      </w:rPr>
      <w:t>A</w:t>
    </w:r>
    <w:r w:rsidR="00785221">
      <w:rPr>
        <w:rFonts w:cs="Arial"/>
        <w:b/>
      </w:rPr>
      <w:t>lles meins?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3183"/>
    <w:rsid w:val="00027F5B"/>
    <w:rsid w:val="000429BB"/>
    <w:rsid w:val="000924B4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650BF"/>
    <w:rsid w:val="002841AF"/>
    <w:rsid w:val="00296525"/>
    <w:rsid w:val="002A66EB"/>
    <w:rsid w:val="002D5BF7"/>
    <w:rsid w:val="003142A3"/>
    <w:rsid w:val="00384789"/>
    <w:rsid w:val="003979D8"/>
    <w:rsid w:val="003A076E"/>
    <w:rsid w:val="003B5587"/>
    <w:rsid w:val="003B7796"/>
    <w:rsid w:val="003E7834"/>
    <w:rsid w:val="00401AD6"/>
    <w:rsid w:val="00424F70"/>
    <w:rsid w:val="004300FF"/>
    <w:rsid w:val="004C435D"/>
    <w:rsid w:val="004D1C66"/>
    <w:rsid w:val="004D61EC"/>
    <w:rsid w:val="004D7CCB"/>
    <w:rsid w:val="004E0585"/>
    <w:rsid w:val="005357E7"/>
    <w:rsid w:val="00543741"/>
    <w:rsid w:val="00547257"/>
    <w:rsid w:val="005631E9"/>
    <w:rsid w:val="00570D7F"/>
    <w:rsid w:val="00571F37"/>
    <w:rsid w:val="005940D8"/>
    <w:rsid w:val="005F50CA"/>
    <w:rsid w:val="00623C59"/>
    <w:rsid w:val="00630C9D"/>
    <w:rsid w:val="0064627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5221"/>
    <w:rsid w:val="007910B5"/>
    <w:rsid w:val="007C005D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523A2"/>
    <w:rsid w:val="00955C65"/>
    <w:rsid w:val="009A464F"/>
    <w:rsid w:val="009A789B"/>
    <w:rsid w:val="009B0CD5"/>
    <w:rsid w:val="009B736F"/>
    <w:rsid w:val="009C75B9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BF732C"/>
    <w:rsid w:val="00BF733B"/>
    <w:rsid w:val="00C1110B"/>
    <w:rsid w:val="00C149D5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07DC"/>
    <w:rsid w:val="00D41041"/>
    <w:rsid w:val="00D54581"/>
    <w:rsid w:val="00D65AED"/>
    <w:rsid w:val="00DA0F20"/>
    <w:rsid w:val="00DA21E4"/>
    <w:rsid w:val="00DC373B"/>
    <w:rsid w:val="00DC3F9F"/>
    <w:rsid w:val="00DE50A5"/>
    <w:rsid w:val="00DE766C"/>
    <w:rsid w:val="00E06926"/>
    <w:rsid w:val="00E52259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>
      <o:colormenu v:ext="edit" strokecolor="none [1945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75071-46F7-46B0-ACE8-C91E95782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6</cp:revision>
  <cp:lastPrinted>2015-08-04T13:32:00Z</cp:lastPrinted>
  <dcterms:created xsi:type="dcterms:W3CDTF">2019-05-01T16:30:00Z</dcterms:created>
  <dcterms:modified xsi:type="dcterms:W3CDTF">2019-05-01T17:32:00Z</dcterms:modified>
</cp:coreProperties>
</file>