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7910B5" w:rsidRDefault="007910B5" w:rsidP="007910B5">
      <w:pPr>
        <w:rPr>
          <w:color w:val="FF0000"/>
        </w:rPr>
      </w:pPr>
    </w:p>
    <w:p w:rsidR="007910B5" w:rsidRPr="00E756FE" w:rsidRDefault="00023183" w:rsidP="007910B5">
      <w:pPr>
        <w:pStyle w:val="FormatvorlageMusterTransparentBenutzerdefinierteFarbeRGB238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Meine </w:t>
      </w:r>
      <w:r w:rsidR="00A32A13">
        <w:rPr>
          <w:b/>
          <w:color w:val="FFFFFF" w:themeColor="background1"/>
        </w:rPr>
        <w:t>Geschichte</w:t>
      </w:r>
    </w:p>
    <w:p w:rsidR="007910B5" w:rsidRDefault="007910B5" w:rsidP="007910B5">
      <w:pPr>
        <w:rPr>
          <w:color w:val="FF0000"/>
          <w:sz w:val="24"/>
          <w:szCs w:val="24"/>
        </w:rPr>
      </w:pPr>
    </w:p>
    <w:p w:rsidR="00DC373B" w:rsidRDefault="00DC373B" w:rsidP="007910B5">
      <w:pPr>
        <w:rPr>
          <w:b/>
          <w:sz w:val="20"/>
          <w:szCs w:val="20"/>
        </w:rPr>
      </w:pPr>
    </w:p>
    <w:p w:rsidR="003E7834" w:rsidRDefault="00FA362C" w:rsidP="003E7834">
      <w:pPr>
        <w:rPr>
          <w:b/>
          <w:sz w:val="20"/>
          <w:szCs w:val="20"/>
        </w:rPr>
      </w:pPr>
      <w:r w:rsidRPr="00FA362C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" o:spid="_x0000_s1063" type="#_x0000_t75" alt="01_stift.jpg" style="position:absolute;margin-left:-40.75pt;margin-top:8.9pt;width:32.15pt;height:32.85pt;z-index:15;visibility:visible" wrapcoords="-1008 0 -1008 20712 21163 20712 21163 0 -1008 0">
            <v:imagedata r:id="rId7" o:title="01_stift"/>
            <w10:wrap type="through"/>
          </v:shape>
        </w:pict>
      </w:r>
    </w:p>
    <w:p w:rsidR="003E7834" w:rsidRDefault="003E7834" w:rsidP="003E7834">
      <w:pPr>
        <w:jc w:val="both"/>
      </w:pPr>
      <w:r>
        <w:t xml:space="preserve">Schreibe zwei Geschichten in deinem Heft auf, die du im Spiel durchgespielt hast. Wähle dabei eine mit einem guten Ende und eine mit einem schlechten Ende. </w:t>
      </w:r>
    </w:p>
    <w:p w:rsidR="003E7834" w:rsidRDefault="003E7834" w:rsidP="003E7834"/>
    <w:p w:rsidR="003E7834" w:rsidRDefault="003E7834" w:rsidP="003E7834"/>
    <w:p w:rsidR="003E7834" w:rsidRDefault="003E7834" w:rsidP="003E7834">
      <w:r>
        <w:t xml:space="preserve">Überschrift 1: </w:t>
      </w:r>
    </w:p>
    <w:p w:rsidR="003E7834" w:rsidRPr="00D96978" w:rsidRDefault="003E7834" w:rsidP="003E7834">
      <w:pPr>
        <w:rPr>
          <w:b/>
        </w:rPr>
      </w:pPr>
      <w:r w:rsidRPr="00D96978">
        <w:rPr>
          <w:b/>
        </w:rPr>
        <w:t>Meine Geschichte mit Happy End</w:t>
      </w:r>
    </w:p>
    <w:p w:rsidR="003E7834" w:rsidRDefault="003E7834" w:rsidP="003E7834"/>
    <w:p w:rsidR="003E7834" w:rsidRDefault="003E7834" w:rsidP="003E7834"/>
    <w:p w:rsidR="003E7834" w:rsidRDefault="003E7834" w:rsidP="003E7834">
      <w:r>
        <w:t xml:space="preserve">Überschrift 2: </w:t>
      </w:r>
    </w:p>
    <w:p w:rsidR="003E7834" w:rsidRPr="00D96978" w:rsidRDefault="003E7834" w:rsidP="003E7834">
      <w:pPr>
        <w:rPr>
          <w:b/>
        </w:rPr>
      </w:pPr>
      <w:r w:rsidRPr="00D96978">
        <w:rPr>
          <w:b/>
        </w:rPr>
        <w:t>Mein</w:t>
      </w:r>
      <w:r>
        <w:rPr>
          <w:b/>
        </w:rPr>
        <w:t>e Geschichte mit schlimmem Ende</w:t>
      </w:r>
    </w:p>
    <w:p w:rsidR="003E7834" w:rsidRDefault="003E7834" w:rsidP="003E7834"/>
    <w:p w:rsidR="003E7834" w:rsidRDefault="003E7834" w:rsidP="003E7834"/>
    <w:p w:rsidR="003E7834" w:rsidRDefault="003E7834" w:rsidP="003E7834"/>
    <w:p w:rsidR="003E7834" w:rsidRDefault="00FA362C" w:rsidP="003E7834">
      <w:r>
        <w:rPr>
          <w:noProof/>
        </w:rPr>
        <w:pict>
          <v:shape id="Grafik 6" o:spid="_x0000_s1062" type="#_x0000_t75" alt="10_information.jpg" style="position:absolute;margin-left:-35.45pt;margin-top:7.05pt;width:35.8pt;height:36pt;z-index:2;visibility:visible" wrapcoords="-905 0 -905 20700 21721 20700 21721 0 -905 0">
            <v:imagedata r:id="rId8" o:title="10_information"/>
            <w10:wrap type="through"/>
          </v:shape>
        </w:pict>
      </w:r>
    </w:p>
    <w:p w:rsidR="003E7834" w:rsidRDefault="003E7834" w:rsidP="003E7834">
      <w:pPr>
        <w:jc w:val="both"/>
      </w:pPr>
      <w:r>
        <w:t xml:space="preserve">Wenn du dich an die einzelnen Stellen aus dem Spiel, an denen Elli sich entscheiden musste, nicht mehr so genau erinnerst, findest du hier die Entscheidungsmöglichkeiten nochmals (allerdings vermischt). </w:t>
      </w:r>
    </w:p>
    <w:p w:rsidR="003E7834" w:rsidRDefault="00FA362C" w:rsidP="003E7834">
      <w:pPr>
        <w:jc w:val="both"/>
      </w:pPr>
      <w:r>
        <w:rPr>
          <w:noProof/>
        </w:rPr>
        <w:pict>
          <v:shape id="Grafik 20" o:spid="_x0000_s1061" type="#_x0000_t75" alt="50_button_mexiko.png" style="position:absolute;left:0;text-align:left;margin-left:.35pt;margin-top:12.85pt;width:97.15pt;height:71.2pt;z-index:3;visibility:visible" wrapcoords="12006 2275 3002 2275 667 3640 334 19112 4002 20478 10339 20478 17676 20478 18676 20478 21011 17747 21011 9556 20677 3185 20344 2275 12006 2275">
            <v:imagedata r:id="rId9" o:title="50_button_mexiko"/>
            <w10:wrap type="through"/>
          </v:shape>
        </w:pict>
      </w:r>
      <w:r>
        <w:rPr>
          <w:noProof/>
        </w:rPr>
        <w:pict>
          <v:shape id="Grafik 22" o:spid="_x0000_s1060" type="#_x0000_t75" alt="52_button_garnichts.png" style="position:absolute;left:0;text-align:left;margin-left:318pt;margin-top:12.15pt;width:101pt;height:80.5pt;z-index:5;visibility:visible" wrapcoords="16681 1207 2566 1610 0 2415 0 18917 2566 20527 10265 20527 17644 20527 19568 20527 21172 17307 21172 7647 21493 1610 19568 1207 16681 1207">
            <v:imagedata r:id="rId10" o:title="52_button_garnichts"/>
            <w10:wrap type="through"/>
          </v:shape>
        </w:pict>
      </w:r>
    </w:p>
    <w:p w:rsidR="003E7834" w:rsidRDefault="00FA362C" w:rsidP="003E7834">
      <w:pPr>
        <w:jc w:val="both"/>
      </w:pPr>
      <w:r>
        <w:rPr>
          <w:noProof/>
        </w:rPr>
        <w:pict>
          <v:shape id="Grafik 23" o:spid="_x0000_s1059" type="#_x0000_t75" alt="53_button_schlafen.png" style="position:absolute;left:0;text-align:left;margin-left:59.35pt;margin-top:9.25pt;width:123.45pt;height:62.15pt;z-index:6;visibility:visible" wrapcoords="13385 1043 2625 1043 262 2607 0 14076 787 18767 5774 19810 13910 19810 16535 19810 17584 19810 20471 18246 20471 17725 20996 9905 21259 8341 20734 2607 20209 1043 13385 1043">
            <v:imagedata r:id="rId11" o:title="53_button_schlafen"/>
            <w10:wrap type="through"/>
          </v:shape>
        </w:pict>
      </w:r>
    </w:p>
    <w:p w:rsidR="003E7834" w:rsidRDefault="00FA362C" w:rsidP="003E7834">
      <w:pPr>
        <w:jc w:val="both"/>
      </w:pPr>
      <w:r>
        <w:rPr>
          <w:noProof/>
        </w:rPr>
        <w:pict>
          <v:shapetype id="_x0000_t106" coordsize="21600,21600" o:spt="106" adj="1350,25920" path="ar,7165,4345,13110,1950,7185,1080,12690,475,11732,4835,17650,1080,12690,2910,17640,2387,9757,10107,20300,2910,17640,8235,19545,7660,12382,14412,21597,8235,19545,14280,18330,12910,11080,18695,18947,14280,18330,18690,15045,14822,5862,21597,15082,18690,15045,20895,7665,15772,2592,21105,9865,20895,7665,19140,2715,14330,,19187,6595,19140,2715,14910,1170,10992,,15357,5945,14910,1170,11250,1665,6692,650,12025,7917,11250,1665,7005,2580,1912,1972,8665,11162,7005,2580,1950,7185xear,7165,4345,13110,1080,12690,2340,13080nfear475,11732,4835,17650,2910,17640,3465,17445nfear7660,12382,14412,21597,7905,18675,8235,19545nfear7660,12382,14412,21597,14280,18330,14400,17370nfear12910,11080,18695,18947,18690,15045,17070,11475nfear15772,2592,21105,9865,20175,9015,20895,7665nfear14330,,19187,6595,19200,3345,19140,2715nfear14330,,19187,6595,14910,1170,14550,1980nfear10992,,15357,5945,11250,1665,11040,2340nfear1912,1972,8665,11162,7650,3270,7005,2580nfear1912,1972,8665,11162,1950,7185,2070,7890nfem@23@37qx@35@24@23@36@34@24@23@37xem@16@33qx@31@17@16@32@30@17@16@33xem@38@29qx@27@39@38@28@26@39@38@29xe">
            <v:formulas>
              <v:f eqn="sum #0 0 10800"/>
              <v:f eqn="sum #1 0 10800"/>
              <v:f eqn="cosatan2 10800 @0 @1"/>
              <v:f eqn="sinatan2 10800 @0 @1"/>
              <v:f eqn="sum @2 10800 0"/>
              <v:f eqn="sum @3 10800 0"/>
              <v:f eqn="sum @4 0 #0"/>
              <v:f eqn="sum @5 0 #1"/>
              <v:f eqn="mod @6 @7 0"/>
              <v:f eqn="prod 600 11 1"/>
              <v:f eqn="sum @8 0 @9"/>
              <v:f eqn="prod @10 1 3"/>
              <v:f eqn="prod 600 3 1"/>
              <v:f eqn="sum @11 @12 0"/>
              <v:f eqn="prod @13 @6 @8"/>
              <v:f eqn="prod @13 @7 @8"/>
              <v:f eqn="sum @14 #0 0"/>
              <v:f eqn="sum @15 #1 0"/>
              <v:f eqn="prod 600 8 1"/>
              <v:f eqn="prod @11 2 1"/>
              <v:f eqn="sum @18 @19 0"/>
              <v:f eqn="prod @20 @6 @8"/>
              <v:f eqn="prod @20 @7 @8"/>
              <v:f eqn="sum @21 #0 0"/>
              <v:f eqn="sum @22 #1 0"/>
              <v:f eqn="prod 600 2 1"/>
              <v:f eqn="sum #0 600 0"/>
              <v:f eqn="sum #0 0 600"/>
              <v:f eqn="sum #1 600 0"/>
              <v:f eqn="sum #1 0 600"/>
              <v:f eqn="sum @16 @25 0"/>
              <v:f eqn="sum @16 0 @25"/>
              <v:f eqn="sum @17 @25 0"/>
              <v:f eqn="sum @17 0 @25"/>
              <v:f eqn="sum @23 @12 0"/>
              <v:f eqn="sum @23 0 @12"/>
              <v:f eqn="sum @24 @12 0"/>
              <v:f eqn="sum @24 0 @12"/>
              <v:f eqn="val #0"/>
              <v:f eqn="val #1"/>
            </v:formulas>
            <v:path o:extrusionok="f" o:connecttype="custom" o:connectlocs="67,10800;10800,21577;21582,10800;10800,1235;@38,@39" textboxrect="2977,3262,17087,17337"/>
            <v:handles>
              <v:h position="#0,#1"/>
            </v:handles>
            <o:complex v:ext="view"/>
          </v:shapetype>
          <v:shape id="Wolkenförmige Legende 25" o:spid="_x0000_s1049" type="#_x0000_t106" style="position:absolute;left:0;text-align:left;margin-left:64.9pt;margin-top:459.1pt;width:93.75pt;height:53.25pt;z-index:1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" adj="6300,24300" strokecolor="#f79646" strokeweight="2pt">
            <v:textbox>
              <w:txbxContent>
                <w:p w:rsidR="003E7834" w:rsidRDefault="003E7834" w:rsidP="003E7834">
                  <w:pPr>
                    <w:jc w:val="center"/>
                  </w:pPr>
                  <w:r>
                    <w:t>Keine senden</w:t>
                  </w:r>
                </w:p>
              </w:txbxContent>
            </v:textbox>
          </v:shape>
        </w:pict>
      </w:r>
    </w:p>
    <w:p w:rsidR="003E7834" w:rsidRDefault="003E7834" w:rsidP="003E7834">
      <w:pPr>
        <w:jc w:val="both"/>
      </w:pPr>
    </w:p>
    <w:p w:rsidR="003E7834" w:rsidRDefault="003E7834" w:rsidP="003E7834">
      <w:pPr>
        <w:jc w:val="both"/>
      </w:pPr>
    </w:p>
    <w:p w:rsidR="003E7834" w:rsidRDefault="003E7834" w:rsidP="003E7834">
      <w:pPr>
        <w:jc w:val="both"/>
      </w:pPr>
    </w:p>
    <w:p w:rsidR="003E7834" w:rsidRDefault="003E7834" w:rsidP="003E7834">
      <w:pPr>
        <w:jc w:val="both"/>
      </w:pPr>
    </w:p>
    <w:p w:rsidR="003E7834" w:rsidRDefault="00FA362C" w:rsidP="003E7834">
      <w:pPr>
        <w:jc w:val="both"/>
      </w:pPr>
      <w:r>
        <w:rPr>
          <w:noProof/>
        </w:rPr>
        <w:pict>
          <v:shape id="Grafik 26" o:spid="_x0000_s1058" type="#_x0000_t75" alt="56_button_rechner_zerstoeren.png" style="position:absolute;left:0;text-align:left;margin-left:218.45pt;margin-top:4.1pt;width:97pt;height:64.15pt;z-index:9;visibility:visible" wrapcoords="9019 2020 2338 2020 0 4041 334 18182 2338 21213 2672 21213 8351 21213 17035 21213 21377 20203 21043 18182 21377 10606 21377 4546 21043 2020 9019 2020">
            <v:imagedata r:id="rId12" o:title="56_button_rechner_zerstoeren"/>
            <w10:wrap type="through"/>
          </v:shape>
        </w:pict>
      </w:r>
    </w:p>
    <w:p w:rsidR="003E7834" w:rsidRDefault="003E7834" w:rsidP="003E7834">
      <w:pPr>
        <w:jc w:val="both"/>
      </w:pPr>
    </w:p>
    <w:p w:rsidR="003E7834" w:rsidRDefault="00FA362C" w:rsidP="003E7834">
      <w:pPr>
        <w:jc w:val="both"/>
      </w:pPr>
      <w:r>
        <w:rPr>
          <w:noProof/>
        </w:rPr>
        <w:pict>
          <v:shape id="Grafik 21" o:spid="_x0000_s1057" type="#_x0000_t75" alt="51_button_papa.png" style="position:absolute;left:0;text-align:left;margin-left:398.7pt;margin-top:9.1pt;width:94.65pt;height:72.2pt;z-index:4;visibility:visible" wrapcoords="13693 2693 3423 2693 685 4039 685 19296 3765 20643 8558 20643 18827 20643 19512 20643 21223 17950 21566 9873 21223 4936 20881 2693 13693 2693">
            <v:imagedata r:id="rId13" o:title="51_button_papa"/>
            <w10:wrap type="through"/>
          </v:shape>
        </w:pict>
      </w:r>
    </w:p>
    <w:p w:rsidR="003E7834" w:rsidRDefault="003E7834" w:rsidP="003E7834">
      <w:pPr>
        <w:jc w:val="both"/>
      </w:pPr>
    </w:p>
    <w:p w:rsidR="003E7834" w:rsidRDefault="00FA362C" w:rsidP="003E7834">
      <w:pPr>
        <w:jc w:val="both"/>
      </w:pPr>
      <w:r>
        <w:rPr>
          <w:noProof/>
        </w:rPr>
        <w:pict>
          <v:shape id="Grafik 24" o:spid="_x0000_s1056" type="#_x0000_t75" alt="57_button_alle_senden.png" style="position:absolute;left:0;text-align:left;margin-left:24.55pt;margin-top:1.05pt;width:90.8pt;height:43.8pt;z-index:7;visibility:visible" wrapcoords="12132 1479 1784 1479 -357 3699 -357 17753 2141 19973 7493 19973 17841 19973 19269 19973 21410 15534 21053 13315 20696 2959 20339 1479 12132 1479">
            <v:imagedata r:id="rId14" o:title="57_button_alle_senden"/>
            <w10:wrap type="through"/>
          </v:shape>
        </w:pict>
      </w:r>
    </w:p>
    <w:p w:rsidR="003E7834" w:rsidRDefault="003E7834" w:rsidP="003E7834">
      <w:pPr>
        <w:jc w:val="both"/>
      </w:pPr>
    </w:p>
    <w:p w:rsidR="003E7834" w:rsidRDefault="003E7834" w:rsidP="003E7834">
      <w:pPr>
        <w:jc w:val="both"/>
      </w:pPr>
    </w:p>
    <w:p w:rsidR="003E7834" w:rsidRDefault="00FA362C" w:rsidP="003E7834">
      <w:pPr>
        <w:jc w:val="both"/>
      </w:pPr>
      <w:r>
        <w:rPr>
          <w:noProof/>
        </w:rPr>
        <w:pict>
          <v:shape id="Grafik 25" o:spid="_x0000_s1055" type="#_x0000_t75" alt="58_auswahlsenden.png" style="position:absolute;left:0;text-align:left;margin-left:167.75pt;margin-top:7.35pt;width:99.6pt;height:53.2pt;z-index:8;visibility:visible" wrapcoords="-325 1827 0 14617 1301 18271 2277 18271 18217 18271 19518 18271 21145 14008 21145 10962 20169 3654 19518 1827 -325 1827">
            <v:imagedata r:id="rId15" o:title="58_auswahlsenden"/>
            <w10:wrap type="through"/>
          </v:shape>
        </w:pict>
      </w:r>
    </w:p>
    <w:p w:rsidR="003E7834" w:rsidRDefault="00FA362C" w:rsidP="003E7834">
      <w:pPr>
        <w:jc w:val="both"/>
      </w:pPr>
      <w:r>
        <w:rPr>
          <w:noProof/>
        </w:rPr>
        <w:pict>
          <v:shape id="Grafik 29" o:spid="_x0000_s1054" type="#_x0000_t75" alt="60_button_bilder_loeschen.png" style="position:absolute;left:0;text-align:left;margin-left:301.9pt;margin-top:9.3pt;width:97pt;height:66.5pt;z-index:12;visibility:visible" wrapcoords="12359 1462 2672 1462 334 2923 668 18514 3674 19002 10689 19002 18371 19002 19039 19002 21043 17540 21377 9257 21043 2923 20709 1462 12359 1462">
            <v:imagedata r:id="rId16" o:title="60_button_bilder_loeschen"/>
            <w10:wrap type="through"/>
          </v:shape>
        </w:pict>
      </w:r>
    </w:p>
    <w:p w:rsidR="003E7834" w:rsidRDefault="00FA362C" w:rsidP="003E7834">
      <w:pPr>
        <w:jc w:val="both"/>
      </w:pPr>
      <w:r>
        <w:rPr>
          <w:noProof/>
        </w:rPr>
        <w:pict>
          <v:shape id="Grafik 30" o:spid="_x0000_s1053" type="#_x0000_t75" alt="61_button_cosmo.png" style="position:absolute;left:0;text-align:left;margin-left:19.85pt;margin-top:3.5pt;width:111.95pt;height:65.1pt;z-index:13;visibility:visible" wrapcoords="16207 995 2894 995 0 2488 0 18415 2605 19410 7814 19410 19101 19410 19391 19410 21127 17419 21417 6968 20838 2488 19970 995 16207 995">
            <v:imagedata r:id="rId17" o:title="61_button_cosmo"/>
            <w10:wrap type="through"/>
          </v:shape>
        </w:pict>
      </w:r>
    </w:p>
    <w:p w:rsidR="003E7834" w:rsidRDefault="003E7834" w:rsidP="003E7834">
      <w:pPr>
        <w:jc w:val="both"/>
      </w:pPr>
    </w:p>
    <w:p w:rsidR="003E7834" w:rsidRDefault="003E7834" w:rsidP="003E7834">
      <w:pPr>
        <w:jc w:val="both"/>
      </w:pPr>
    </w:p>
    <w:p w:rsidR="003E7834" w:rsidRDefault="003E7834" w:rsidP="003E7834">
      <w:pPr>
        <w:jc w:val="both"/>
      </w:pPr>
    </w:p>
    <w:p w:rsidR="003E7834" w:rsidRDefault="003E7834" w:rsidP="003E7834">
      <w:pPr>
        <w:jc w:val="both"/>
      </w:pPr>
    </w:p>
    <w:p w:rsidR="003E7834" w:rsidRDefault="00FA362C" w:rsidP="003E7834">
      <w:pPr>
        <w:jc w:val="both"/>
      </w:pPr>
      <w:r>
        <w:rPr>
          <w:noProof/>
        </w:rPr>
        <w:pict>
          <v:shape id="Grafik 27" o:spid="_x0000_s1052" type="#_x0000_t75" alt="55_button_personen.png" style="position:absolute;left:0;text-align:left;margin-left:24.6pt;margin-top:10.75pt;width:136.95pt;height:77.55pt;z-index:10;visibility:visible" wrapcoords="14195 2507 3785 2507 946 3760 946 18801 4495 20054 11829 20054 17507 20054 18927 20054 21292 17547 21292 8356 21056 4178 20583 2507 14195 2507">
            <v:imagedata r:id="rId18" o:title="55_button_personen"/>
            <w10:wrap type="through"/>
          </v:shape>
        </w:pict>
      </w:r>
    </w:p>
    <w:p w:rsidR="003E7834" w:rsidRDefault="00FA362C" w:rsidP="003E7834">
      <w:pPr>
        <w:jc w:val="both"/>
      </w:pPr>
      <w:r>
        <w:rPr>
          <w:noProof/>
        </w:rPr>
        <w:pict>
          <v:shape id="Grafik 28" o:spid="_x0000_s1051" type="#_x0000_t75" alt="59_keine.png" style="position:absolute;left:0;text-align:left;margin-left:177.5pt;margin-top:6.85pt;width:107.7pt;height:58.65pt;z-index:11;visibility:visible" wrapcoords="15343 0 2106 2762 0 3867 -301 18230 1805 20992 2106 20992 19554 20992 20156 20992 21359 18783 21359 13811 21660 9944 21660 2762 20758 0 19253 0 15343 0">
            <v:imagedata r:id="rId19" o:title="59_keine"/>
            <w10:wrap type="through"/>
          </v:shape>
        </w:pict>
      </w:r>
    </w:p>
    <w:p w:rsidR="003E7834" w:rsidRDefault="00FA362C" w:rsidP="003E7834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 id="Grafik 31" o:spid="_x0000_s1050" type="#_x0000_t75" alt="62_button_hilfe holen.png" style="position:absolute;margin-left:332.1pt;margin-top:9.05pt;width:114.1pt;height:68.85pt;z-index:14;visibility:visible" wrapcoords="16754 941 2556 1412 0 2353 -284 18353 2840 19294 8803 19294 17606 19294 18741 19294 21297 16941 21013 16000 21581 8941 21581 5176 20445 1412 19309 941 16754 941">
            <v:imagedata r:id="rId20" o:title="62_button_hilfe holen"/>
            <w10:wrap type="through"/>
          </v:shape>
        </w:pict>
      </w:r>
    </w:p>
    <w:p w:rsidR="003E7834" w:rsidRDefault="003E7834" w:rsidP="003E7834">
      <w:pPr>
        <w:rPr>
          <w:b/>
          <w:sz w:val="20"/>
          <w:szCs w:val="20"/>
        </w:rPr>
      </w:pPr>
    </w:p>
    <w:p w:rsidR="003E7834" w:rsidRPr="00C079C1" w:rsidRDefault="003E7834" w:rsidP="003E7834">
      <w:pPr>
        <w:rPr>
          <w:b/>
          <w:sz w:val="20"/>
          <w:szCs w:val="20"/>
        </w:rPr>
      </w:pPr>
    </w:p>
    <w:p w:rsidR="003E7834" w:rsidRDefault="003E7834" w:rsidP="003E7834">
      <w:pPr>
        <w:rPr>
          <w:b/>
          <w:sz w:val="20"/>
          <w:szCs w:val="20"/>
        </w:rPr>
      </w:pPr>
    </w:p>
    <w:p w:rsidR="005F50CA" w:rsidRDefault="005F50CA" w:rsidP="007910B5">
      <w:pPr>
        <w:rPr>
          <w:rFonts w:cs="Arial"/>
          <w:color w:val="FF0000"/>
          <w:sz w:val="20"/>
          <w:szCs w:val="20"/>
        </w:rPr>
        <w:sectPr w:rsidR="005F50CA" w:rsidSect="00BF6418">
          <w:headerReference w:type="default" r:id="rId21"/>
          <w:footerReference w:type="default" r:id="rId22"/>
          <w:pgSz w:w="11906" w:h="16838"/>
          <w:pgMar w:top="567" w:right="1134" w:bottom="567" w:left="1134" w:header="709" w:footer="709" w:gutter="0"/>
          <w:cols w:space="708"/>
          <w:docGrid w:linePitch="360"/>
        </w:sect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</w:p>
    <w:sectPr w:rsidR="005F50CA" w:rsidRPr="005F50CA" w:rsidSect="00023183">
      <w:type w:val="continuous"/>
      <w:pgSz w:w="11906" w:h="16838"/>
      <w:pgMar w:top="567" w:right="1134" w:bottom="567" w:left="1134" w:header="709" w:footer="709" w:gutter="0"/>
      <w:cols w:num="3"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9C5" w:rsidRDefault="009809C5" w:rsidP="00263140">
      <w:r>
        <w:separator/>
      </w:r>
    </w:p>
  </w:endnote>
  <w:endnote w:type="continuationSeparator" w:id="0">
    <w:p w:rsidR="009809C5" w:rsidRDefault="009809C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FA362C">
    <w:pPr>
      <w:pStyle w:val="Fuzeile"/>
      <w:rPr>
        <w:rFonts w:ascii="ITCOfficinaSans LT Book" w:hAnsi="ITCOfficinaSans LT Book"/>
        <w:b/>
        <w:sz w:val="18"/>
        <w:szCs w:val="18"/>
      </w:rPr>
    </w:pPr>
    <w:r w:rsidRPr="00FA362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9C5" w:rsidRDefault="009809C5" w:rsidP="00263140">
      <w:r>
        <w:separator/>
      </w:r>
    </w:p>
  </w:footnote>
  <w:footnote w:type="continuationSeparator" w:id="0">
    <w:p w:rsidR="009809C5" w:rsidRDefault="009809C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A362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A362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E7834">
      <w:rPr>
        <w:rFonts w:cs="Arial"/>
        <w:b/>
      </w:rPr>
      <w:t>Arbeitsblatt 2</w:t>
    </w:r>
    <w:r w:rsidR="00FD6639" w:rsidRPr="00955C65">
      <w:rPr>
        <w:rFonts w:cs="Arial"/>
        <w:b/>
      </w:rPr>
      <w:t xml:space="preserve">: </w:t>
    </w:r>
    <w:r w:rsidR="00023183">
      <w:rPr>
        <w:rFonts w:cs="Arial"/>
        <w:b/>
      </w:rPr>
      <w:t xml:space="preserve">Meine </w:t>
    </w:r>
    <w:r w:rsidR="00A32A13">
      <w:rPr>
        <w:rFonts w:cs="Arial"/>
        <w:b/>
      </w:rPr>
      <w:t>Geschichte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7910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Elli Online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r>
      <w:rPr>
        <w:rFonts w:cs="Arial"/>
        <w:sz w:val="16"/>
        <w:szCs w:val="16"/>
      </w:rPr>
      <w:t>Lernspiel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="00FE0174" w:rsidRPr="00955C65">
      <w:rPr>
        <w:rFonts w:cs="Arial"/>
        <w:sz w:val="18"/>
        <w:szCs w:val="18"/>
      </w:rPr>
      <w:br/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>
      <o:colormenu v:ext="edit" strokecolor="none [1945]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910B5"/>
    <w:rsid w:val="00001B03"/>
    <w:rsid w:val="00023183"/>
    <w:rsid w:val="00027F5B"/>
    <w:rsid w:val="000429BB"/>
    <w:rsid w:val="0009253E"/>
    <w:rsid w:val="000A2378"/>
    <w:rsid w:val="000C4D9E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96525"/>
    <w:rsid w:val="002A66EB"/>
    <w:rsid w:val="003142A3"/>
    <w:rsid w:val="00384789"/>
    <w:rsid w:val="003979D8"/>
    <w:rsid w:val="003A076E"/>
    <w:rsid w:val="003B7796"/>
    <w:rsid w:val="003E7834"/>
    <w:rsid w:val="00401AD6"/>
    <w:rsid w:val="00424F70"/>
    <w:rsid w:val="004C435D"/>
    <w:rsid w:val="004D1C66"/>
    <w:rsid w:val="004D61EC"/>
    <w:rsid w:val="004D7CCB"/>
    <w:rsid w:val="004E0585"/>
    <w:rsid w:val="005357E7"/>
    <w:rsid w:val="00543741"/>
    <w:rsid w:val="00547257"/>
    <w:rsid w:val="005631E9"/>
    <w:rsid w:val="00571F37"/>
    <w:rsid w:val="005940D8"/>
    <w:rsid w:val="005F50CA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910B5"/>
    <w:rsid w:val="007D2B2C"/>
    <w:rsid w:val="007F06B5"/>
    <w:rsid w:val="008018DF"/>
    <w:rsid w:val="00810655"/>
    <w:rsid w:val="00826475"/>
    <w:rsid w:val="00851C97"/>
    <w:rsid w:val="008D370F"/>
    <w:rsid w:val="008D489A"/>
    <w:rsid w:val="009140C5"/>
    <w:rsid w:val="009523A2"/>
    <w:rsid w:val="00955C65"/>
    <w:rsid w:val="009809C5"/>
    <w:rsid w:val="009A464F"/>
    <w:rsid w:val="009A789B"/>
    <w:rsid w:val="009B0CD5"/>
    <w:rsid w:val="009B736F"/>
    <w:rsid w:val="009D0387"/>
    <w:rsid w:val="009E4A6B"/>
    <w:rsid w:val="00A03955"/>
    <w:rsid w:val="00A112A3"/>
    <w:rsid w:val="00A14801"/>
    <w:rsid w:val="00A32A13"/>
    <w:rsid w:val="00A44108"/>
    <w:rsid w:val="00AB506B"/>
    <w:rsid w:val="00AE2A3F"/>
    <w:rsid w:val="00B24E76"/>
    <w:rsid w:val="00BF2E90"/>
    <w:rsid w:val="00BF6418"/>
    <w:rsid w:val="00BF732C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CF756E"/>
    <w:rsid w:val="00D10417"/>
    <w:rsid w:val="00D407DC"/>
    <w:rsid w:val="00D41041"/>
    <w:rsid w:val="00D54581"/>
    <w:rsid w:val="00D65AED"/>
    <w:rsid w:val="00DA0F20"/>
    <w:rsid w:val="00DA21E4"/>
    <w:rsid w:val="00DC373B"/>
    <w:rsid w:val="00DC3F9F"/>
    <w:rsid w:val="00DE50A5"/>
    <w:rsid w:val="00E06926"/>
    <w:rsid w:val="00E52259"/>
    <w:rsid w:val="00E741FA"/>
    <w:rsid w:val="00EC648E"/>
    <w:rsid w:val="00F0275C"/>
    <w:rsid w:val="00F25B77"/>
    <w:rsid w:val="00F44CEE"/>
    <w:rsid w:val="00F55422"/>
    <w:rsid w:val="00FA189E"/>
    <w:rsid w:val="00FA362C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>
      <o:colormenu v:ext="edit" strokecolor="none [1945]"/>
    </o:shapedefaults>
    <o:shapelayout v:ext="edit">
      <o:idmap v:ext="edit" data="1"/>
      <o:rules v:ext="edit">
        <o:r id="V:Rule1" type="callout" idref="#Wolkenförmige Legende 25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910B5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MusterTransparentBenutzerdefinierteFarbeRGB238">
    <w:name w:val="Formatvorlage Muster: Transparent (Benutzerdefinierte Farbe(RGB(238"/>
    <w:aliases w:val="124,10)..."/>
    <w:basedOn w:val="Standard"/>
    <w:rsid w:val="007910B5"/>
    <w:pPr>
      <w:shd w:val="clear" w:color="auto" w:fill="EE7C0A"/>
    </w:pPr>
    <w:rPr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2E4D83-E5FC-4712-9CAE-8F4A4CD9C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73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Elli Online interaktiv</dc:title>
  <dc:creator>SWR Planet Schule</dc:creator>
  <cp:lastModifiedBy>Frietsch</cp:lastModifiedBy>
  <cp:revision>4</cp:revision>
  <cp:lastPrinted>2015-08-04T13:32:00Z</cp:lastPrinted>
  <dcterms:created xsi:type="dcterms:W3CDTF">2019-05-01T16:26:00Z</dcterms:created>
  <dcterms:modified xsi:type="dcterms:W3CDTF">2019-05-01T17:20:00Z</dcterms:modified>
</cp:coreProperties>
</file>