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7910B5" w:rsidRDefault="007910B5" w:rsidP="007910B5">
      <w:pPr>
        <w:rPr>
          <w:color w:val="FF0000"/>
        </w:rPr>
      </w:pPr>
    </w:p>
    <w:p w:rsidR="007910B5" w:rsidRPr="00E756FE" w:rsidRDefault="00023183" w:rsidP="007910B5">
      <w:pPr>
        <w:pStyle w:val="FormatvorlageMusterTransparentBenutzerdefinierteFarbeRGB238"/>
        <w:rPr>
          <w:b/>
          <w:color w:val="FFFFFF" w:themeColor="background1"/>
        </w:rPr>
      </w:pPr>
      <w:r>
        <w:rPr>
          <w:b/>
          <w:color w:val="FFFFFF" w:themeColor="background1"/>
        </w:rPr>
        <w:t>Meine Fotos teilen...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DC373B" w:rsidRDefault="00DC373B" w:rsidP="007910B5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1" coordsize="21600,21600" o:spt="71" path="m10800,5800l8352,2295,7312,6320,370,2295,4627,7617,,8615r3722,3160l135,14587r5532,-650l4762,17617,7715,15627r770,5973l10532,14935r2715,4802l14020,14457r4125,3638l16837,12942r4763,348l17607,10475,21097,8137,16702,7315,18380,4457r-4225,868l14522,xe">
            <v:stroke joinstyle="miter"/>
            <v:path gradientshapeok="t" o:connecttype="custom" o:connectlocs="14522,0;0,8615;8485,21600;21600,13290" o:connectangles="270,180,90,0" textboxrect="4627,6320,16702,13937"/>
          </v:shapetype>
          <v:shape id="_x0000_s1039" type="#_x0000_t71" style="position:absolute;margin-left:-36.55pt;margin-top:1.55pt;width:203.45pt;height:167.45pt;z-index:3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1" type="#_x0000_t71" style="position:absolute;margin-left:308.95pt;margin-top:1.75pt;width:203.45pt;height:167.45pt;z-index:5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margin-left:231.25pt;margin-top:8pt;width:.75pt;height:105.9pt;flip:x;z-index:7" o:connectortype="straight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6" type="#_x0000_t32" style="position:absolute;margin-left:96.65pt;margin-top:2.35pt;width:43pt;height:44.1pt;z-index:10" o:connectortype="straight" strokecolor="#ee7c0a" strokeweight="2pt"/>
        </w:pict>
      </w:r>
      <w:r>
        <w:rPr>
          <w:b/>
          <w:noProof/>
          <w:sz w:val="20"/>
          <w:szCs w:val="20"/>
        </w:rPr>
        <w:pict>
          <v:shape id="_x0000_s1044" type="#_x0000_t32" style="position:absolute;margin-left:308.95pt;margin-top:2.35pt;width:44.35pt;height:44.1pt;flip:x;z-index:8" o:connectortype="straight" strokecolor="#ee7c0a" strokeweight="2pt"/>
        </w:pict>
      </w:r>
      <w:r>
        <w:rPr>
          <w:b/>
          <w:noProof/>
          <w:sz w:val="20"/>
          <w:szCs w:val="20"/>
        </w:rPr>
        <w:pict>
          <v:oval id="_x0000_s1037" style="position:absolute;margin-left:128.95pt;margin-top:10.45pt;width:192.55pt;height:137.75pt;z-index:1" strokecolor="#ee7c0a" strokeweight="2pt">
            <v:textbox>
              <w:txbxContent>
                <w:p w:rsidR="00023183" w:rsidRDefault="00023183" w:rsidP="00023183">
                  <w:pPr>
                    <w:jc w:val="center"/>
                  </w:pPr>
                </w:p>
                <w:p w:rsidR="00023183" w:rsidRDefault="00023183" w:rsidP="00023183">
                  <w:pPr>
                    <w:jc w:val="center"/>
                  </w:pPr>
                </w:p>
                <w:p w:rsidR="00023183" w:rsidRPr="00F45010" w:rsidRDefault="00023183" w:rsidP="00023183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F45010">
                    <w:rPr>
                      <w:b/>
                      <w:sz w:val="28"/>
                      <w:szCs w:val="28"/>
                    </w:rPr>
                    <w:t>Was kann da alles passieren?</w:t>
                  </w:r>
                </w:p>
              </w:txbxContent>
            </v:textbox>
          </v:oval>
        </w:pict>
      </w: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0" type="#_x0000_t71" style="position:absolute;margin-left:-38.25pt;margin-top:10.85pt;width:203.45pt;height:167.45pt;z-index:4" fillcolor="#c6d9f1" strokecolor="#365f91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7" type="#_x0000_t32" style="position:absolute;margin-left:309.7pt;margin-top:10.8pt;width:43.6pt;height:39.9pt;z-index:11" o:connectortype="straight" strokecolor="#ee7c0a" strokeweight="2pt"/>
        </w:pict>
      </w:r>
      <w:r>
        <w:rPr>
          <w:b/>
          <w:noProof/>
          <w:sz w:val="20"/>
          <w:szCs w:val="20"/>
        </w:rPr>
        <w:pict>
          <v:shape id="_x0000_s1038" type="#_x0000_t71" style="position:absolute;margin-left:285.2pt;margin-top:10.8pt;width:203.45pt;height:167.45pt;z-index:2" fillcolor="#c6d9f1" strokecolor="#365f91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5" type="#_x0000_t32" style="position:absolute;margin-left:128.95pt;margin-top:7.65pt;width:23.2pt;height:31.55pt;flip:x;z-index:9" o:connectortype="straight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8" type="#_x0000_t32" style="position:absolute;margin-left:223.4pt;margin-top:10.2pt;width:.75pt;height:122.1pt;flip:x;z-index:12" o:connectortype="straight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_x0000_s1042" type="#_x0000_t71" style="position:absolute;margin-left:128.95pt;margin-top:1.95pt;width:203.45pt;height:167.45pt;z-index:6" strokecolor="#ee7c0a" strokeweight="2pt"/>
        </w:pict>
      </w: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023183" w:rsidRDefault="00023183" w:rsidP="00023183">
      <w:pPr>
        <w:rPr>
          <w:b/>
          <w:sz w:val="20"/>
          <w:szCs w:val="20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rFonts w:cs="Arial"/>
          <w:color w:val="FF0000"/>
          <w:sz w:val="20"/>
          <w:szCs w:val="20"/>
        </w:rPr>
        <w:sectPr w:rsidR="005F50CA" w:rsidSect="00BF6418">
          <w:headerReference w:type="default" r:id="rId7"/>
          <w:footerReference w:type="default" r:id="rId8"/>
          <w:pgSz w:w="11906" w:h="16838"/>
          <w:pgMar w:top="567" w:right="1134" w:bottom="567" w:left="1134" w:header="709" w:footer="709" w:gutter="0"/>
          <w:cols w:space="708"/>
          <w:docGrid w:linePitch="360"/>
        </w:sect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sectPr w:rsidR="005F50CA" w:rsidRPr="005F50CA" w:rsidSect="00023183">
      <w:type w:val="continuous"/>
      <w:pgSz w:w="11906" w:h="16838"/>
      <w:pgMar w:top="567" w:right="1134" w:bottom="567" w:left="1134" w:header="709" w:footer="709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3B8E" w:rsidRDefault="00F83B8E" w:rsidP="00263140">
      <w:r>
        <w:separator/>
      </w:r>
    </w:p>
  </w:endnote>
  <w:endnote w:type="continuationSeparator" w:id="0">
    <w:p w:rsidR="00F83B8E" w:rsidRDefault="00F83B8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C4D9E">
    <w:pPr>
      <w:pStyle w:val="Fuzeile"/>
      <w:rPr>
        <w:rFonts w:ascii="ITCOfficinaSans LT Book" w:hAnsi="ITCOfficinaSans LT Book"/>
        <w:b/>
        <w:sz w:val="18"/>
        <w:szCs w:val="18"/>
      </w:rPr>
    </w:pPr>
    <w:r w:rsidRPr="000C4D9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3B8E" w:rsidRDefault="00F83B8E" w:rsidP="00263140">
      <w:r>
        <w:separator/>
      </w:r>
    </w:p>
  </w:footnote>
  <w:footnote w:type="continuationSeparator" w:id="0">
    <w:p w:rsidR="00F83B8E" w:rsidRDefault="00F83B8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C4D9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C4D9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23183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023183">
      <w:rPr>
        <w:rFonts w:cs="Arial"/>
        <w:b/>
      </w:rPr>
      <w:t>Meine Fotos teilen...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3183"/>
    <w:rsid w:val="00027F5B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96525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BF732C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07DC"/>
    <w:rsid w:val="00D41041"/>
    <w:rsid w:val="00D54581"/>
    <w:rsid w:val="00D65AED"/>
    <w:rsid w:val="00DA0F20"/>
    <w:rsid w:val="00DA21E4"/>
    <w:rsid w:val="00DC373B"/>
    <w:rsid w:val="00DC3F9F"/>
    <w:rsid w:val="00DE50A5"/>
    <w:rsid w:val="00E06926"/>
    <w:rsid w:val="00E52259"/>
    <w:rsid w:val="00E741FA"/>
    <w:rsid w:val="00EC648E"/>
    <w:rsid w:val="00F0275C"/>
    <w:rsid w:val="00F25B77"/>
    <w:rsid w:val="00F44CEE"/>
    <w:rsid w:val="00F55422"/>
    <w:rsid w:val="00F83B8E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>
      <o:colormenu v:ext="edit" strokecolor="none [1945]"/>
    </o:shapedefaults>
    <o:shapelayout v:ext="edit">
      <o:idmap v:ext="edit" data="1"/>
      <o:rules v:ext="edit">
        <o:r id="V:Rule1" type="connector" idref="#_x0000_s1046"/>
        <o:r id="V:Rule2" type="connector" idref="#_x0000_s1045"/>
        <o:r id="V:Rule3" type="connector" idref="#_x0000_s1047"/>
        <o:r id="V:Rule4" type="connector" idref="#_x0000_s1044"/>
        <o:r id="V:Rule5" type="connector" idref="#_x0000_s1048"/>
        <o:r id="V:Rule6" type="connector" idref="#_x0000_s1043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57CB42-9F51-4D4A-B00B-8F78766E9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12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3</cp:revision>
  <cp:lastPrinted>2015-08-04T13:32:00Z</cp:lastPrinted>
  <dcterms:created xsi:type="dcterms:W3CDTF">2019-05-01T16:08:00Z</dcterms:created>
  <dcterms:modified xsi:type="dcterms:W3CDTF">2019-05-01T16:10:00Z</dcterms:modified>
</cp:coreProperties>
</file>