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9F229B" w:rsidRPr="00A22E28" w:rsidRDefault="009F229B" w:rsidP="009F229B">
      <w:pPr>
        <w:shd w:val="clear" w:color="auto" w:fill="FDC300"/>
        <w:rPr>
          <w:rFonts w:cs="Arial"/>
          <w:b/>
          <w:sz w:val="20"/>
          <w:szCs w:val="20"/>
        </w:rPr>
      </w:pPr>
      <w:r w:rsidRPr="00A22E28">
        <w:rPr>
          <w:rFonts w:cs="Arial"/>
          <w:b/>
          <w:sz w:val="20"/>
          <w:szCs w:val="20"/>
        </w:rPr>
        <w:t xml:space="preserve">Writing </w:t>
      </w:r>
      <w:proofErr w:type="spellStart"/>
      <w:r w:rsidRPr="00A22E28">
        <w:rPr>
          <w:rFonts w:cs="Arial"/>
          <w:b/>
          <w:sz w:val="20"/>
          <w:szCs w:val="20"/>
        </w:rPr>
        <w:t>task</w:t>
      </w:r>
      <w:proofErr w:type="spellEnd"/>
      <w:r w:rsidRPr="00A22E28">
        <w:rPr>
          <w:rFonts w:cs="Arial"/>
          <w:b/>
          <w:sz w:val="20"/>
          <w:szCs w:val="20"/>
        </w:rPr>
        <w:t>: Write a post</w:t>
      </w:r>
    </w:p>
    <w:p w:rsidR="009F229B" w:rsidRPr="00A22E28" w:rsidRDefault="009F229B" w:rsidP="009F229B">
      <w:pPr>
        <w:rPr>
          <w:rFonts w:cs="Arial"/>
          <w:sz w:val="20"/>
          <w:szCs w:val="20"/>
        </w:rPr>
      </w:pPr>
      <w:r>
        <w:rPr>
          <w:rFonts w:cs="Arial"/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-748030</wp:posOffset>
            </wp:positionH>
            <wp:positionV relativeFrom="paragraph">
              <wp:posOffset>132080</wp:posOffset>
            </wp:positionV>
            <wp:extent cx="588645" cy="467360"/>
            <wp:effectExtent l="19050" t="0" r="1905" b="0"/>
            <wp:wrapTight wrapText="bothSides">
              <wp:wrapPolygon edited="0">
                <wp:start x="-699" y="0"/>
                <wp:lineTo x="-699" y="21130"/>
                <wp:lineTo x="21670" y="21130"/>
                <wp:lineTo x="21670" y="0"/>
                <wp:lineTo x="-699" y="0"/>
              </wp:wrapPolygon>
            </wp:wrapTight>
            <wp:docPr id="86" name="Bild 86" descr="02_gruppen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02_gruppen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645" cy="467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229B" w:rsidRPr="00A22E28" w:rsidRDefault="009F229B" w:rsidP="009F229B">
      <w:pPr>
        <w:spacing w:line="276" w:lineRule="auto"/>
        <w:rPr>
          <w:rFonts w:cs="Arial"/>
          <w:sz w:val="20"/>
          <w:szCs w:val="20"/>
          <w:lang w:val="en-GB"/>
        </w:rPr>
      </w:pPr>
      <w:r w:rsidRPr="00A22E28">
        <w:rPr>
          <w:rFonts w:cs="Arial"/>
          <w:sz w:val="20"/>
          <w:szCs w:val="20"/>
          <w:lang w:val="en-GB"/>
        </w:rPr>
        <w:t xml:space="preserve">You have just watched the clip </w:t>
      </w:r>
      <w:proofErr w:type="gramStart"/>
      <w:r w:rsidRPr="00A22E28">
        <w:rPr>
          <w:rFonts w:cs="Arial"/>
          <w:sz w:val="20"/>
          <w:szCs w:val="20"/>
          <w:lang w:val="en-GB"/>
        </w:rPr>
        <w:t xml:space="preserve">about </w:t>
      </w:r>
      <w:r w:rsidRPr="00A22E28">
        <w:rPr>
          <w:rFonts w:cs="Arial"/>
          <w:color w:val="A6A6A6" w:themeColor="background1" w:themeShade="A6"/>
          <w:sz w:val="20"/>
          <w:szCs w:val="20"/>
          <w:lang w:val="en-GB"/>
        </w:rPr>
        <w:t>.....................................................</w:t>
      </w:r>
      <w:proofErr w:type="gramEnd"/>
    </w:p>
    <w:p w:rsidR="009F229B" w:rsidRPr="00A22E28" w:rsidRDefault="009F229B" w:rsidP="009F229B">
      <w:pPr>
        <w:spacing w:line="276" w:lineRule="auto"/>
        <w:rPr>
          <w:rFonts w:cs="Arial"/>
          <w:sz w:val="20"/>
          <w:szCs w:val="20"/>
          <w:lang w:val="en-GB"/>
        </w:rPr>
      </w:pPr>
      <w:r w:rsidRPr="00A22E28">
        <w:rPr>
          <w:rFonts w:cs="Arial"/>
          <w:sz w:val="20"/>
          <w:szCs w:val="20"/>
          <w:lang w:val="en-GB"/>
        </w:rPr>
        <w:t>Leave some supportive posts on his / her social media. There are some examples.</w:t>
      </w:r>
    </w:p>
    <w:p w:rsidR="009F229B" w:rsidRDefault="009F229B" w:rsidP="009F229B">
      <w:pPr>
        <w:spacing w:line="276" w:lineRule="auto"/>
        <w:rPr>
          <w:rFonts w:cs="Arial"/>
          <w:sz w:val="20"/>
          <w:szCs w:val="20"/>
          <w:lang w:val="en-GB"/>
        </w:rPr>
      </w:pPr>
      <w:r w:rsidRPr="00A22E28">
        <w:rPr>
          <w:rFonts w:cs="Arial"/>
          <w:sz w:val="20"/>
          <w:szCs w:val="20"/>
          <w:lang w:val="en-GB"/>
        </w:rPr>
        <w:t>Work in groups.</w:t>
      </w:r>
    </w:p>
    <w:p w:rsidR="009F229B" w:rsidRPr="00A22E28" w:rsidRDefault="009F229B" w:rsidP="009F229B">
      <w:pPr>
        <w:spacing w:line="276" w:lineRule="auto"/>
        <w:rPr>
          <w:rFonts w:cs="Arial"/>
          <w:sz w:val="20"/>
          <w:szCs w:val="20"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452120</wp:posOffset>
            </wp:positionH>
            <wp:positionV relativeFrom="paragraph">
              <wp:posOffset>104140</wp:posOffset>
            </wp:positionV>
            <wp:extent cx="4340860" cy="7364730"/>
            <wp:effectExtent l="19050" t="0" r="2540" b="0"/>
            <wp:wrapTight wrapText="bothSides">
              <wp:wrapPolygon edited="0">
                <wp:start x="-95" y="0"/>
                <wp:lineTo x="-95" y="21566"/>
                <wp:lineTo x="21613" y="21566"/>
                <wp:lineTo x="21613" y="0"/>
                <wp:lineTo x="-95" y="0"/>
              </wp:wrapPolygon>
            </wp:wrapTight>
            <wp:docPr id="87" name="Bild 87" descr="whatsapp_hintergru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whatsapp_hintergrund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0860" cy="7364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5" style="position:absolute;margin-left:60.3pt;margin-top:11.65pt;width:232.3pt;height:46.65pt;z-index:251662336" arcsize="8793f" stroked="f">
            <v:textbox style="mso-next-textbox:#_x0000_s1105">
              <w:txbxContent>
                <w:p w:rsidR="009F229B" w:rsidRPr="007713FE" w:rsidRDefault="009F229B" w:rsidP="009F229B">
                  <w:pPr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</w:pPr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Hey! I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can’t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believe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your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classmates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did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something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like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that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!</w:t>
                  </w:r>
                </w:p>
              </w:txbxContent>
            </v:textbox>
          </v:roundrect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4" style="position:absolute;margin-left:75.3pt;margin-top:1.25pt;width:256.3pt;height:51.8pt;z-index:251661312" arcsize="8793f" stroked="f">
            <v:textbox>
              <w:txbxContent>
                <w:p w:rsidR="009F229B" w:rsidRPr="007713FE" w:rsidRDefault="009F229B" w:rsidP="009F229B">
                  <w:pPr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</w:pPr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I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think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it’s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so brave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to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tell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your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story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!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Thank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you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so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much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for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sharing</w:t>
                  </w:r>
                  <w:proofErr w:type="spellEnd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 xml:space="preserve"> </w:t>
                  </w:r>
                  <w:proofErr w:type="spellStart"/>
                  <w:r w:rsidRPr="007713FE">
                    <w:rPr>
                      <w:rFonts w:ascii="Calibri" w:hAnsi="Calibri" w:cs="Calibri"/>
                      <w:b/>
                      <w:color w:val="A6A6A6"/>
                      <w:sz w:val="28"/>
                      <w:szCs w:val="28"/>
                    </w:rPr>
                    <w:t>it!</w:t>
                  </w:r>
                  <w:proofErr w:type="spellEnd"/>
                </w:p>
              </w:txbxContent>
            </v:textbox>
          </v:roundrect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6" style="position:absolute;margin-left:54.3pt;margin-top:7.75pt;width:293.15pt;height:63.8pt;z-index:251663360" arcsize="8793f" stroked="f"/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9" style="position:absolute;margin-left:98.05pt;margin-top:11.2pt;width:272.55pt;height:121.35pt;z-index:251666432" arcsize="8793f" stroked="f"/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7" style="position:absolute;margin-left:52.65pt;margin-top:12.6pt;width:146.15pt;height:36pt;z-index:251664384" arcsize="8793f" stroked="f"/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8" style="position:absolute;margin-left:89.45pt;margin-top:3.65pt;width:272.55pt;height:60pt;z-index:251665408" arcsize="8793f" stroked="f"/>
        </w:pict>
      </w: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/>
          <w:iCs/>
          <w:lang w:val="en-GB"/>
        </w:rPr>
      </w:pPr>
      <w:r>
        <w:rPr>
          <w:rFonts w:cs="Arial"/>
          <w:i/>
          <w:iCs/>
          <w:noProof/>
        </w:rPr>
        <w:pict>
          <v:roundrect id="_x0000_s1103" style="position:absolute;margin-left:65.45pt;margin-top:4.8pt;width:272.55pt;height:74.6pt;z-index:251660288" arcsize="8793f" stroked="f"/>
        </w:pict>
      </w:r>
    </w:p>
    <w:p w:rsidR="009F229B" w:rsidRPr="00A22E28" w:rsidRDefault="009F229B" w:rsidP="009F229B">
      <w:pPr>
        <w:spacing w:line="360" w:lineRule="auto"/>
        <w:rPr>
          <w:rFonts w:cs="Arial"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Cs/>
          <w:lang w:val="en-GB"/>
        </w:rPr>
      </w:pPr>
    </w:p>
    <w:p w:rsidR="009F229B" w:rsidRPr="00A22E28" w:rsidRDefault="009F229B" w:rsidP="009F229B">
      <w:pPr>
        <w:spacing w:line="360" w:lineRule="auto"/>
        <w:rPr>
          <w:rFonts w:cs="Arial"/>
          <w:iCs/>
          <w:lang w:val="en-GB"/>
        </w:rPr>
      </w:pPr>
    </w:p>
    <w:sectPr w:rsidR="009F229B" w:rsidRPr="00A22E28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8E3" w:rsidRDefault="003518E3" w:rsidP="00730630">
      <w:r>
        <w:separator/>
      </w:r>
    </w:p>
  </w:endnote>
  <w:endnote w:type="continuationSeparator" w:id="0">
    <w:p w:rsidR="003518E3" w:rsidRDefault="003518E3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637B8D" w:rsidRPr="00637B8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8E3" w:rsidRDefault="003518E3" w:rsidP="00730630">
      <w:r>
        <w:separator/>
      </w:r>
    </w:p>
  </w:footnote>
  <w:footnote w:type="continuationSeparator" w:id="0">
    <w:p w:rsidR="003518E3" w:rsidRDefault="003518E3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37B8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37B8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9F229B">
      <w:rPr>
        <w:rFonts w:cs="Arial"/>
        <w:b/>
      </w:rPr>
      <w:t>6</w:t>
    </w:r>
    <w:r w:rsidR="001B168A" w:rsidRPr="00955C65">
      <w:rPr>
        <w:rFonts w:cs="Arial"/>
        <w:b/>
      </w:rPr>
      <w:t xml:space="preserve">: </w:t>
    </w:r>
    <w:r w:rsidR="00EB3E91">
      <w:rPr>
        <w:rFonts w:cs="Arial"/>
        <w:b/>
      </w:rPr>
      <w:t xml:space="preserve">Writing </w:t>
    </w:r>
    <w:proofErr w:type="spellStart"/>
    <w:r w:rsidR="00EB3E91">
      <w:rPr>
        <w:rFonts w:cs="Arial"/>
        <w:b/>
      </w:rPr>
      <w:t>task</w:t>
    </w:r>
    <w:proofErr w:type="spellEnd"/>
    <w:r w:rsidR="00EB3E91">
      <w:rPr>
        <w:rFonts w:cs="Arial"/>
        <w:b/>
      </w:rPr>
      <w:t xml:space="preserve">: </w:t>
    </w:r>
    <w:r w:rsidR="009F229B">
      <w:rPr>
        <w:rFonts w:cs="Arial"/>
        <w:b/>
      </w:rPr>
      <w:t>Write a post</w:t>
    </w:r>
    <w:r w:rsidR="001B168A" w:rsidRPr="00955C65">
      <w:rPr>
        <w:rFonts w:cs="Arial"/>
        <w:b/>
      </w:rPr>
      <w:tab/>
    </w:r>
  </w:p>
  <w:p w:rsidR="00BF6418" w:rsidRPr="00955C65" w:rsidRDefault="003518E3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B168A"/>
    <w:rsid w:val="00227DF1"/>
    <w:rsid w:val="002330DF"/>
    <w:rsid w:val="00291DA9"/>
    <w:rsid w:val="002F4E17"/>
    <w:rsid w:val="003518E3"/>
    <w:rsid w:val="00390CF0"/>
    <w:rsid w:val="004147B8"/>
    <w:rsid w:val="005173F4"/>
    <w:rsid w:val="00563234"/>
    <w:rsid w:val="005B3D85"/>
    <w:rsid w:val="005C139B"/>
    <w:rsid w:val="005C360B"/>
    <w:rsid w:val="00637B8D"/>
    <w:rsid w:val="00673641"/>
    <w:rsid w:val="006A3CE0"/>
    <w:rsid w:val="006E2BA4"/>
    <w:rsid w:val="00730630"/>
    <w:rsid w:val="007427CA"/>
    <w:rsid w:val="00946555"/>
    <w:rsid w:val="009A562B"/>
    <w:rsid w:val="009F0BE5"/>
    <w:rsid w:val="009F229B"/>
    <w:rsid w:val="00B4103C"/>
    <w:rsid w:val="00B85B95"/>
    <w:rsid w:val="00BB54B3"/>
    <w:rsid w:val="00BD1F02"/>
    <w:rsid w:val="00D65857"/>
    <w:rsid w:val="00DA7935"/>
    <w:rsid w:val="00DE2E43"/>
    <w:rsid w:val="00E7733E"/>
    <w:rsid w:val="00EB3E91"/>
    <w:rsid w:val="00EC6BAC"/>
    <w:rsid w:val="00FF4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F229B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6B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6BA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35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3</cp:revision>
  <dcterms:created xsi:type="dcterms:W3CDTF">2022-05-09T09:27:00Z</dcterms:created>
  <dcterms:modified xsi:type="dcterms:W3CDTF">2022-05-09T09:30:00Z</dcterms:modified>
</cp:coreProperties>
</file>