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011FBA" w:rsidRPr="00B3219B" w:rsidRDefault="00011FBA" w:rsidP="00011FBA">
      <w:pPr>
        <w:shd w:val="clear" w:color="auto" w:fill="FDC300"/>
        <w:rPr>
          <w:rFonts w:cs="Arial"/>
          <w:b/>
          <w:sz w:val="20"/>
          <w:szCs w:val="20"/>
        </w:rPr>
      </w:pPr>
      <w:proofErr w:type="spellStart"/>
      <w:r w:rsidRPr="00B3219B">
        <w:rPr>
          <w:rFonts w:cs="Arial"/>
          <w:b/>
          <w:sz w:val="20"/>
          <w:szCs w:val="20"/>
        </w:rPr>
        <w:t>Colour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of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my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skin</w:t>
      </w:r>
      <w:proofErr w:type="spellEnd"/>
      <w:r w:rsidRPr="00B3219B">
        <w:rPr>
          <w:rFonts w:cs="Arial"/>
          <w:b/>
          <w:sz w:val="20"/>
          <w:szCs w:val="20"/>
        </w:rPr>
        <w:t xml:space="preserve"> – </w:t>
      </w:r>
      <w:proofErr w:type="spellStart"/>
      <w:r w:rsidRPr="00B3219B">
        <w:rPr>
          <w:rFonts w:cs="Arial"/>
          <w:b/>
          <w:sz w:val="20"/>
          <w:szCs w:val="20"/>
        </w:rPr>
        <w:t>while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viewing</w:t>
      </w:r>
      <w:proofErr w:type="spellEnd"/>
      <w:r w:rsidRPr="00B3219B">
        <w:rPr>
          <w:rFonts w:cs="Arial"/>
          <w:b/>
          <w:sz w:val="20"/>
          <w:szCs w:val="20"/>
        </w:rPr>
        <w:t xml:space="preserve"> (all </w:t>
      </w:r>
      <w:proofErr w:type="spellStart"/>
      <w:r w:rsidRPr="00B3219B">
        <w:rPr>
          <w:rFonts w:cs="Arial"/>
          <w:b/>
          <w:sz w:val="20"/>
          <w:szCs w:val="20"/>
        </w:rPr>
        <w:t>films</w:t>
      </w:r>
      <w:proofErr w:type="spellEnd"/>
      <w:r w:rsidRPr="00B3219B">
        <w:rPr>
          <w:rFonts w:cs="Arial"/>
          <w:b/>
          <w:sz w:val="20"/>
          <w:szCs w:val="20"/>
        </w:rPr>
        <w:t>)</w:t>
      </w:r>
    </w:p>
    <w:p w:rsidR="00011FBA" w:rsidRPr="00B3219B" w:rsidRDefault="00011FBA" w:rsidP="00011FBA">
      <w:pPr>
        <w:rPr>
          <w:rFonts w:cs="Arial"/>
          <w:sz w:val="20"/>
          <w:szCs w:val="20"/>
        </w:rPr>
      </w:pPr>
      <w:r>
        <w:rPr>
          <w:rFonts w:cs="Arial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-382905</wp:posOffset>
            </wp:positionH>
            <wp:positionV relativeFrom="paragraph">
              <wp:posOffset>66040</wp:posOffset>
            </wp:positionV>
            <wp:extent cx="331470" cy="320040"/>
            <wp:effectExtent l="19050" t="0" r="0" b="0"/>
            <wp:wrapTight wrapText="bothSides">
              <wp:wrapPolygon edited="0">
                <wp:start x="-1241" y="0"/>
                <wp:lineTo x="-1241" y="20571"/>
                <wp:lineTo x="21103" y="20571"/>
                <wp:lineTo x="21103" y="0"/>
                <wp:lineTo x="-1241" y="0"/>
              </wp:wrapPolygon>
            </wp:wrapTight>
            <wp:docPr id="6" name="Bild 6" descr="19_hak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19_hak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320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11FBA" w:rsidRDefault="00011FBA" w:rsidP="00011FBA">
      <w:pPr>
        <w:spacing w:line="360" w:lineRule="auto"/>
        <w:rPr>
          <w:rFonts w:cs="Arial"/>
          <w:b/>
          <w:sz w:val="20"/>
          <w:szCs w:val="20"/>
          <w:lang w:val="en-GB"/>
        </w:rPr>
      </w:pPr>
      <w:r w:rsidRPr="00B3219B">
        <w:rPr>
          <w:rFonts w:cs="Arial"/>
          <w:b/>
          <w:sz w:val="20"/>
          <w:szCs w:val="20"/>
          <w:lang w:val="en-GB"/>
        </w:rPr>
        <w:t>Watch the clip and tick the correct answer.</w:t>
      </w:r>
    </w:p>
    <w:p w:rsidR="00011FBA" w:rsidRPr="00B3219B" w:rsidRDefault="00011FBA" w:rsidP="00011FBA">
      <w:pPr>
        <w:spacing w:line="360" w:lineRule="auto"/>
        <w:rPr>
          <w:rFonts w:cs="Arial"/>
          <w:b/>
          <w:sz w:val="20"/>
          <w:szCs w:val="20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39"/>
        <w:gridCol w:w="7700"/>
      </w:tblGrid>
      <w:tr w:rsidR="00011FBA" w:rsidRPr="00B3219B" w:rsidTr="00011FBA">
        <w:trPr>
          <w:trHeight w:val="704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7700" w:type="dxa"/>
          </w:tcPr>
          <w:p w:rsidR="00011FBA" w:rsidRDefault="00011FBA" w:rsidP="00A764D9">
            <w:pPr>
              <w:spacing w:before="120" w:line="360" w:lineRule="auto"/>
              <w:jc w:val="both"/>
              <w:rPr>
                <w:rFonts w:cs="Arial"/>
                <w:sz w:val="20"/>
                <w:szCs w:val="20"/>
                <w:lang w:val="pt-PT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 Celine     Shazmeen      Tapiwa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   Tyrek 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  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  Ami   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 Jack </w:t>
            </w:r>
          </w:p>
          <w:p w:rsidR="00011FBA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</w:p>
          <w:p w:rsidR="00011FBA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031" style="position:absolute;margin-left:-5.15pt;margin-top:-16.1pt;width:363.7pt;height:49.45pt;z-index:-251655168" coordorigin="3361,4105" coordsize="7274,98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032" type="#_x0000_t75" style="position:absolute;left:3361;top:4105;width:1130;height:909" wrapcoords="-52 0 -52 21536 21600 21536 21600 0 -52 0">
                    <v:imagedata r:id="rId7" o:title=""/>
                  </v:shape>
                  <v:shape id="_x0000_s1033" type="#_x0000_t75" style="position:absolute;left:4644;top:4122;width:1013;height:884" wrapcoords="-53 0 -53 21539 21600 21539 21600 0 -53 0">
                    <v:imagedata r:id="rId8" o:title=""/>
                  </v:shape>
                  <v:shape id="_x0000_s1034" type="#_x0000_t75" style="position:absolute;left:5847;top:4105;width:1130;height:962" wrapcoords="-53 0 -53 21537 21600 21537 21600 0 -53 0">
                    <v:imagedata r:id="rId9" o:title=""/>
                  </v:shape>
                  <v:shape id="_x0000_s1035" type="#_x0000_t75" style="position:absolute;left:7064;top:4122;width:1130;height:972" wrapcoords="-54 0 -54 21537 21600 21537 21600 0 -54 0">
                    <v:imagedata r:id="rId10" o:title=""/>
                  </v:shape>
                  <v:shape id="_x0000_s1036" type="#_x0000_t75" style="position:absolute;left:8298;top:4122;width:1130;height:972" wrapcoords="-54 0 -54 21537 21600 21537 21600 0 -54 0">
                    <v:imagedata r:id="rId11" o:title=""/>
                  </v:shape>
                  <v:shape id="_x0000_s1037" type="#_x0000_t75" style="position:absolute;left:9505;top:4105;width:1130;height:951" wrapcoords="-53 0 -53 21536 21600 21536 21600 0 -53 0">
                    <v:imagedata r:id="rId12" o:title=""/>
                  </v:shape>
                </v:group>
              </w:pict>
            </w:r>
          </w:p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</w:p>
        </w:tc>
      </w:tr>
      <w:tr w:rsidR="00011FBA" w:rsidRPr="00B3219B" w:rsidTr="00011FBA">
        <w:trPr>
          <w:trHeight w:val="2649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>Family</w:t>
            </w:r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mum and four sisters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grew up in a single-parent household with her white dad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parents and grandparents from immigrant backgrounds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close with mum, parents loved each other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has a mum, sisters and brothers and a grandma, had a childminder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no information</w:t>
            </w:r>
          </w:p>
        </w:tc>
      </w:tr>
      <w:tr w:rsidR="00011FBA" w:rsidRPr="00B3219B" w:rsidTr="00011FBA">
        <w:trPr>
          <w:trHeight w:val="2404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Experiences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with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racism</w:t>
            </w:r>
            <w:proofErr w:type="spellEnd"/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people touched her hair without asking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called ‘Paki’ and accused of 9/11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things were thrown at her and her house (crisps packets, rocks, eggs)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called the ‘N’ word and someone tried to kick him down the stairs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stopped and searched by the police and called ‘monkey’ by her teacher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his </w:t>
            </w:r>
            <w:proofErr w:type="spellStart"/>
            <w:r w:rsidRPr="00B3219B">
              <w:rPr>
                <w:rFonts w:cs="Arial"/>
                <w:sz w:val="20"/>
                <w:szCs w:val="20"/>
                <w:lang w:val="en-GB"/>
              </w:rPr>
              <w:t>Facebook</w:t>
            </w:r>
            <w:proofErr w:type="spellEnd"/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profile picture was used and horrible comments were added </w:t>
            </w:r>
          </w:p>
        </w:tc>
      </w:tr>
      <w:tr w:rsidR="00011FBA" w:rsidRPr="00B3219B" w:rsidTr="00011FBA">
        <w:trPr>
          <w:trHeight w:val="2396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  <w:lang w:val="en-GB"/>
              </w:rPr>
              <w:t>Feelings</w:t>
            </w:r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suffered from depression, anxiety and had suicidal thoughts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humiliated by the police and had trust issues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really uncomfortable and never really went out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always had a choking feeling in her throat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cautious and on guard when people came close to her hair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like an outsider a lot </w:t>
            </w:r>
          </w:p>
        </w:tc>
      </w:tr>
      <w:tr w:rsidR="00011FBA" w:rsidRPr="00B3219B" w:rsidTr="00011FBA">
        <w:trPr>
          <w:trHeight w:val="2105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Help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and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support</w:t>
            </w:r>
            <w:proofErr w:type="spellEnd"/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B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lack women at the hair salon and </w:t>
            </w:r>
            <w:r>
              <w:rPr>
                <w:rFonts w:cs="Arial"/>
                <w:sz w:val="20"/>
                <w:szCs w:val="20"/>
                <w:lang w:val="en-GB"/>
              </w:rPr>
              <w:t>peoples’ videos on the internet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blogging / writing poetry</w:t>
            </w:r>
          </w:p>
          <w:p w:rsidR="00011FBA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b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8" type="#_x0000_t202" style="position:absolute;margin-left:384.6pt;margin-top:7.3pt;width:27.15pt;height:58.65pt;z-index:251662336" strokecolor="white [3212]">
                  <v:textbox style="layout-flow:vertical;mso-layout-flow-alt:bottom-to-top">
                    <w:txbxContent>
                      <w:p w:rsidR="00011FBA" w:rsidRPr="00011FBA" w:rsidRDefault="00011FBA">
                        <w:pPr>
                          <w:rPr>
                            <w:sz w:val="16"/>
                            <w:szCs w:val="16"/>
                          </w:rPr>
                        </w:pPr>
                        <w:r w:rsidRPr="00011FBA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011FBA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friends, family and school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family and close friends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no information</w:t>
            </w:r>
          </w:p>
        </w:tc>
      </w:tr>
    </w:tbl>
    <w:p w:rsidR="007427CA" w:rsidRPr="00B3219B" w:rsidRDefault="007427CA" w:rsidP="007427CA">
      <w:pPr>
        <w:rPr>
          <w:rFonts w:cs="Arial"/>
        </w:rPr>
      </w:pPr>
    </w:p>
    <w:sectPr w:rsidR="007427CA" w:rsidRPr="00B3219B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8D0" w:rsidRDefault="006F48D0" w:rsidP="00730630">
      <w:r>
        <w:separator/>
      </w:r>
    </w:p>
  </w:endnote>
  <w:endnote w:type="continuationSeparator" w:id="0">
    <w:p w:rsidR="006F48D0" w:rsidRDefault="006F48D0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B3D85" w:rsidRPr="005B3D8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8D0" w:rsidRDefault="006F48D0" w:rsidP="00730630">
      <w:r>
        <w:separator/>
      </w:r>
    </w:p>
  </w:footnote>
  <w:footnote w:type="continuationSeparator" w:id="0">
    <w:p w:rsidR="006F48D0" w:rsidRDefault="006F48D0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B3D8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B3D8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011FBA">
      <w:rPr>
        <w:rFonts w:cs="Arial"/>
        <w:b/>
      </w:rPr>
      <w:t>2a</w:t>
    </w:r>
    <w:r w:rsidR="001B168A" w:rsidRPr="00955C65">
      <w:rPr>
        <w:rFonts w:cs="Arial"/>
        <w:b/>
      </w:rPr>
      <w:t xml:space="preserve">: </w:t>
    </w:r>
    <w:proofErr w:type="spellStart"/>
    <w:r w:rsidR="00011FBA">
      <w:rPr>
        <w:rFonts w:cs="Arial"/>
        <w:b/>
      </w:rPr>
      <w:t>Colour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of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my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skin</w:t>
    </w:r>
    <w:proofErr w:type="spellEnd"/>
    <w:r w:rsidR="00011FBA">
      <w:rPr>
        <w:rFonts w:cs="Arial"/>
        <w:b/>
      </w:rPr>
      <w:t xml:space="preserve"> – </w:t>
    </w:r>
    <w:proofErr w:type="spellStart"/>
    <w:r w:rsidR="00011FBA">
      <w:rPr>
        <w:rFonts w:cs="Arial"/>
        <w:b/>
      </w:rPr>
      <w:t>while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viewing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6F48D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B168A"/>
    <w:rsid w:val="00291DA9"/>
    <w:rsid w:val="005B3D85"/>
    <w:rsid w:val="00673641"/>
    <w:rsid w:val="006F48D0"/>
    <w:rsid w:val="00730630"/>
    <w:rsid w:val="007427CA"/>
    <w:rsid w:val="00B85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11FB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187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2</cp:revision>
  <dcterms:created xsi:type="dcterms:W3CDTF">2022-05-02T12:38:00Z</dcterms:created>
  <dcterms:modified xsi:type="dcterms:W3CDTF">2022-05-02T12:38:00Z</dcterms:modified>
</cp:coreProperties>
</file>