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61DBE" w14:textId="77777777" w:rsidR="004B268D" w:rsidRPr="000D4C9C" w:rsidRDefault="004B268D" w:rsidP="004B268D">
      <w:pPr>
        <w:shd w:val="clear" w:color="auto" w:fill="EE7C0A"/>
        <w:rPr>
          <w:sz w:val="24"/>
        </w:rPr>
      </w:pPr>
      <w:r w:rsidRPr="000D4C9C">
        <w:rPr>
          <w:b/>
          <w:color w:val="FFFFFF" w:themeColor="background1"/>
          <w:sz w:val="24"/>
        </w:rPr>
        <w:t xml:space="preserve">Filmskript: </w:t>
      </w:r>
      <w:proofErr w:type="spellStart"/>
      <w:r w:rsidR="00166996" w:rsidRPr="000D4C9C">
        <w:rPr>
          <w:b/>
          <w:color w:val="FFFFFF" w:themeColor="background1"/>
          <w:sz w:val="24"/>
        </w:rPr>
        <w:t>Romek</w:t>
      </w:r>
      <w:proofErr w:type="spellEnd"/>
      <w:r w:rsidR="00166996" w:rsidRPr="000D4C9C">
        <w:rPr>
          <w:b/>
          <w:color w:val="FFFFFF" w:themeColor="background1"/>
          <w:sz w:val="24"/>
        </w:rPr>
        <w:t xml:space="preserve"> aus Polen "Rettung" (1942) – Der Krieg und ich</w:t>
      </w:r>
    </w:p>
    <w:p w14:paraId="532FC456" w14:textId="77777777" w:rsidR="0055032A" w:rsidRPr="0055032A" w:rsidRDefault="0055032A" w:rsidP="0055032A">
      <w:pPr>
        <w:pStyle w:val="Listenabsatz"/>
        <w:numPr>
          <w:ilvl w:val="0"/>
          <w:numId w:val="37"/>
        </w:numPr>
        <w:tabs>
          <w:tab w:val="left" w:pos="735"/>
          <w:tab w:val="right" w:pos="9616"/>
          <w:tab w:val="left" w:pos="9760"/>
        </w:tabs>
        <w:spacing w:before="481" w:after="241" w:line="241" w:lineRule="exact"/>
        <w:rPr>
          <w:caps/>
          <w:szCs w:val="22"/>
          <w:shd w:val="clear" w:color="auto" w:fill="FFFFFF"/>
        </w:rPr>
      </w:pPr>
      <w:r w:rsidRPr="0055032A">
        <w:rPr>
          <w:szCs w:val="22"/>
        </w:rPr>
        <w:t>TC 05:00:00</w:t>
      </w:r>
      <w:r w:rsidRPr="0055032A">
        <w:rPr>
          <w:b/>
          <w:szCs w:val="22"/>
        </w:rPr>
        <w:t xml:space="preserve"> </w:t>
      </w:r>
      <w:r w:rsidRPr="0055032A">
        <w:rPr>
          <w:szCs w:val="22"/>
        </w:rPr>
        <w:t>MODELL – VORSPANN</w:t>
      </w:r>
    </w:p>
    <w:p w14:paraId="6A8BE790" w14:textId="77777777" w:rsidR="0055032A" w:rsidRPr="0055032A" w:rsidRDefault="0055032A" w:rsidP="00305E1C">
      <w:pPr>
        <w:pStyle w:val="Listenabsatz"/>
        <w:tabs>
          <w:tab w:val="left" w:pos="735"/>
          <w:tab w:val="right" w:pos="9616"/>
          <w:tab w:val="left" w:pos="9760"/>
        </w:tabs>
        <w:spacing w:before="481" w:after="241" w:line="241" w:lineRule="exact"/>
        <w:ind w:left="736"/>
        <w:rPr>
          <w:caps/>
          <w:szCs w:val="22"/>
          <w:shd w:val="clear" w:color="auto" w:fill="FFFFFF"/>
        </w:rPr>
      </w:pPr>
      <w:bookmarkStart w:id="0" w:name="_GoBack"/>
      <w:bookmarkEnd w:id="0"/>
    </w:p>
    <w:p w14:paraId="143F74BA"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Kind (VO)</w:t>
      </w:r>
    </w:p>
    <w:p w14:paraId="616DCF3F" w14:textId="77777777" w:rsidR="0055032A" w:rsidRPr="0055032A" w:rsidRDefault="0055032A" w:rsidP="0055032A">
      <w:pPr>
        <w:pStyle w:val="dialog"/>
        <w:tabs>
          <w:tab w:val="center" w:pos="4743"/>
        </w:tabs>
        <w:rPr>
          <w:rFonts w:ascii="Arial" w:hAnsi="Arial" w:cs="Arial"/>
          <w:color w:val="auto"/>
          <w:sz w:val="22"/>
          <w:szCs w:val="22"/>
          <w:lang w:val="en-US"/>
        </w:rPr>
      </w:pPr>
      <w:r w:rsidRPr="0055032A">
        <w:rPr>
          <w:rFonts w:ascii="Arial" w:hAnsi="Arial" w:cs="Arial"/>
          <w:color w:val="auto"/>
          <w:sz w:val="22"/>
          <w:szCs w:val="22"/>
          <w:lang w:val="en-US"/>
        </w:rPr>
        <w:t>TC 5:00:02</w:t>
      </w:r>
      <w:r w:rsidRPr="0055032A">
        <w:rPr>
          <w:rFonts w:ascii="Arial" w:hAnsi="Arial" w:cs="Arial"/>
          <w:color w:val="auto"/>
          <w:sz w:val="22"/>
          <w:szCs w:val="22"/>
          <w:lang w:val="en-US"/>
        </w:rPr>
        <w:tab/>
      </w:r>
    </w:p>
    <w:p w14:paraId="4CB48F4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Wir wollen euch mitnehmen auf eine Reise in die Vergangenheit. In die Zeit des zweiten Weltkriegs.</w:t>
      </w:r>
    </w:p>
    <w:p w14:paraId="45E8BBFB" w14:textId="77777777" w:rsidR="0055032A" w:rsidRPr="0055032A" w:rsidRDefault="0055032A" w:rsidP="0055032A">
      <w:pPr>
        <w:pStyle w:val="dialog"/>
        <w:rPr>
          <w:rFonts w:ascii="Arial" w:hAnsi="Arial" w:cs="Arial"/>
          <w:color w:val="auto"/>
          <w:sz w:val="22"/>
          <w:szCs w:val="22"/>
        </w:rPr>
      </w:pPr>
    </w:p>
    <w:p w14:paraId="0C80605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Anton (VO)</w:t>
      </w:r>
    </w:p>
    <w:p w14:paraId="33FC4FA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05:00:07</w:t>
      </w:r>
    </w:p>
    <w:p w14:paraId="7189A5E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will auch endlich dazu gehören.</w:t>
      </w:r>
    </w:p>
    <w:p w14:paraId="48AE1A4F" w14:textId="77777777" w:rsidR="0055032A" w:rsidRPr="0055032A" w:rsidRDefault="0055032A" w:rsidP="0055032A">
      <w:pPr>
        <w:pStyle w:val="dialog"/>
        <w:rPr>
          <w:rFonts w:ascii="Arial" w:hAnsi="Arial" w:cs="Arial"/>
          <w:color w:val="auto"/>
          <w:sz w:val="22"/>
          <w:szCs w:val="22"/>
        </w:rPr>
      </w:pPr>
    </w:p>
    <w:p w14:paraId="5A34138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Sandrine (VO)</w:t>
      </w:r>
    </w:p>
    <w:p w14:paraId="1ADEF3A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05:00:09</w:t>
      </w:r>
    </w:p>
    <w:p w14:paraId="7636D317" w14:textId="77777777" w:rsidR="0055032A" w:rsidRPr="0055032A" w:rsidRDefault="0055032A" w:rsidP="0055032A">
      <w:pPr>
        <w:pStyle w:val="dialog"/>
        <w:spacing w:after="241"/>
        <w:rPr>
          <w:rFonts w:ascii="Arial" w:hAnsi="Arial" w:cs="Arial"/>
          <w:color w:val="auto"/>
          <w:sz w:val="22"/>
          <w:szCs w:val="22"/>
          <w:lang w:val="fr-FR"/>
        </w:rPr>
      </w:pPr>
      <w:r w:rsidRPr="0055032A">
        <w:rPr>
          <w:rFonts w:ascii="Arial" w:hAnsi="Arial" w:cs="Arial"/>
          <w:color w:val="auto"/>
          <w:sz w:val="22"/>
          <w:szCs w:val="22"/>
        </w:rPr>
        <w:t>Wir machen weiter, wir geben nicht auf.</w:t>
      </w:r>
    </w:p>
    <w:p w14:paraId="304D0FB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Justus (VO)</w:t>
      </w:r>
    </w:p>
    <w:p w14:paraId="1761C591"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05:00:13</w:t>
      </w:r>
    </w:p>
    <w:p w14:paraId="1CE5017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Endlich sind wir Soldaten!</w:t>
      </w:r>
    </w:p>
    <w:p w14:paraId="187668D5" w14:textId="77777777" w:rsidR="0055032A" w:rsidRPr="0055032A" w:rsidRDefault="0055032A" w:rsidP="0055032A">
      <w:pPr>
        <w:pStyle w:val="dialog"/>
        <w:rPr>
          <w:rFonts w:ascii="Arial" w:hAnsi="Arial" w:cs="Arial"/>
          <w:color w:val="auto"/>
          <w:sz w:val="22"/>
          <w:szCs w:val="22"/>
        </w:rPr>
      </w:pPr>
    </w:p>
    <w:p w14:paraId="11A0801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CALUM (VO)</w:t>
      </w:r>
    </w:p>
    <w:p w14:paraId="555F65A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05:00:15</w:t>
      </w:r>
    </w:p>
    <w:p w14:paraId="47CB62F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will, dass der Krieg aufhört.</w:t>
      </w:r>
    </w:p>
    <w:p w14:paraId="60A0EA35" w14:textId="77777777" w:rsidR="0055032A" w:rsidRPr="0055032A" w:rsidRDefault="0055032A" w:rsidP="0055032A">
      <w:pPr>
        <w:pStyle w:val="dialog"/>
        <w:ind w:left="0"/>
        <w:rPr>
          <w:rFonts w:ascii="Arial" w:hAnsi="Arial" w:cs="Arial"/>
          <w:color w:val="auto"/>
          <w:sz w:val="22"/>
          <w:szCs w:val="22"/>
        </w:rPr>
      </w:pPr>
    </w:p>
    <w:p w14:paraId="1845E7D8"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VERA (VO)</w:t>
      </w:r>
    </w:p>
    <w:p w14:paraId="4CDC153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05:00:18</w:t>
      </w:r>
    </w:p>
    <w:p w14:paraId="3226F7A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Mama, Papa, wo seid ihr?</w:t>
      </w:r>
    </w:p>
    <w:p w14:paraId="1BF8D576" w14:textId="77777777" w:rsidR="0055032A" w:rsidRPr="0055032A" w:rsidRDefault="0055032A" w:rsidP="0055032A">
      <w:pPr>
        <w:pStyle w:val="dialog"/>
        <w:ind w:left="0"/>
        <w:rPr>
          <w:rFonts w:ascii="Arial" w:hAnsi="Arial" w:cs="Arial"/>
          <w:color w:val="auto"/>
          <w:sz w:val="22"/>
          <w:szCs w:val="22"/>
        </w:rPr>
      </w:pPr>
    </w:p>
    <w:p w14:paraId="3421BE0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(VO)</w:t>
      </w:r>
    </w:p>
    <w:p w14:paraId="0D83C1D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05:00:21</w:t>
      </w:r>
    </w:p>
    <w:p w14:paraId="12AF86B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muss nur vorsichtig sein.</w:t>
      </w:r>
    </w:p>
    <w:p w14:paraId="72D08DEB" w14:textId="77777777" w:rsidR="0055032A" w:rsidRPr="0055032A" w:rsidRDefault="0055032A" w:rsidP="0055032A">
      <w:pPr>
        <w:pStyle w:val="dialog"/>
        <w:rPr>
          <w:rFonts w:ascii="Arial" w:hAnsi="Arial" w:cs="Arial"/>
          <w:color w:val="auto"/>
          <w:sz w:val="22"/>
          <w:szCs w:val="22"/>
        </w:rPr>
      </w:pPr>
    </w:p>
    <w:p w14:paraId="45E17658"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EVA (VO)</w:t>
      </w:r>
    </w:p>
    <w:p w14:paraId="7585DF1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05:00:24</w:t>
      </w:r>
    </w:p>
    <w:p w14:paraId="2BCD50E0"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So etwas soll nie wieder ein Mensch erleben müssen.</w:t>
      </w:r>
    </w:p>
    <w:p w14:paraId="7EA4663B" w14:textId="77777777" w:rsidR="0055032A" w:rsidRPr="0055032A" w:rsidRDefault="0055032A" w:rsidP="0055032A">
      <w:pPr>
        <w:pStyle w:val="dialog"/>
        <w:rPr>
          <w:rFonts w:ascii="Arial" w:hAnsi="Arial" w:cs="Arial"/>
          <w:color w:val="auto"/>
          <w:sz w:val="22"/>
          <w:szCs w:val="22"/>
        </w:rPr>
      </w:pPr>
    </w:p>
    <w:p w14:paraId="03F2E2D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FRitjof (VO)</w:t>
      </w:r>
    </w:p>
    <w:p w14:paraId="17F614D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05:00:27</w:t>
      </w:r>
    </w:p>
    <w:p w14:paraId="5689A2A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Wir lassen uns nicht unterkriegen!</w:t>
      </w:r>
    </w:p>
    <w:p w14:paraId="79314C0F" w14:textId="77777777" w:rsidR="0055032A" w:rsidRPr="0055032A" w:rsidRDefault="0055032A" w:rsidP="0055032A">
      <w:pPr>
        <w:pStyle w:val="dialog"/>
        <w:rPr>
          <w:rFonts w:ascii="Arial" w:hAnsi="Arial" w:cs="Arial"/>
          <w:color w:val="auto"/>
          <w:sz w:val="22"/>
          <w:szCs w:val="22"/>
        </w:rPr>
      </w:pPr>
    </w:p>
    <w:p w14:paraId="733FDD8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Kind</w:t>
      </w:r>
    </w:p>
    <w:p w14:paraId="7422441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lastRenderedPageBreak/>
        <w:t>TC 05:00:30</w:t>
      </w:r>
    </w:p>
    <w:p w14:paraId="619BA556" w14:textId="77777777" w:rsidR="0055032A" w:rsidRPr="0055032A" w:rsidRDefault="0055032A" w:rsidP="0055032A">
      <w:pPr>
        <w:pStyle w:val="dialog"/>
        <w:rPr>
          <w:rFonts w:ascii="Arial" w:hAnsi="Arial" w:cs="Arial"/>
          <w:b/>
          <w:color w:val="auto"/>
          <w:sz w:val="22"/>
          <w:szCs w:val="22"/>
        </w:rPr>
      </w:pPr>
      <w:r w:rsidRPr="0055032A">
        <w:rPr>
          <w:rFonts w:ascii="Arial" w:hAnsi="Arial" w:cs="Arial"/>
          <w:color w:val="auto"/>
          <w:sz w:val="22"/>
          <w:szCs w:val="22"/>
        </w:rPr>
        <w:t xml:space="preserve">Der Zweite Weltkrieg. </w:t>
      </w:r>
      <w:r w:rsidRPr="0055032A">
        <w:rPr>
          <w:rFonts w:ascii="Arial" w:hAnsi="Arial" w:cs="Arial"/>
          <w:b/>
          <w:color w:val="auto"/>
          <w:sz w:val="22"/>
          <w:szCs w:val="22"/>
        </w:rPr>
        <w:tab/>
      </w:r>
      <w:r w:rsidRPr="0055032A">
        <w:rPr>
          <w:rFonts w:ascii="Arial" w:hAnsi="Arial" w:cs="Arial"/>
          <w:b/>
          <w:color w:val="auto"/>
          <w:sz w:val="22"/>
          <w:szCs w:val="22"/>
        </w:rPr>
        <w:tab/>
      </w:r>
    </w:p>
    <w:p w14:paraId="2B22B2E1" w14:textId="77777777" w:rsidR="0055032A" w:rsidRPr="0055032A" w:rsidRDefault="0055032A" w:rsidP="0055032A">
      <w:pPr>
        <w:tabs>
          <w:tab w:val="left" w:pos="735"/>
          <w:tab w:val="right" w:pos="9616"/>
          <w:tab w:val="left" w:pos="9760"/>
        </w:tabs>
        <w:spacing w:before="481" w:after="241" w:line="241" w:lineRule="exact"/>
        <w:ind w:left="735" w:hanging="734"/>
        <w:rPr>
          <w:caps/>
          <w:szCs w:val="22"/>
          <w:shd w:val="clear" w:color="auto" w:fill="FFFFFF"/>
        </w:rPr>
      </w:pPr>
      <w:r w:rsidRPr="0055032A">
        <w:rPr>
          <w:caps/>
          <w:szCs w:val="22"/>
          <w:shd w:val="clear" w:color="auto" w:fill="FFFFFF"/>
        </w:rPr>
        <w:t>2</w:t>
      </w:r>
      <w:r w:rsidRPr="0055032A">
        <w:rPr>
          <w:caps/>
          <w:szCs w:val="22"/>
          <w:shd w:val="clear" w:color="auto" w:fill="FFFFFF"/>
        </w:rPr>
        <w:tab/>
        <w:t>TC 05:30:00 TITEL</w:t>
      </w:r>
    </w:p>
    <w:p w14:paraId="6D35250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05:00:30</w:t>
      </w:r>
    </w:p>
    <w:p w14:paraId="2ADA355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Kinder wie wir haben ihn vor langer Zeit erlebt. Und wir wollen euch davon erzählen.</w:t>
      </w:r>
    </w:p>
    <w:p w14:paraId="103E1711" w14:textId="77777777" w:rsidR="0055032A" w:rsidRPr="0055032A" w:rsidRDefault="0055032A" w:rsidP="0055032A">
      <w:pPr>
        <w:tabs>
          <w:tab w:val="left" w:pos="735"/>
          <w:tab w:val="right" w:pos="9616"/>
          <w:tab w:val="left" w:pos="9760"/>
        </w:tabs>
        <w:spacing w:before="481" w:after="241" w:line="241" w:lineRule="exact"/>
        <w:ind w:left="735" w:hanging="734"/>
        <w:rPr>
          <w:caps/>
          <w:szCs w:val="22"/>
          <w:shd w:val="clear" w:color="auto" w:fill="FFFFFF"/>
        </w:rPr>
      </w:pPr>
      <w:r w:rsidRPr="0055032A">
        <w:rPr>
          <w:caps/>
          <w:szCs w:val="22"/>
          <w:shd w:val="clear" w:color="auto" w:fill="FFFFFF"/>
        </w:rPr>
        <w:t>3</w:t>
      </w:r>
      <w:r w:rsidRPr="0055032A">
        <w:rPr>
          <w:caps/>
          <w:szCs w:val="22"/>
          <w:shd w:val="clear" w:color="auto" w:fill="FFFFFF"/>
        </w:rPr>
        <w:tab/>
        <w:t>TC 05:00:37 Modell / Europakarte</w:t>
      </w:r>
    </w:p>
    <w:p w14:paraId="39079854" w14:textId="77777777" w:rsidR="0055032A" w:rsidRPr="0055032A" w:rsidRDefault="0055032A" w:rsidP="0055032A">
      <w:pPr>
        <w:tabs>
          <w:tab w:val="left" w:pos="1920"/>
          <w:tab w:val="left" w:pos="3840"/>
          <w:tab w:val="left" w:pos="5760"/>
          <w:tab w:val="left" w:pos="7680"/>
          <w:tab w:val="left" w:pos="9600"/>
        </w:tabs>
        <w:spacing w:line="241" w:lineRule="exact"/>
        <w:ind w:left="735" w:right="864"/>
        <w:rPr>
          <w:szCs w:val="22"/>
          <w:shd w:val="clear" w:color="auto" w:fill="FFFFFF"/>
          <w:lang w:val="cs-CZ"/>
        </w:rPr>
      </w:pPr>
      <w:r w:rsidRPr="0055032A">
        <w:rPr>
          <w:szCs w:val="22"/>
          <w:shd w:val="clear" w:color="auto" w:fill="FFFFFF"/>
          <w:lang w:val="cs-CZ"/>
        </w:rPr>
        <w:t>INSERT: POLEN 1942</w:t>
      </w:r>
    </w:p>
    <w:p w14:paraId="736BAE59" w14:textId="77777777" w:rsidR="0055032A" w:rsidRPr="0055032A" w:rsidRDefault="0055032A" w:rsidP="0055032A">
      <w:pPr>
        <w:tabs>
          <w:tab w:val="left" w:pos="1920"/>
          <w:tab w:val="left" w:pos="3840"/>
          <w:tab w:val="left" w:pos="5760"/>
          <w:tab w:val="left" w:pos="7680"/>
          <w:tab w:val="left" w:pos="9600"/>
        </w:tabs>
        <w:spacing w:before="241" w:line="241" w:lineRule="exact"/>
        <w:ind w:left="3615" w:right="864"/>
        <w:rPr>
          <w:caps/>
          <w:szCs w:val="22"/>
          <w:shd w:val="clear" w:color="auto" w:fill="FFFFFF"/>
          <w:lang w:val="cs-CZ"/>
        </w:rPr>
      </w:pPr>
      <w:r w:rsidRPr="0055032A">
        <w:rPr>
          <w:caps/>
          <w:szCs w:val="22"/>
          <w:shd w:val="clear" w:color="auto" w:fill="FFFFFF"/>
          <w:lang w:val="cs-CZ"/>
        </w:rPr>
        <w:t>ERZÄHLER</w:t>
      </w:r>
    </w:p>
    <w:p w14:paraId="050C7263" w14:textId="77777777" w:rsidR="0055032A" w:rsidRPr="0055032A" w:rsidRDefault="0055032A" w:rsidP="0055032A">
      <w:pPr>
        <w:pStyle w:val="dialog"/>
        <w:rPr>
          <w:rFonts w:ascii="Arial" w:eastAsiaTheme="minorHAnsi" w:hAnsi="Arial" w:cs="Arial"/>
          <w:color w:val="auto"/>
          <w:sz w:val="22"/>
          <w:szCs w:val="22"/>
          <w:lang w:eastAsia="en-US"/>
        </w:rPr>
      </w:pPr>
      <w:r w:rsidRPr="0055032A">
        <w:rPr>
          <w:rFonts w:ascii="Arial" w:eastAsiaTheme="minorHAnsi" w:hAnsi="Arial" w:cs="Arial"/>
          <w:color w:val="auto"/>
          <w:sz w:val="22"/>
          <w:szCs w:val="22"/>
          <w:lang w:eastAsia="en-US"/>
        </w:rPr>
        <w:t xml:space="preserve">Polen 1942. Das ganze Land ist von Deutschland besetzt. In einem sogenannten Ghetto lebt der zehnjährige </w:t>
      </w:r>
      <w:proofErr w:type="spellStart"/>
      <w:r w:rsidRPr="0055032A">
        <w:rPr>
          <w:rFonts w:ascii="Arial" w:eastAsiaTheme="minorHAnsi" w:hAnsi="Arial" w:cs="Arial"/>
          <w:color w:val="auto"/>
          <w:sz w:val="22"/>
          <w:szCs w:val="22"/>
          <w:lang w:eastAsia="en-US"/>
        </w:rPr>
        <w:t>Romek</w:t>
      </w:r>
      <w:proofErr w:type="spellEnd"/>
      <w:r w:rsidRPr="0055032A">
        <w:rPr>
          <w:rFonts w:ascii="Arial" w:eastAsiaTheme="minorHAnsi" w:hAnsi="Arial" w:cs="Arial"/>
          <w:color w:val="auto"/>
          <w:sz w:val="22"/>
          <w:szCs w:val="22"/>
          <w:lang w:eastAsia="en-US"/>
        </w:rPr>
        <w:t>.</w:t>
      </w:r>
      <w:r w:rsidRPr="0055032A">
        <w:rPr>
          <w:rFonts w:ascii="Arial" w:eastAsiaTheme="minorHAnsi" w:hAnsi="Arial" w:cs="Arial"/>
          <w:color w:val="auto"/>
          <w:sz w:val="22"/>
          <w:szCs w:val="22"/>
          <w:lang w:eastAsia="en-US"/>
        </w:rPr>
        <w:tab/>
      </w:r>
    </w:p>
    <w:p w14:paraId="498D02BA" w14:textId="77777777" w:rsidR="0055032A" w:rsidRPr="0055032A" w:rsidRDefault="0055032A" w:rsidP="0055032A">
      <w:pPr>
        <w:tabs>
          <w:tab w:val="left" w:pos="735"/>
          <w:tab w:val="right" w:pos="9616"/>
          <w:tab w:val="left" w:pos="9760"/>
        </w:tabs>
        <w:spacing w:before="481" w:after="241" w:line="241" w:lineRule="exact"/>
        <w:ind w:left="735" w:hanging="734"/>
        <w:rPr>
          <w:caps/>
          <w:szCs w:val="22"/>
          <w:shd w:val="clear" w:color="auto" w:fill="FFFFFF"/>
        </w:rPr>
      </w:pPr>
      <w:r w:rsidRPr="0055032A">
        <w:rPr>
          <w:caps/>
          <w:szCs w:val="22"/>
          <w:shd w:val="clear" w:color="auto" w:fill="FFFFFF"/>
        </w:rPr>
        <w:t>4</w:t>
      </w:r>
      <w:r w:rsidRPr="0055032A">
        <w:rPr>
          <w:caps/>
          <w:szCs w:val="22"/>
          <w:shd w:val="clear" w:color="auto" w:fill="FFFFFF"/>
        </w:rPr>
        <w:tab/>
        <w:t>TC 05:00:37 DRAma: GHETTOMAUER/ HINTERHOF MIT MAUERLOCH</w:t>
      </w:r>
    </w:p>
    <w:p w14:paraId="41AE6D57" w14:textId="77777777" w:rsidR="0055032A" w:rsidRPr="0055032A" w:rsidRDefault="0055032A" w:rsidP="0055032A">
      <w:pPr>
        <w:tabs>
          <w:tab w:val="left" w:pos="1920"/>
          <w:tab w:val="left" w:pos="3840"/>
          <w:tab w:val="left" w:pos="5760"/>
          <w:tab w:val="left" w:pos="7680"/>
          <w:tab w:val="left" w:pos="9600"/>
        </w:tabs>
        <w:spacing w:line="241" w:lineRule="exact"/>
        <w:ind w:left="735" w:right="864"/>
        <w:rPr>
          <w:szCs w:val="22"/>
          <w:shd w:val="clear" w:color="auto" w:fill="FFFFFF"/>
          <w:lang w:val="cs-CZ"/>
        </w:rPr>
      </w:pPr>
      <w:r w:rsidRPr="0055032A">
        <w:rPr>
          <w:szCs w:val="22"/>
          <w:shd w:val="clear" w:color="auto" w:fill="FFFFFF"/>
          <w:lang w:val="cs-CZ"/>
        </w:rPr>
        <w:t>TC 05:00:55 INSERT: ROMEK</w:t>
      </w:r>
    </w:p>
    <w:p w14:paraId="5BA57F4A"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 VO</w:t>
      </w:r>
    </w:p>
    <w:p w14:paraId="77112E2B"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05:00:58</w:t>
      </w:r>
    </w:p>
    <w:p w14:paraId="6925243A"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 xml:space="preserve">Chciałbym mieć teraz czapkę niewidkę i – jak w bajce – być niewidzialny </w:t>
      </w:r>
    </w:p>
    <w:p w14:paraId="50EBA19B"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Muszę tylko bardzo uważać, to  mnie nie złapią! Muszę bardzo uważać!</w:t>
      </w:r>
    </w:p>
    <w:p w14:paraId="7AA39DA8"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 xml:space="preserve">Szlomo zawsze powtarza: ‚Poczekaj na właściwy moment‘. </w:t>
      </w:r>
    </w:p>
    <w:p w14:paraId="71E43AE0" w14:textId="77777777" w:rsidR="0055032A" w:rsidRPr="0055032A" w:rsidRDefault="0055032A" w:rsidP="0055032A">
      <w:pPr>
        <w:pStyle w:val="dialog"/>
        <w:rPr>
          <w:rFonts w:ascii="Arial" w:hAnsi="Arial" w:cs="Arial"/>
          <w:color w:val="auto"/>
          <w:sz w:val="22"/>
          <w:szCs w:val="22"/>
          <w:lang w:val="pl-PL"/>
        </w:rPr>
      </w:pPr>
    </w:p>
    <w:p w14:paraId="5BB3A58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Einen Umhang, der unsichtbar macht, wie im Märchen, den könnte ich gut gebrauchen. Ich muss nur vorsichtig sein. Ganz vorsichtig. Dann erwischen sie mich nicht. Wie sagt Shlomo immer - ‚Warte auf den richtigen Moment‘.</w:t>
      </w:r>
    </w:p>
    <w:p w14:paraId="15E1F327"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shlomo</w:t>
      </w:r>
    </w:p>
    <w:p w14:paraId="1839E11C"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05:01:47</w:t>
      </w:r>
    </w:p>
    <w:p w14:paraId="7F7D9CA6"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Romek!</w:t>
      </w:r>
    </w:p>
    <w:p w14:paraId="10EF9653"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5266B81B"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05:01:49</w:t>
      </w:r>
    </w:p>
    <w:p w14:paraId="49B1C85D" w14:textId="77777777" w:rsidR="0055032A" w:rsidRPr="0055032A" w:rsidRDefault="0055032A" w:rsidP="0055032A">
      <w:pPr>
        <w:pStyle w:val="dialog"/>
        <w:rPr>
          <w:rFonts w:ascii="Arial" w:hAnsi="Arial" w:cs="Arial"/>
          <w:b/>
          <w:color w:val="auto"/>
          <w:sz w:val="22"/>
          <w:szCs w:val="22"/>
          <w:lang w:val="en-US"/>
        </w:rPr>
      </w:pPr>
      <w:proofErr w:type="spellStart"/>
      <w:r w:rsidRPr="0055032A">
        <w:rPr>
          <w:rFonts w:ascii="Arial" w:hAnsi="Arial" w:cs="Arial"/>
          <w:b/>
          <w:color w:val="auto"/>
          <w:sz w:val="22"/>
          <w:szCs w:val="22"/>
          <w:lang w:val="en-US"/>
        </w:rPr>
        <w:t>Szlomo</w:t>
      </w:r>
      <w:proofErr w:type="spellEnd"/>
      <w:r w:rsidRPr="0055032A">
        <w:rPr>
          <w:rFonts w:ascii="Arial" w:hAnsi="Arial" w:cs="Arial"/>
          <w:b/>
          <w:color w:val="auto"/>
          <w:sz w:val="22"/>
          <w:szCs w:val="22"/>
          <w:lang w:val="en-US"/>
        </w:rPr>
        <w:t>!</w:t>
      </w:r>
    </w:p>
    <w:p w14:paraId="4460687C" w14:textId="77777777" w:rsidR="0055032A" w:rsidRPr="0055032A" w:rsidRDefault="0055032A" w:rsidP="0055032A">
      <w:pPr>
        <w:pStyle w:val="dialog"/>
        <w:rPr>
          <w:rFonts w:ascii="Arial" w:hAnsi="Arial" w:cs="Arial"/>
          <w:color w:val="auto"/>
          <w:sz w:val="22"/>
          <w:szCs w:val="22"/>
          <w:lang w:val="en-US"/>
        </w:rPr>
      </w:pPr>
    </w:p>
    <w:p w14:paraId="41952893" w14:textId="77777777" w:rsidR="0055032A" w:rsidRPr="0055032A" w:rsidRDefault="0055032A" w:rsidP="0055032A">
      <w:pPr>
        <w:pStyle w:val="dialog"/>
        <w:rPr>
          <w:rFonts w:ascii="Arial" w:hAnsi="Arial" w:cs="Arial"/>
          <w:color w:val="auto"/>
          <w:sz w:val="22"/>
          <w:szCs w:val="22"/>
          <w:lang w:val="en-US"/>
        </w:rPr>
      </w:pPr>
      <w:proofErr w:type="spellStart"/>
      <w:r w:rsidRPr="0055032A">
        <w:rPr>
          <w:rFonts w:ascii="Arial" w:hAnsi="Arial" w:cs="Arial"/>
          <w:color w:val="auto"/>
          <w:sz w:val="22"/>
          <w:szCs w:val="22"/>
          <w:lang w:val="en-US"/>
        </w:rPr>
        <w:t>Shlomo</w:t>
      </w:r>
      <w:proofErr w:type="spellEnd"/>
      <w:r w:rsidRPr="0055032A">
        <w:rPr>
          <w:rFonts w:ascii="Arial" w:hAnsi="Arial" w:cs="Arial"/>
          <w:color w:val="auto"/>
          <w:sz w:val="22"/>
          <w:szCs w:val="22"/>
          <w:lang w:val="en-US"/>
        </w:rPr>
        <w:t>!</w:t>
      </w:r>
    </w:p>
    <w:p w14:paraId="12426CD7"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SHLOMO</w:t>
      </w:r>
    </w:p>
    <w:p w14:paraId="19563AFE"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lang w:val="pl-PL"/>
        </w:rPr>
      </w:pPr>
      <w:r w:rsidRPr="0055032A">
        <w:rPr>
          <w:szCs w:val="22"/>
          <w:lang w:val="en-US"/>
        </w:rPr>
        <w:t>TC 05:01:49</w:t>
      </w:r>
    </w:p>
    <w:p w14:paraId="1C21CF4F"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lang w:val="pl-PL"/>
        </w:rPr>
        <w:lastRenderedPageBreak/>
        <w:t xml:space="preserve">! Chciałeś iść beze mnie? Masz szczęście, że przyszedłem! Niemcy prawie cię nie złapali. </w:t>
      </w:r>
      <w:r w:rsidRPr="0055032A">
        <w:rPr>
          <w:b/>
          <w:szCs w:val="22"/>
          <w:shd w:val="clear" w:color="auto" w:fill="FFFFFF"/>
          <w:lang w:val="pl-PL"/>
        </w:rPr>
        <w:t>Musisz uważać. Poczekaj na właściwy moment! Co tam takiego masz, za co warto znowuryzykować życie?</w:t>
      </w:r>
    </w:p>
    <w:p w14:paraId="581AC38B"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p>
    <w:p w14:paraId="15CC8E0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Wolltest du etwa ohne mich rüber? Du hast Glück, dass ich gekommen bin! Die Deutschen erwischen dich, wenn du nicht aufpasst.</w:t>
      </w:r>
    </w:p>
    <w:p w14:paraId="637176E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Du musst vorsichtig sein. Warte auf den richtigen Moment!</w:t>
      </w:r>
    </w:p>
    <w:p w14:paraId="12EBB6B8"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Was ist es diesmal, wofür du dein Leben riskierst?</w:t>
      </w:r>
    </w:p>
    <w:p w14:paraId="77CD5DCC"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ROMEK</w:t>
      </w:r>
    </w:p>
    <w:p w14:paraId="1C945AB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05:02:03</w:t>
      </w:r>
    </w:p>
    <w:p w14:paraId="0268DED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Patrz! Mama zawsze mi ją czytała, jak byłem mały. To nasza ostatnia.</w:t>
      </w:r>
    </w:p>
    <w:p w14:paraId="0C39DF6F" w14:textId="77777777" w:rsidR="0055032A" w:rsidRPr="0055032A" w:rsidRDefault="0055032A" w:rsidP="0055032A">
      <w:pPr>
        <w:pStyle w:val="dialog"/>
        <w:rPr>
          <w:rFonts w:ascii="Arial" w:hAnsi="Arial" w:cs="Arial"/>
          <w:color w:val="auto"/>
          <w:sz w:val="22"/>
          <w:szCs w:val="22"/>
        </w:rPr>
      </w:pPr>
    </w:p>
    <w:p w14:paraId="233D6C70"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Das hier! Mama hat mir immer daraus vorgelesen, als ich noch klein war. Unser letztes.</w:t>
      </w:r>
    </w:p>
    <w:p w14:paraId="0675B742"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SHLOMO</w:t>
      </w:r>
    </w:p>
    <w:p w14:paraId="6D041A8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05:02:09</w:t>
      </w:r>
    </w:p>
    <w:p w14:paraId="5179BFE9"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rPr>
        <w:t xml:space="preserve">Nie </w:t>
      </w:r>
      <w:proofErr w:type="spellStart"/>
      <w:r w:rsidRPr="0055032A">
        <w:rPr>
          <w:rFonts w:ascii="Arial" w:hAnsi="Arial" w:cs="Arial"/>
          <w:b/>
          <w:color w:val="auto"/>
          <w:sz w:val="22"/>
          <w:szCs w:val="22"/>
        </w:rPr>
        <w:t>macie</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nic</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innego</w:t>
      </w:r>
      <w:proofErr w:type="spellEnd"/>
      <w:r w:rsidRPr="0055032A">
        <w:rPr>
          <w:rFonts w:ascii="Arial" w:hAnsi="Arial" w:cs="Arial"/>
          <w:b/>
          <w:color w:val="auto"/>
          <w:sz w:val="22"/>
          <w:szCs w:val="22"/>
        </w:rPr>
        <w:t>?</w:t>
      </w:r>
    </w:p>
    <w:p w14:paraId="46C4253C" w14:textId="77777777" w:rsidR="0055032A" w:rsidRPr="0055032A" w:rsidRDefault="0055032A" w:rsidP="0055032A">
      <w:pPr>
        <w:pStyle w:val="dialog"/>
        <w:rPr>
          <w:rFonts w:ascii="Arial" w:hAnsi="Arial" w:cs="Arial"/>
          <w:color w:val="auto"/>
          <w:sz w:val="22"/>
          <w:szCs w:val="22"/>
        </w:rPr>
      </w:pPr>
    </w:p>
    <w:p w14:paraId="6DD5559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Habt ihr nichts anderes?</w:t>
      </w:r>
    </w:p>
    <w:p w14:paraId="2C41B084"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6F1D7B0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05:02:11</w:t>
      </w:r>
    </w:p>
    <w:p w14:paraId="590511BB"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Znam te wszystkie bajki na pamięć.</w:t>
      </w:r>
    </w:p>
    <w:p w14:paraId="328625A6" w14:textId="77777777" w:rsidR="0055032A" w:rsidRPr="0055032A" w:rsidRDefault="0055032A" w:rsidP="0055032A">
      <w:pPr>
        <w:pStyle w:val="dialog"/>
        <w:rPr>
          <w:rFonts w:ascii="Arial" w:hAnsi="Arial" w:cs="Arial"/>
          <w:color w:val="auto"/>
          <w:sz w:val="22"/>
          <w:szCs w:val="22"/>
          <w:lang w:val="pl-PL"/>
        </w:rPr>
      </w:pPr>
    </w:p>
    <w:p w14:paraId="5F5F2EA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Ich kenn’ die Märchen alle auswendig. </w:t>
      </w:r>
    </w:p>
    <w:p w14:paraId="618E160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22F02EC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05:02:15</w:t>
      </w:r>
    </w:p>
    <w:p w14:paraId="733FB4DA"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To znaczy…jesteś pewien, że ktoś będzie chciał twoją książkę? Patrz, to jest dobry towar na wymianę!</w:t>
      </w:r>
    </w:p>
    <w:p w14:paraId="6E09F53F" w14:textId="77777777" w:rsidR="0055032A" w:rsidRPr="0055032A" w:rsidRDefault="0055032A" w:rsidP="0055032A">
      <w:pPr>
        <w:pStyle w:val="dialog"/>
        <w:rPr>
          <w:rFonts w:ascii="Arial" w:hAnsi="Arial" w:cs="Arial"/>
          <w:color w:val="auto"/>
          <w:sz w:val="22"/>
          <w:szCs w:val="22"/>
          <w:lang w:val="pl-PL"/>
        </w:rPr>
      </w:pPr>
    </w:p>
    <w:p w14:paraId="0F125B0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meine, … bist du dir sicher, dass jemand dein Märchenbuch haben will? Hier, dafür kann man etwas bekommen!</w:t>
      </w:r>
    </w:p>
    <w:p w14:paraId="4E3A55E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EFF957B"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05:02:23</w:t>
      </w:r>
    </w:p>
    <w:p w14:paraId="1E16597E"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t>Idę</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znów</w:t>
      </w:r>
      <w:proofErr w:type="spellEnd"/>
      <w:r w:rsidRPr="0055032A">
        <w:rPr>
          <w:rFonts w:ascii="Arial" w:hAnsi="Arial" w:cs="Arial"/>
          <w:b/>
          <w:color w:val="auto"/>
          <w:sz w:val="22"/>
          <w:szCs w:val="22"/>
        </w:rPr>
        <w:t xml:space="preserve"> do </w:t>
      </w:r>
      <w:proofErr w:type="spellStart"/>
      <w:r w:rsidRPr="0055032A">
        <w:rPr>
          <w:rFonts w:ascii="Arial" w:hAnsi="Arial" w:cs="Arial"/>
          <w:b/>
          <w:color w:val="auto"/>
          <w:sz w:val="22"/>
          <w:szCs w:val="22"/>
        </w:rPr>
        <w:t>Kamińskich</w:t>
      </w:r>
      <w:proofErr w:type="spellEnd"/>
      <w:r w:rsidRPr="0055032A">
        <w:rPr>
          <w:rFonts w:ascii="Arial" w:hAnsi="Arial" w:cs="Arial"/>
          <w:b/>
          <w:color w:val="auto"/>
          <w:sz w:val="22"/>
          <w:szCs w:val="22"/>
        </w:rPr>
        <w:t>.</w:t>
      </w:r>
    </w:p>
    <w:p w14:paraId="5A73E707" w14:textId="77777777" w:rsidR="0055032A" w:rsidRPr="0055032A" w:rsidRDefault="0055032A" w:rsidP="0055032A">
      <w:pPr>
        <w:pStyle w:val="dialog"/>
        <w:rPr>
          <w:rFonts w:ascii="Arial" w:hAnsi="Arial" w:cs="Arial"/>
          <w:color w:val="auto"/>
          <w:sz w:val="22"/>
          <w:szCs w:val="22"/>
        </w:rPr>
      </w:pPr>
    </w:p>
    <w:p w14:paraId="2B72D07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geh wieder zu den Kaminskis.</w:t>
      </w:r>
    </w:p>
    <w:p w14:paraId="6EB4EFD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2E615622"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lastRenderedPageBreak/>
        <w:t>TC 05:02:25</w:t>
      </w:r>
    </w:p>
    <w:p w14:paraId="67322027"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 xml:space="preserve">Mówię Ci, szczęściarz z Ciebie! Znasz tam ludzi, którzy dadzą ci coś do jedzenia nawet za książkę z bajkami. </w:t>
      </w:r>
      <w:proofErr w:type="spellStart"/>
      <w:r w:rsidRPr="0055032A">
        <w:rPr>
          <w:b/>
          <w:szCs w:val="22"/>
          <w:shd w:val="clear" w:color="auto" w:fill="FFFFFF"/>
        </w:rPr>
        <w:t>Też</w:t>
      </w:r>
      <w:proofErr w:type="spellEnd"/>
      <w:r w:rsidRPr="0055032A">
        <w:rPr>
          <w:b/>
          <w:szCs w:val="22"/>
          <w:shd w:val="clear" w:color="auto" w:fill="FFFFFF"/>
        </w:rPr>
        <w:t xml:space="preserve"> </w:t>
      </w:r>
      <w:proofErr w:type="spellStart"/>
      <w:r w:rsidRPr="0055032A">
        <w:rPr>
          <w:b/>
          <w:szCs w:val="22"/>
          <w:shd w:val="clear" w:color="auto" w:fill="FFFFFF"/>
        </w:rPr>
        <w:t>chcę</w:t>
      </w:r>
      <w:proofErr w:type="spellEnd"/>
      <w:r w:rsidRPr="0055032A">
        <w:rPr>
          <w:b/>
          <w:szCs w:val="22"/>
          <w:shd w:val="clear" w:color="auto" w:fill="FFFFFF"/>
        </w:rPr>
        <w:t xml:space="preserve"> </w:t>
      </w:r>
      <w:proofErr w:type="spellStart"/>
      <w:r w:rsidRPr="0055032A">
        <w:rPr>
          <w:b/>
          <w:szCs w:val="22"/>
          <w:shd w:val="clear" w:color="auto" w:fill="FFFFFF"/>
        </w:rPr>
        <w:t>iść</w:t>
      </w:r>
      <w:proofErr w:type="spellEnd"/>
      <w:r w:rsidRPr="0055032A">
        <w:rPr>
          <w:b/>
          <w:szCs w:val="22"/>
          <w:shd w:val="clear" w:color="auto" w:fill="FFFFFF"/>
        </w:rPr>
        <w:t xml:space="preserve">. </w:t>
      </w:r>
      <w:r w:rsidRPr="0055032A">
        <w:rPr>
          <w:b/>
          <w:szCs w:val="22"/>
          <w:shd w:val="clear" w:color="auto" w:fill="FFFFFF"/>
          <w:lang w:val="pl-PL"/>
        </w:rPr>
        <w:t>Weźmiesz mnie ze sobą?</w:t>
      </w:r>
    </w:p>
    <w:p w14:paraId="09087527" w14:textId="77777777" w:rsidR="0055032A" w:rsidRPr="0055032A" w:rsidRDefault="0055032A" w:rsidP="0055032A">
      <w:pPr>
        <w:pStyle w:val="dialog"/>
        <w:rPr>
          <w:rFonts w:ascii="Arial" w:hAnsi="Arial" w:cs="Arial"/>
          <w:color w:val="auto"/>
          <w:sz w:val="22"/>
          <w:szCs w:val="22"/>
          <w:lang w:val="pl-PL"/>
        </w:rPr>
      </w:pPr>
    </w:p>
    <w:p w14:paraId="24830BB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sag’s ja: Du bist ein Glückspilz! Kennst draußen Leute, die dir Lebensmittel für ein altes Kinderbuch geben.</w:t>
      </w:r>
    </w:p>
    <w:p w14:paraId="5266692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will auch rüber. Nimmst du mich mit?</w:t>
      </w:r>
    </w:p>
    <w:p w14:paraId="3DDD54BD" w14:textId="77777777" w:rsidR="0055032A" w:rsidRPr="0055032A" w:rsidRDefault="0055032A" w:rsidP="0055032A">
      <w:pPr>
        <w:tabs>
          <w:tab w:val="left" w:pos="735"/>
          <w:tab w:val="right" w:pos="9616"/>
          <w:tab w:val="left" w:pos="9760"/>
        </w:tabs>
        <w:spacing w:before="481" w:after="241" w:line="241" w:lineRule="exact"/>
        <w:ind w:left="735" w:hanging="734"/>
        <w:rPr>
          <w:b/>
          <w:szCs w:val="22"/>
        </w:rPr>
      </w:pPr>
      <w:r w:rsidRPr="0055032A">
        <w:rPr>
          <w:b/>
          <w:caps/>
          <w:szCs w:val="22"/>
          <w:shd w:val="clear" w:color="auto" w:fill="FFFFFF"/>
        </w:rPr>
        <w:t>5</w:t>
      </w:r>
      <w:r w:rsidRPr="0055032A">
        <w:rPr>
          <w:b/>
          <w:caps/>
          <w:szCs w:val="22"/>
          <w:shd w:val="clear" w:color="auto" w:fill="FFFFFF"/>
        </w:rPr>
        <w:tab/>
        <w:t>TC 05:02:37 ARCHIV:</w:t>
      </w:r>
      <w:r w:rsidRPr="0055032A">
        <w:rPr>
          <w:b/>
          <w:szCs w:val="22"/>
        </w:rPr>
        <w:t xml:space="preserve"> „Juden in Polen“</w:t>
      </w:r>
      <w:r w:rsidRPr="0055032A">
        <w:rPr>
          <w:b/>
          <w:szCs w:val="22"/>
        </w:rPr>
        <w:tab/>
        <w:t>*</w:t>
      </w:r>
    </w:p>
    <w:p w14:paraId="6F08A06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38FDEBF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Die Menschen in den Ghettos sind Juden. Das Judentum ist eine Religion. Die Nationalsozialisten behaupten, Juden seien anders und weniger wert. Sie zwingen sie den sogenannten Judenstern zu tragen. Auf der Brust oder als Armbinde. Denn sie wollen, dass jeder sofort sieht: das sind Juden.</w:t>
      </w:r>
    </w:p>
    <w:p w14:paraId="0052B2F6" w14:textId="77777777" w:rsidR="0055032A" w:rsidRPr="0055032A" w:rsidRDefault="0055032A" w:rsidP="0055032A">
      <w:pPr>
        <w:tabs>
          <w:tab w:val="left" w:pos="735"/>
          <w:tab w:val="right" w:pos="9616"/>
          <w:tab w:val="left" w:pos="9760"/>
        </w:tabs>
        <w:spacing w:before="481" w:after="241" w:line="241" w:lineRule="exact"/>
        <w:ind w:left="735" w:hanging="734"/>
        <w:rPr>
          <w:szCs w:val="22"/>
        </w:rPr>
      </w:pPr>
      <w:r w:rsidRPr="0055032A">
        <w:rPr>
          <w:caps/>
          <w:szCs w:val="22"/>
          <w:shd w:val="clear" w:color="auto" w:fill="FFFFFF"/>
        </w:rPr>
        <w:t>6</w:t>
      </w:r>
      <w:r w:rsidRPr="0055032A">
        <w:rPr>
          <w:caps/>
          <w:szCs w:val="22"/>
          <w:shd w:val="clear" w:color="auto" w:fill="FFFFFF"/>
        </w:rPr>
        <w:tab/>
        <w:t>TC 05:02:57 DRAMA:</w:t>
      </w:r>
      <w:r w:rsidRPr="0055032A">
        <w:rPr>
          <w:szCs w:val="22"/>
        </w:rPr>
        <w:t xml:space="preserve"> </w:t>
      </w:r>
      <w:r w:rsidRPr="0055032A">
        <w:rPr>
          <w:caps/>
          <w:szCs w:val="22"/>
          <w:shd w:val="clear" w:color="auto" w:fill="FFFFFF"/>
        </w:rPr>
        <w:t>GHETTOMAUER/ HINTERHOF MIT MAUERLOCH</w:t>
      </w:r>
    </w:p>
    <w:p w14:paraId="7FA8325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72A170C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05:03:00</w:t>
      </w:r>
    </w:p>
    <w:p w14:paraId="366F894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I jak?</w:t>
      </w:r>
    </w:p>
    <w:p w14:paraId="6FF28205" w14:textId="77777777" w:rsidR="0055032A" w:rsidRPr="0055032A" w:rsidRDefault="0055032A" w:rsidP="0055032A">
      <w:pPr>
        <w:pStyle w:val="dialog"/>
        <w:rPr>
          <w:rFonts w:ascii="Arial" w:hAnsi="Arial" w:cs="Arial"/>
          <w:color w:val="auto"/>
          <w:sz w:val="22"/>
          <w:szCs w:val="22"/>
        </w:rPr>
      </w:pPr>
    </w:p>
    <w:p w14:paraId="4572E51D"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Wie siehts aus, ist die Luft rein?</w:t>
      </w:r>
      <w:r w:rsidRPr="0055032A">
        <w:rPr>
          <w:rFonts w:ascii="Arial" w:hAnsi="Arial" w:cs="Arial"/>
          <w:b/>
          <w:color w:val="auto"/>
          <w:sz w:val="22"/>
          <w:szCs w:val="22"/>
          <w:lang w:val="pl-PL"/>
        </w:rPr>
        <w:t xml:space="preserve"> </w:t>
      </w:r>
    </w:p>
    <w:p w14:paraId="63CC6791"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33AE244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05:03:02</w:t>
      </w:r>
    </w:p>
    <w:p w14:paraId="3AB39D20"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 xml:space="preserve">Stoją tyłem do nas. </w:t>
      </w:r>
    </w:p>
    <w:p w14:paraId="179FB7D5"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Teraz?</w:t>
      </w:r>
    </w:p>
    <w:p w14:paraId="655C2CBC" w14:textId="77777777" w:rsidR="0055032A" w:rsidRPr="0055032A" w:rsidRDefault="0055032A" w:rsidP="0055032A">
      <w:pPr>
        <w:pStyle w:val="dialog"/>
        <w:rPr>
          <w:rFonts w:ascii="Arial" w:hAnsi="Arial" w:cs="Arial"/>
          <w:color w:val="auto"/>
          <w:sz w:val="22"/>
          <w:szCs w:val="22"/>
        </w:rPr>
      </w:pPr>
    </w:p>
    <w:p w14:paraId="1C2D17A5" w14:textId="77777777" w:rsidR="0055032A" w:rsidRPr="0055032A" w:rsidRDefault="0055032A" w:rsidP="0055032A">
      <w:pPr>
        <w:pStyle w:val="dialog"/>
        <w:rPr>
          <w:rFonts w:ascii="Arial" w:hAnsi="Arial" w:cs="Arial"/>
          <w:b/>
          <w:color w:val="auto"/>
          <w:sz w:val="22"/>
          <w:szCs w:val="22"/>
        </w:rPr>
      </w:pPr>
      <w:r w:rsidRPr="0055032A">
        <w:rPr>
          <w:rFonts w:ascii="Arial" w:hAnsi="Arial" w:cs="Arial"/>
          <w:color w:val="auto"/>
          <w:sz w:val="22"/>
          <w:szCs w:val="22"/>
        </w:rPr>
        <w:t>Sie stehen mit dem Rücken zu uns. Jetzt?</w:t>
      </w:r>
    </w:p>
    <w:p w14:paraId="08F0C54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17CCC7F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05:03:04</w:t>
      </w:r>
    </w:p>
    <w:p w14:paraId="2620887B"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rPr>
      </w:pPr>
      <w:proofErr w:type="spellStart"/>
      <w:r w:rsidRPr="0055032A">
        <w:rPr>
          <w:b/>
          <w:szCs w:val="22"/>
          <w:shd w:val="clear" w:color="auto" w:fill="FFFFFF"/>
        </w:rPr>
        <w:t>Teraz</w:t>
      </w:r>
      <w:proofErr w:type="spellEnd"/>
      <w:r w:rsidRPr="0055032A">
        <w:rPr>
          <w:b/>
          <w:szCs w:val="22"/>
          <w:shd w:val="clear" w:color="auto" w:fill="FFFFFF"/>
        </w:rPr>
        <w:t>!</w:t>
      </w:r>
    </w:p>
    <w:p w14:paraId="4920952C" w14:textId="77777777" w:rsidR="0055032A" w:rsidRPr="0055032A" w:rsidRDefault="0055032A" w:rsidP="0055032A">
      <w:pPr>
        <w:pStyle w:val="dialog"/>
        <w:rPr>
          <w:rFonts w:ascii="Arial" w:hAnsi="Arial" w:cs="Arial"/>
          <w:color w:val="auto"/>
          <w:sz w:val="22"/>
          <w:szCs w:val="22"/>
        </w:rPr>
      </w:pPr>
    </w:p>
    <w:p w14:paraId="0207A58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Ja, los!</w:t>
      </w:r>
    </w:p>
    <w:p w14:paraId="7A6719FD"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605D043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05:03:31</w:t>
      </w:r>
    </w:p>
    <w:p w14:paraId="6B775B6A"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en-US"/>
        </w:rPr>
      </w:pPr>
      <w:proofErr w:type="spellStart"/>
      <w:r w:rsidRPr="0055032A">
        <w:rPr>
          <w:b/>
          <w:szCs w:val="22"/>
          <w:shd w:val="clear" w:color="auto" w:fill="FFFFFF"/>
          <w:lang w:val="en-US"/>
        </w:rPr>
        <w:t>Uff</w:t>
      </w:r>
      <w:proofErr w:type="spellEnd"/>
      <w:r w:rsidRPr="0055032A">
        <w:rPr>
          <w:b/>
          <w:szCs w:val="22"/>
          <w:shd w:val="clear" w:color="auto" w:fill="FFFFFF"/>
          <w:lang w:val="en-US"/>
        </w:rPr>
        <w:t xml:space="preserve">, </w:t>
      </w:r>
      <w:proofErr w:type="spellStart"/>
      <w:r w:rsidRPr="0055032A">
        <w:rPr>
          <w:b/>
          <w:szCs w:val="22"/>
          <w:shd w:val="clear" w:color="auto" w:fill="FFFFFF"/>
          <w:lang w:val="en-US"/>
        </w:rPr>
        <w:t>mało</w:t>
      </w:r>
      <w:proofErr w:type="spellEnd"/>
      <w:r w:rsidRPr="0055032A">
        <w:rPr>
          <w:b/>
          <w:szCs w:val="22"/>
          <w:shd w:val="clear" w:color="auto" w:fill="FFFFFF"/>
          <w:lang w:val="en-US"/>
        </w:rPr>
        <w:t xml:space="preserve"> </w:t>
      </w:r>
      <w:proofErr w:type="spellStart"/>
      <w:r w:rsidRPr="0055032A">
        <w:rPr>
          <w:b/>
          <w:szCs w:val="22"/>
          <w:shd w:val="clear" w:color="auto" w:fill="FFFFFF"/>
          <w:lang w:val="en-US"/>
        </w:rPr>
        <w:t>brakowało</w:t>
      </w:r>
      <w:proofErr w:type="spellEnd"/>
      <w:r w:rsidRPr="0055032A">
        <w:rPr>
          <w:b/>
          <w:szCs w:val="22"/>
          <w:shd w:val="clear" w:color="auto" w:fill="FFFFFF"/>
          <w:lang w:val="en-US"/>
        </w:rPr>
        <w:t>.</w:t>
      </w:r>
    </w:p>
    <w:p w14:paraId="5CFADC81" w14:textId="77777777" w:rsidR="0055032A" w:rsidRPr="0055032A" w:rsidRDefault="0055032A" w:rsidP="0055032A">
      <w:pPr>
        <w:pStyle w:val="dialog"/>
        <w:rPr>
          <w:rFonts w:ascii="Arial" w:hAnsi="Arial" w:cs="Arial"/>
          <w:color w:val="auto"/>
          <w:sz w:val="22"/>
          <w:szCs w:val="22"/>
          <w:lang w:val="en-US"/>
        </w:rPr>
      </w:pPr>
    </w:p>
    <w:p w14:paraId="1EEA296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Puh, das war verdammt knapp.</w:t>
      </w:r>
    </w:p>
    <w:p w14:paraId="1842A3B8"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4F8F7AC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05:03:32</w:t>
      </w:r>
    </w:p>
    <w:p w14:paraId="4E65C8DC"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b/>
          <w:szCs w:val="22"/>
          <w:lang w:val="pl-PL"/>
        </w:rPr>
        <w:lastRenderedPageBreak/>
        <w:t xml:space="preserve">Teraz dopiero się zacznie. Jest tu pełno niemieckich żołnierzy. </w:t>
      </w:r>
      <w:proofErr w:type="spellStart"/>
      <w:r w:rsidRPr="0055032A">
        <w:rPr>
          <w:b/>
          <w:szCs w:val="22"/>
        </w:rPr>
        <w:t>Jesteś</w:t>
      </w:r>
      <w:proofErr w:type="spellEnd"/>
      <w:r w:rsidRPr="0055032A">
        <w:rPr>
          <w:b/>
          <w:szCs w:val="22"/>
        </w:rPr>
        <w:t xml:space="preserve"> </w:t>
      </w:r>
      <w:proofErr w:type="spellStart"/>
      <w:r w:rsidRPr="0055032A">
        <w:rPr>
          <w:b/>
          <w:szCs w:val="22"/>
        </w:rPr>
        <w:t>gotowy</w:t>
      </w:r>
      <w:proofErr w:type="spellEnd"/>
      <w:r w:rsidRPr="0055032A">
        <w:rPr>
          <w:b/>
          <w:szCs w:val="22"/>
        </w:rPr>
        <w:t>?</w:t>
      </w:r>
    </w:p>
    <w:p w14:paraId="31D76BFA" w14:textId="77777777" w:rsidR="0055032A" w:rsidRPr="0055032A" w:rsidRDefault="0055032A" w:rsidP="0055032A">
      <w:pPr>
        <w:pStyle w:val="dialog"/>
        <w:rPr>
          <w:rFonts w:ascii="Arial" w:hAnsi="Arial" w:cs="Arial"/>
          <w:color w:val="auto"/>
          <w:sz w:val="22"/>
          <w:szCs w:val="22"/>
        </w:rPr>
      </w:pPr>
    </w:p>
    <w:p w14:paraId="3056174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Jetzt wird’s richtig lustig. Hier wimmelt’s nur so vor Deutschen. Bist du bereit?</w:t>
      </w:r>
    </w:p>
    <w:p w14:paraId="71C90218" w14:textId="77777777" w:rsidR="0055032A" w:rsidRPr="0055032A" w:rsidRDefault="0055032A" w:rsidP="0055032A">
      <w:pPr>
        <w:tabs>
          <w:tab w:val="left" w:pos="735"/>
          <w:tab w:val="right" w:pos="9616"/>
          <w:tab w:val="left" w:pos="9760"/>
        </w:tabs>
        <w:spacing w:before="481" w:after="241" w:line="241" w:lineRule="exact"/>
        <w:ind w:left="735" w:hanging="734"/>
        <w:rPr>
          <w:szCs w:val="22"/>
        </w:rPr>
      </w:pPr>
      <w:r w:rsidRPr="0055032A">
        <w:rPr>
          <w:caps/>
          <w:szCs w:val="22"/>
          <w:shd w:val="clear" w:color="auto" w:fill="FFFFFF"/>
        </w:rPr>
        <w:t>7</w:t>
      </w:r>
      <w:r w:rsidRPr="0055032A">
        <w:rPr>
          <w:caps/>
          <w:szCs w:val="22"/>
          <w:shd w:val="clear" w:color="auto" w:fill="FFFFFF"/>
        </w:rPr>
        <w:tab/>
        <w:t>TC 05:03:39 MODELL UND ARCHIV: GHETTO UND STADT</w:t>
      </w:r>
    </w:p>
    <w:p w14:paraId="47624F1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2181600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05:03:32</w:t>
      </w:r>
    </w:p>
    <w:p w14:paraId="7B4CCBB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Kinder wie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xml:space="preserve"> und Shlomo leben in ständiger Gefahr, denn die Nationalsozialisten verfolgen Juden. Es ist verboten, das Ghetto ohne Erlaubnis zu verlassen. Ghettos - das sind von der Außenwelt abgegrenzte Stadtgebiete. Hier müssen Juden wie in einem großen Gefängnis leben. Hunderte dieser Ghettos errichten die Deutschen in Polen. Viele sind von hohen Mauern oder Stacheldraht umgeben. Werden Juden außerhalb des Ghettos erwischt, werden sie eingesperrt oder sogar getötet.</w:t>
      </w:r>
    </w:p>
    <w:p w14:paraId="4C313FDE" w14:textId="77777777" w:rsidR="0055032A" w:rsidRPr="0055032A" w:rsidRDefault="0055032A" w:rsidP="0055032A">
      <w:pPr>
        <w:tabs>
          <w:tab w:val="left" w:pos="735"/>
          <w:tab w:val="right" w:pos="9616"/>
          <w:tab w:val="left" w:pos="9760"/>
        </w:tabs>
        <w:spacing w:before="481" w:after="241" w:line="241" w:lineRule="exact"/>
        <w:ind w:left="735" w:hanging="734"/>
        <w:rPr>
          <w:szCs w:val="22"/>
        </w:rPr>
      </w:pPr>
      <w:r w:rsidRPr="0055032A">
        <w:rPr>
          <w:caps/>
          <w:szCs w:val="22"/>
          <w:shd w:val="clear" w:color="auto" w:fill="FFFFFF"/>
        </w:rPr>
        <w:t>8</w:t>
      </w:r>
      <w:r w:rsidRPr="0055032A">
        <w:rPr>
          <w:caps/>
          <w:szCs w:val="22"/>
          <w:shd w:val="clear" w:color="auto" w:fill="FFFFFF"/>
        </w:rPr>
        <w:tab/>
        <w:t>TC 05:04:21 DRAMA: STADT/ GEMÜSELADEN KAMINSKI</w:t>
      </w:r>
    </w:p>
    <w:p w14:paraId="186C0DA1"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VO</w:t>
      </w:r>
    </w:p>
    <w:p w14:paraId="0453952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05:04:26</w:t>
      </w:r>
    </w:p>
    <w:p w14:paraId="158D034F"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t>Proszę</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proszę</w:t>
      </w:r>
      <w:proofErr w:type="spellEnd"/>
      <w:r w:rsidRPr="0055032A">
        <w:rPr>
          <w:rFonts w:ascii="Arial" w:hAnsi="Arial" w:cs="Arial"/>
          <w:b/>
          <w:color w:val="auto"/>
          <w:sz w:val="22"/>
          <w:szCs w:val="22"/>
        </w:rPr>
        <w:t xml:space="preserve">. </w:t>
      </w:r>
      <w:r w:rsidRPr="0055032A">
        <w:rPr>
          <w:rFonts w:ascii="Arial" w:hAnsi="Arial" w:cs="Arial"/>
          <w:b/>
          <w:color w:val="auto"/>
          <w:sz w:val="22"/>
          <w:szCs w:val="22"/>
          <w:lang w:val="pl-PL"/>
        </w:rPr>
        <w:t xml:space="preserve">Niech oni pójdą dalej. </w:t>
      </w:r>
      <w:proofErr w:type="spellStart"/>
      <w:r w:rsidRPr="0055032A">
        <w:rPr>
          <w:rFonts w:ascii="Arial" w:hAnsi="Arial" w:cs="Arial"/>
          <w:b/>
          <w:color w:val="auto"/>
          <w:sz w:val="22"/>
          <w:szCs w:val="22"/>
        </w:rPr>
        <w:t>Proszę</w:t>
      </w:r>
      <w:proofErr w:type="spellEnd"/>
      <w:r w:rsidRPr="0055032A">
        <w:rPr>
          <w:rFonts w:ascii="Arial" w:hAnsi="Arial" w:cs="Arial"/>
          <w:b/>
          <w:color w:val="auto"/>
          <w:sz w:val="22"/>
          <w:szCs w:val="22"/>
        </w:rPr>
        <w:t>!</w:t>
      </w:r>
    </w:p>
    <w:p w14:paraId="5DC4ABE3" w14:textId="77777777" w:rsidR="0055032A" w:rsidRPr="0055032A" w:rsidRDefault="0055032A" w:rsidP="0055032A">
      <w:pPr>
        <w:pStyle w:val="dialog"/>
        <w:rPr>
          <w:rFonts w:ascii="Arial" w:hAnsi="Arial" w:cs="Arial"/>
          <w:color w:val="auto"/>
          <w:sz w:val="22"/>
          <w:szCs w:val="22"/>
        </w:rPr>
      </w:pPr>
    </w:p>
    <w:p w14:paraId="5D031A86" w14:textId="77777777" w:rsidR="0055032A" w:rsidRPr="0055032A" w:rsidRDefault="0055032A" w:rsidP="0055032A">
      <w:pPr>
        <w:pStyle w:val="dialog"/>
        <w:rPr>
          <w:rFonts w:ascii="Arial" w:hAnsi="Arial" w:cs="Arial"/>
          <w:b/>
          <w:color w:val="auto"/>
          <w:sz w:val="22"/>
          <w:szCs w:val="22"/>
          <w:lang w:val="en-US"/>
        </w:rPr>
      </w:pPr>
      <w:r w:rsidRPr="0055032A">
        <w:rPr>
          <w:rFonts w:ascii="Arial" w:hAnsi="Arial" w:cs="Arial"/>
          <w:color w:val="auto"/>
          <w:sz w:val="22"/>
          <w:szCs w:val="22"/>
        </w:rPr>
        <w:t xml:space="preserve">Bitte, bitte. Lass sie vorbeigehen. </w:t>
      </w:r>
      <w:proofErr w:type="spellStart"/>
      <w:r w:rsidRPr="0055032A">
        <w:rPr>
          <w:rFonts w:ascii="Arial" w:hAnsi="Arial" w:cs="Arial"/>
          <w:color w:val="auto"/>
          <w:sz w:val="22"/>
          <w:szCs w:val="22"/>
          <w:lang w:val="en-US"/>
        </w:rPr>
        <w:t>Bitte</w:t>
      </w:r>
      <w:proofErr w:type="spellEnd"/>
      <w:r w:rsidRPr="0055032A">
        <w:rPr>
          <w:rFonts w:ascii="Arial" w:hAnsi="Arial" w:cs="Arial"/>
          <w:color w:val="auto"/>
          <w:sz w:val="22"/>
          <w:szCs w:val="22"/>
          <w:lang w:val="en-US"/>
        </w:rPr>
        <w:t>!</w:t>
      </w:r>
    </w:p>
    <w:p w14:paraId="5B1D7892"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14A7567A"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05:04:33</w:t>
      </w:r>
    </w:p>
    <w:p w14:paraId="72AD4D33" w14:textId="77777777" w:rsidR="0055032A" w:rsidRPr="0055032A" w:rsidRDefault="0055032A" w:rsidP="0055032A">
      <w:pPr>
        <w:pStyle w:val="dialog"/>
        <w:rPr>
          <w:rFonts w:ascii="Arial" w:hAnsi="Arial" w:cs="Arial"/>
          <w:b/>
          <w:color w:val="auto"/>
          <w:sz w:val="22"/>
          <w:szCs w:val="22"/>
          <w:lang w:val="en-US"/>
        </w:rPr>
      </w:pPr>
      <w:proofErr w:type="spellStart"/>
      <w:r w:rsidRPr="0055032A">
        <w:rPr>
          <w:rFonts w:ascii="Arial" w:hAnsi="Arial" w:cs="Arial"/>
          <w:b/>
          <w:color w:val="auto"/>
          <w:sz w:val="22"/>
          <w:szCs w:val="22"/>
          <w:lang w:val="en-US"/>
        </w:rPr>
        <w:t>Dzień</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dobry</w:t>
      </w:r>
      <w:proofErr w:type="spellEnd"/>
      <w:r w:rsidRPr="0055032A">
        <w:rPr>
          <w:rFonts w:ascii="Arial" w:hAnsi="Arial" w:cs="Arial"/>
          <w:b/>
          <w:color w:val="auto"/>
          <w:sz w:val="22"/>
          <w:szCs w:val="22"/>
          <w:lang w:val="en-US"/>
        </w:rPr>
        <w:t>.</w:t>
      </w:r>
    </w:p>
    <w:p w14:paraId="7D779748" w14:textId="77777777" w:rsidR="0055032A" w:rsidRPr="0055032A" w:rsidRDefault="0055032A" w:rsidP="0055032A">
      <w:pPr>
        <w:pStyle w:val="dialog"/>
        <w:rPr>
          <w:rFonts w:ascii="Arial" w:hAnsi="Arial" w:cs="Arial"/>
          <w:color w:val="auto"/>
          <w:sz w:val="22"/>
          <w:szCs w:val="22"/>
          <w:lang w:val="en-US"/>
        </w:rPr>
      </w:pPr>
    </w:p>
    <w:p w14:paraId="6FF3ABC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Guten Tag.</w:t>
      </w:r>
    </w:p>
    <w:p w14:paraId="7212C10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5484C0A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05:04:38</w:t>
      </w:r>
    </w:p>
    <w:p w14:paraId="03DF91AD"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O rany. Romek, ty to jesteś odważny, Romek!</w:t>
      </w:r>
    </w:p>
    <w:p w14:paraId="32E44682" w14:textId="77777777" w:rsidR="0055032A" w:rsidRPr="0055032A" w:rsidRDefault="0055032A" w:rsidP="0055032A">
      <w:pPr>
        <w:pStyle w:val="dialog"/>
        <w:rPr>
          <w:rFonts w:ascii="Arial" w:hAnsi="Arial" w:cs="Arial"/>
          <w:b/>
          <w:color w:val="auto"/>
          <w:sz w:val="22"/>
          <w:szCs w:val="22"/>
          <w:lang w:val="pl-PL"/>
        </w:rPr>
      </w:pPr>
    </w:p>
    <w:p w14:paraId="7A71A69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Unglaublich.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das ist wirklich mutig!</w:t>
      </w:r>
    </w:p>
    <w:p w14:paraId="7510E5F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 xml:space="preserve">ROMEK </w:t>
      </w:r>
    </w:p>
    <w:p w14:paraId="245413E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05:04:41</w:t>
      </w:r>
    </w:p>
    <w:p w14:paraId="488D05B2"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Jestem tylko odważny tylko jak jesteśmy razem. Tam na górze zawsze mieszkaliśmy. … Dlaczego to nie może być tak jak kiedyś?</w:t>
      </w:r>
    </w:p>
    <w:p w14:paraId="65206A02" w14:textId="77777777" w:rsidR="0055032A" w:rsidRPr="0055032A" w:rsidRDefault="0055032A" w:rsidP="0055032A">
      <w:pPr>
        <w:pStyle w:val="dialog"/>
        <w:rPr>
          <w:rFonts w:ascii="Arial" w:hAnsi="Arial" w:cs="Arial"/>
          <w:color w:val="auto"/>
          <w:sz w:val="22"/>
          <w:szCs w:val="22"/>
          <w:lang w:val="pl-PL"/>
        </w:rPr>
      </w:pPr>
    </w:p>
    <w:p w14:paraId="278FC19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Ich trau mich das nur, weil wir zusammen sind.</w:t>
      </w:r>
    </w:p>
    <w:p w14:paraId="5102A927"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Da oben, da haben wir gewohnt.… Wieso kann es nicht wieder werden wie früher?</w:t>
      </w:r>
    </w:p>
    <w:p w14:paraId="6E201B33"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SHLOMO</w:t>
      </w:r>
    </w:p>
    <w:p w14:paraId="60C07228"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05:04:52</w:t>
      </w:r>
    </w:p>
    <w:p w14:paraId="51E84178"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Romek! Lepiej pomyśl, po co tu jesteśmy. Dobrze? – To na razie.</w:t>
      </w:r>
    </w:p>
    <w:p w14:paraId="562489BC" w14:textId="77777777" w:rsidR="0055032A" w:rsidRPr="0055032A" w:rsidRDefault="0055032A" w:rsidP="0055032A">
      <w:pPr>
        <w:pStyle w:val="dialog"/>
        <w:rPr>
          <w:rFonts w:ascii="Arial" w:hAnsi="Arial" w:cs="Arial"/>
          <w:color w:val="auto"/>
          <w:sz w:val="22"/>
          <w:szCs w:val="22"/>
          <w:lang w:val="en-US"/>
        </w:rPr>
      </w:pPr>
    </w:p>
    <w:p w14:paraId="52C4D5C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en-US"/>
        </w:rPr>
        <w:t xml:space="preserve">Romek! </w:t>
      </w:r>
      <w:r w:rsidRPr="0055032A">
        <w:rPr>
          <w:rFonts w:ascii="Arial" w:hAnsi="Arial" w:cs="Arial"/>
          <w:color w:val="auto"/>
          <w:sz w:val="22"/>
          <w:szCs w:val="22"/>
        </w:rPr>
        <w:t>Deshalb sind wir nicht hierhergekommen. Nicht vergessen. Dann bis später.</w:t>
      </w:r>
    </w:p>
    <w:p w14:paraId="6449FD0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VO</w:t>
      </w:r>
    </w:p>
    <w:p w14:paraId="057C9ED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05:04:59</w:t>
      </w:r>
    </w:p>
    <w:p w14:paraId="18E60814"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t>Tutaj</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robiliśmy</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zakupy</w:t>
      </w:r>
      <w:proofErr w:type="spellEnd"/>
      <w:r w:rsidRPr="0055032A">
        <w:rPr>
          <w:rFonts w:ascii="Arial" w:hAnsi="Arial" w:cs="Arial"/>
          <w:b/>
          <w:color w:val="auto"/>
          <w:sz w:val="22"/>
          <w:szCs w:val="22"/>
        </w:rPr>
        <w:t>.</w:t>
      </w:r>
    </w:p>
    <w:p w14:paraId="4BD0B1AB" w14:textId="77777777" w:rsidR="0055032A" w:rsidRPr="0055032A" w:rsidRDefault="0055032A" w:rsidP="0055032A">
      <w:pPr>
        <w:pStyle w:val="dialog"/>
        <w:rPr>
          <w:rFonts w:ascii="Arial" w:hAnsi="Arial" w:cs="Arial"/>
          <w:color w:val="auto"/>
          <w:sz w:val="22"/>
          <w:szCs w:val="22"/>
        </w:rPr>
      </w:pPr>
    </w:p>
    <w:p w14:paraId="203CD520"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Hier haben wir immer eingekauft.</w:t>
      </w:r>
    </w:p>
    <w:p w14:paraId="58C8E498"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2DF68F5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05:05:04</w:t>
      </w:r>
    </w:p>
    <w:p w14:paraId="66E684B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Vor dem Krieg leben in Polen über 3 Millionen Juden.</w:t>
      </w:r>
    </w:p>
    <w:p w14:paraId="347EB846" w14:textId="77777777" w:rsidR="0055032A" w:rsidRPr="0055032A" w:rsidRDefault="0055032A" w:rsidP="0055032A">
      <w:pPr>
        <w:tabs>
          <w:tab w:val="left" w:pos="735"/>
          <w:tab w:val="right" w:pos="9616"/>
          <w:tab w:val="left" w:pos="9760"/>
        </w:tabs>
        <w:spacing w:before="481" w:after="241" w:line="241" w:lineRule="exact"/>
        <w:ind w:left="735" w:hanging="734"/>
        <w:rPr>
          <w:caps/>
          <w:szCs w:val="22"/>
          <w:shd w:val="clear" w:color="auto" w:fill="FFFFFF"/>
        </w:rPr>
      </w:pPr>
      <w:r w:rsidRPr="0055032A">
        <w:rPr>
          <w:caps/>
          <w:szCs w:val="22"/>
          <w:shd w:val="clear" w:color="auto" w:fill="FFFFFF"/>
        </w:rPr>
        <w:t>9</w:t>
      </w:r>
      <w:r w:rsidRPr="0055032A">
        <w:rPr>
          <w:caps/>
          <w:szCs w:val="22"/>
          <w:shd w:val="clear" w:color="auto" w:fill="FFFFFF"/>
        </w:rPr>
        <w:tab/>
        <w:t>TC 05:05:08 ARCHIV und Modell: JÜDISCHES LEBEN VOR DEM KRIEG</w:t>
      </w:r>
    </w:p>
    <w:p w14:paraId="7C703410"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778A337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So viel, wie sonst nirgendwo in Europa. Es gibt jüdische Kindergärten, Schulen und Theater. Dann beginnt Deutschland den Zweiten Weltkrieg mit dem Überfall auf Polen. Und die Deutschen schließen die jüdischen Schulen, die Geschäfte und die Fabriken. Und sie zerstören die Synagogen, die Gotteshäuser der Juden. Sie nehmen ihnen alles: ihren Besitz, ihr gewohntes Leben - ihre Freiheit.</w:t>
      </w:r>
    </w:p>
    <w:p w14:paraId="0BE51435"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10</w:t>
      </w:r>
      <w:r w:rsidRPr="0055032A">
        <w:rPr>
          <w:rFonts w:ascii="Arial" w:hAnsi="Arial" w:cs="Arial"/>
          <w:color w:val="auto"/>
          <w:sz w:val="22"/>
          <w:szCs w:val="22"/>
        </w:rPr>
        <w:tab/>
        <w:t>TC 05:05:40 DRAMA - STADT/ GEMÜSELADEN KAMINSKI</w:t>
      </w:r>
    </w:p>
    <w:p w14:paraId="6E44DCBD" w14:textId="77777777" w:rsidR="0055032A" w:rsidRPr="0055032A" w:rsidRDefault="0055032A" w:rsidP="0055032A">
      <w:pPr>
        <w:tabs>
          <w:tab w:val="left" w:pos="1920"/>
          <w:tab w:val="left" w:pos="3840"/>
          <w:tab w:val="left" w:pos="5760"/>
          <w:tab w:val="left" w:pos="7680"/>
          <w:tab w:val="left" w:pos="9600"/>
        </w:tabs>
        <w:spacing w:line="241" w:lineRule="exact"/>
        <w:ind w:left="735" w:right="864"/>
        <w:rPr>
          <w:szCs w:val="22"/>
        </w:rPr>
      </w:pPr>
      <w:r w:rsidRPr="0055032A">
        <w:rPr>
          <w:szCs w:val="22"/>
          <w:shd w:val="clear" w:color="auto" w:fill="FFFFFF"/>
          <w:lang w:val="cs-CZ"/>
        </w:rPr>
        <w:t>INSERT: 1942</w:t>
      </w:r>
      <w:r w:rsidRPr="0055032A">
        <w:rPr>
          <w:szCs w:val="22"/>
        </w:rPr>
        <w:tab/>
      </w:r>
    </w:p>
    <w:p w14:paraId="62D5344C"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KAMINSKI (OFF)</w:t>
      </w:r>
    </w:p>
    <w:p w14:paraId="28442858"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Romek! Co tak stoisz? Wejdź, szybko!</w:t>
      </w:r>
    </w:p>
    <w:p w14:paraId="59CC7E8D" w14:textId="77777777" w:rsidR="0055032A" w:rsidRPr="0055032A" w:rsidRDefault="0055032A" w:rsidP="0055032A">
      <w:pPr>
        <w:pStyle w:val="dialog"/>
        <w:rPr>
          <w:rFonts w:ascii="Arial" w:hAnsi="Arial" w:cs="Arial"/>
          <w:color w:val="auto"/>
          <w:sz w:val="22"/>
          <w:szCs w:val="22"/>
          <w:lang w:val="pl-PL"/>
        </w:rPr>
      </w:pPr>
    </w:p>
    <w:p w14:paraId="151FC51C"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Was stehst du? Beeil dich. Komm rein!</w:t>
      </w:r>
    </w:p>
    <w:p w14:paraId="7ED98D7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7B16488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05:05:44</w:t>
      </w:r>
    </w:p>
    <w:p w14:paraId="20E96BF0"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lastRenderedPageBreak/>
        <w:t>Dzień</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dobry</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panie</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Kamiński</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Dzień</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dobry</w:t>
      </w:r>
      <w:proofErr w:type="spellEnd"/>
      <w:r w:rsidRPr="0055032A">
        <w:rPr>
          <w:rFonts w:ascii="Arial" w:hAnsi="Arial" w:cs="Arial"/>
          <w:b/>
          <w:color w:val="auto"/>
          <w:sz w:val="22"/>
          <w:szCs w:val="22"/>
        </w:rPr>
        <w:t xml:space="preserve"> Irena!</w:t>
      </w:r>
    </w:p>
    <w:p w14:paraId="35DEAAA2" w14:textId="77777777" w:rsidR="0055032A" w:rsidRPr="0055032A" w:rsidRDefault="0055032A" w:rsidP="0055032A">
      <w:pPr>
        <w:pStyle w:val="dialog"/>
        <w:rPr>
          <w:rFonts w:ascii="Arial" w:hAnsi="Arial" w:cs="Arial"/>
          <w:b/>
          <w:color w:val="auto"/>
          <w:sz w:val="22"/>
          <w:szCs w:val="22"/>
        </w:rPr>
      </w:pPr>
    </w:p>
    <w:p w14:paraId="3A44D787"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Dobry</w:t>
      </w:r>
      <w:proofErr w:type="spellEnd"/>
      <w:r w:rsidRPr="0055032A">
        <w:rPr>
          <w:rFonts w:ascii="Arial" w:hAnsi="Arial" w:cs="Arial"/>
          <w:color w:val="auto"/>
          <w:sz w:val="22"/>
          <w:szCs w:val="22"/>
        </w:rPr>
        <w:t xml:space="preserve">, Herr Kaminski! </w:t>
      </w:r>
      <w:proofErr w:type="spellStart"/>
      <w:r w:rsidRPr="0055032A">
        <w:rPr>
          <w:rFonts w:ascii="Arial" w:hAnsi="Arial" w:cs="Arial"/>
          <w:color w:val="auto"/>
          <w:sz w:val="22"/>
          <w:szCs w:val="22"/>
        </w:rPr>
        <w:t>Dzień</w:t>
      </w:r>
      <w:proofErr w:type="spellEnd"/>
      <w:r w:rsidRPr="0055032A">
        <w:rPr>
          <w:rFonts w:ascii="Arial" w:hAnsi="Arial" w:cs="Arial"/>
          <w:color w:val="auto"/>
          <w:sz w:val="22"/>
          <w:szCs w:val="22"/>
        </w:rPr>
        <w:t xml:space="preserve"> </w:t>
      </w:r>
      <w:proofErr w:type="spellStart"/>
      <w:r w:rsidRPr="0055032A">
        <w:rPr>
          <w:rFonts w:ascii="Arial" w:hAnsi="Arial" w:cs="Arial"/>
          <w:color w:val="auto"/>
          <w:sz w:val="22"/>
          <w:szCs w:val="22"/>
        </w:rPr>
        <w:t>dobry</w:t>
      </w:r>
      <w:proofErr w:type="spellEnd"/>
      <w:r w:rsidRPr="0055032A">
        <w:rPr>
          <w:rFonts w:ascii="Arial" w:hAnsi="Arial" w:cs="Arial"/>
          <w:color w:val="auto"/>
          <w:sz w:val="22"/>
          <w:szCs w:val="22"/>
        </w:rPr>
        <w:t xml:space="preserve"> Irena.</w:t>
      </w:r>
    </w:p>
    <w:p w14:paraId="7E0D253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IRENA</w:t>
      </w:r>
    </w:p>
    <w:p w14:paraId="595A952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05:05:47</w:t>
      </w:r>
    </w:p>
    <w:p w14:paraId="031842D9"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Dzień dobry. Bardzo długo cię nie było.</w:t>
      </w:r>
    </w:p>
    <w:p w14:paraId="54C93E38" w14:textId="77777777" w:rsidR="0055032A" w:rsidRPr="0055032A" w:rsidRDefault="0055032A" w:rsidP="0055032A">
      <w:pPr>
        <w:pStyle w:val="dialog"/>
        <w:rPr>
          <w:rFonts w:ascii="Arial" w:hAnsi="Arial" w:cs="Arial"/>
          <w:color w:val="auto"/>
          <w:sz w:val="22"/>
          <w:szCs w:val="22"/>
          <w:lang w:val="pl-PL"/>
        </w:rPr>
      </w:pPr>
    </w:p>
    <w:p w14:paraId="4764DDC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pl-PL"/>
        </w:rPr>
        <w:t>Dzień dobry.</w:t>
      </w:r>
      <w:r w:rsidRPr="0055032A">
        <w:rPr>
          <w:rFonts w:ascii="Arial" w:hAnsi="Arial" w:cs="Arial"/>
          <w:color w:val="auto"/>
          <w:sz w:val="22"/>
          <w:szCs w:val="22"/>
        </w:rPr>
        <w:t xml:space="preserve"> Du warst ja schon lange nicht mehr hier.</w:t>
      </w:r>
    </w:p>
    <w:p w14:paraId="039E3B86"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685E37AE"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05:05:49</w:t>
      </w:r>
    </w:p>
    <w:p w14:paraId="018AEA4D"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No, ciężko się stamtąd wydostać.</w:t>
      </w:r>
    </w:p>
    <w:p w14:paraId="494B4884" w14:textId="77777777" w:rsidR="0055032A" w:rsidRPr="0055032A" w:rsidRDefault="0055032A" w:rsidP="0055032A">
      <w:pPr>
        <w:pStyle w:val="dialog"/>
        <w:rPr>
          <w:rFonts w:ascii="Arial" w:hAnsi="Arial" w:cs="Arial"/>
          <w:b/>
          <w:color w:val="auto"/>
          <w:sz w:val="22"/>
          <w:szCs w:val="22"/>
          <w:lang w:val="pl-PL"/>
        </w:rPr>
      </w:pPr>
    </w:p>
    <w:p w14:paraId="6829C0C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Ja, es ist wirklich schwer raus zu kommen.</w:t>
      </w:r>
    </w:p>
    <w:p w14:paraId="24D65D67"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KAMINSKI</w:t>
      </w:r>
    </w:p>
    <w:p w14:paraId="4ECA059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05:05:52</w:t>
      </w:r>
    </w:p>
    <w:p w14:paraId="37457581"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Jak tam u Twoich rodziców?</w:t>
      </w:r>
    </w:p>
    <w:p w14:paraId="7EB9B52B" w14:textId="77777777" w:rsidR="0055032A" w:rsidRPr="0055032A" w:rsidRDefault="0055032A" w:rsidP="0055032A">
      <w:pPr>
        <w:pStyle w:val="dialog"/>
        <w:rPr>
          <w:rFonts w:ascii="Arial" w:hAnsi="Arial" w:cs="Arial"/>
          <w:color w:val="auto"/>
          <w:sz w:val="22"/>
          <w:szCs w:val="22"/>
          <w:lang w:val="pl-PL"/>
        </w:rPr>
      </w:pPr>
    </w:p>
    <w:p w14:paraId="3568349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Wie geht es deinen Eltern?</w:t>
      </w:r>
    </w:p>
    <w:p w14:paraId="79B7974B"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133408CB"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05:05:44</w:t>
      </w:r>
    </w:p>
    <w:p w14:paraId="4E4200A1"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rPr>
      </w:pPr>
      <w:r w:rsidRPr="0055032A">
        <w:rPr>
          <w:b/>
          <w:szCs w:val="22"/>
          <w:shd w:val="clear" w:color="auto" w:fill="FFFFFF"/>
          <w:lang w:val="pl-PL"/>
        </w:rPr>
        <w:t xml:space="preserve">Mama jest bardzo chora, nie mamy już nic do jedzenia. Czy mogę wymienić tę książkę? </w:t>
      </w:r>
      <w:proofErr w:type="spellStart"/>
      <w:r w:rsidRPr="0055032A">
        <w:rPr>
          <w:b/>
          <w:szCs w:val="22"/>
          <w:shd w:val="clear" w:color="auto" w:fill="FFFFFF"/>
        </w:rPr>
        <w:t>Jest</w:t>
      </w:r>
      <w:proofErr w:type="spellEnd"/>
      <w:r w:rsidRPr="0055032A">
        <w:rPr>
          <w:b/>
          <w:szCs w:val="22"/>
          <w:shd w:val="clear" w:color="auto" w:fill="FFFFFF"/>
        </w:rPr>
        <w:t xml:space="preserve"> </w:t>
      </w:r>
      <w:proofErr w:type="spellStart"/>
      <w:r w:rsidRPr="0055032A">
        <w:rPr>
          <w:b/>
          <w:szCs w:val="22"/>
          <w:shd w:val="clear" w:color="auto" w:fill="FFFFFF"/>
        </w:rPr>
        <w:t>bardzo</w:t>
      </w:r>
      <w:proofErr w:type="spellEnd"/>
      <w:r w:rsidRPr="0055032A">
        <w:rPr>
          <w:b/>
          <w:szCs w:val="22"/>
          <w:shd w:val="clear" w:color="auto" w:fill="FFFFFF"/>
        </w:rPr>
        <w:t xml:space="preserve"> </w:t>
      </w:r>
      <w:proofErr w:type="spellStart"/>
      <w:r w:rsidRPr="0055032A">
        <w:rPr>
          <w:b/>
          <w:szCs w:val="22"/>
          <w:shd w:val="clear" w:color="auto" w:fill="FFFFFF"/>
        </w:rPr>
        <w:t>cenna</w:t>
      </w:r>
      <w:proofErr w:type="spellEnd"/>
      <w:r w:rsidRPr="0055032A">
        <w:rPr>
          <w:b/>
          <w:szCs w:val="22"/>
          <w:shd w:val="clear" w:color="auto" w:fill="FFFFFF"/>
        </w:rPr>
        <w:t xml:space="preserve"> – </w:t>
      </w:r>
      <w:proofErr w:type="spellStart"/>
      <w:r w:rsidRPr="0055032A">
        <w:rPr>
          <w:b/>
          <w:szCs w:val="22"/>
          <w:shd w:val="clear" w:color="auto" w:fill="FFFFFF"/>
        </w:rPr>
        <w:t>prawdziwa</w:t>
      </w:r>
      <w:proofErr w:type="spellEnd"/>
      <w:r w:rsidRPr="0055032A">
        <w:rPr>
          <w:b/>
          <w:szCs w:val="22"/>
          <w:shd w:val="clear" w:color="auto" w:fill="FFFFFF"/>
        </w:rPr>
        <w:t xml:space="preserve"> </w:t>
      </w:r>
      <w:proofErr w:type="spellStart"/>
      <w:r w:rsidRPr="0055032A">
        <w:rPr>
          <w:b/>
          <w:szCs w:val="22"/>
          <w:shd w:val="clear" w:color="auto" w:fill="FFFFFF"/>
        </w:rPr>
        <w:t>skóra</w:t>
      </w:r>
      <w:proofErr w:type="spellEnd"/>
      <w:r w:rsidRPr="0055032A">
        <w:rPr>
          <w:b/>
          <w:szCs w:val="22"/>
          <w:shd w:val="clear" w:color="auto" w:fill="FFFFFF"/>
        </w:rPr>
        <w:t xml:space="preserve"> i </w:t>
      </w:r>
      <w:proofErr w:type="spellStart"/>
      <w:r w:rsidRPr="0055032A">
        <w:rPr>
          <w:b/>
          <w:szCs w:val="22"/>
          <w:shd w:val="clear" w:color="auto" w:fill="FFFFFF"/>
        </w:rPr>
        <w:t>złoty</w:t>
      </w:r>
      <w:proofErr w:type="spellEnd"/>
      <w:r w:rsidRPr="0055032A">
        <w:rPr>
          <w:b/>
          <w:szCs w:val="22"/>
          <w:shd w:val="clear" w:color="auto" w:fill="FFFFFF"/>
        </w:rPr>
        <w:t xml:space="preserve"> </w:t>
      </w:r>
      <w:proofErr w:type="spellStart"/>
      <w:r w:rsidRPr="0055032A">
        <w:rPr>
          <w:b/>
          <w:szCs w:val="22"/>
          <w:shd w:val="clear" w:color="auto" w:fill="FFFFFF"/>
        </w:rPr>
        <w:t>druk</w:t>
      </w:r>
      <w:proofErr w:type="spellEnd"/>
      <w:r w:rsidRPr="0055032A">
        <w:rPr>
          <w:b/>
          <w:szCs w:val="22"/>
          <w:shd w:val="clear" w:color="auto" w:fill="FFFFFF"/>
        </w:rPr>
        <w:t>!</w:t>
      </w:r>
    </w:p>
    <w:p w14:paraId="551EF2C2" w14:textId="77777777" w:rsidR="0055032A" w:rsidRPr="0055032A" w:rsidRDefault="0055032A" w:rsidP="0055032A">
      <w:pPr>
        <w:pStyle w:val="dialog"/>
        <w:rPr>
          <w:rFonts w:ascii="Arial" w:hAnsi="Arial" w:cs="Arial"/>
          <w:color w:val="auto"/>
          <w:sz w:val="22"/>
          <w:szCs w:val="22"/>
        </w:rPr>
      </w:pPr>
    </w:p>
    <w:p w14:paraId="1F53E740"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Mama ist sehr krank, wir haben nichts zu Essen. Ich will das Buch hier eintauschen? Ich glaub es ist wertvoll - Ledereinband und Golddruck!</w:t>
      </w:r>
    </w:p>
    <w:p w14:paraId="70DB55D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KAMINSKI</w:t>
      </w:r>
    </w:p>
    <w:p w14:paraId="297A1AC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05:06:04</w:t>
      </w:r>
    </w:p>
    <w:p w14:paraId="4C618115"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Ach, Romek. Niedługo zniesiesz nam całą bibliotekę Twojego ojca.</w:t>
      </w:r>
    </w:p>
    <w:p w14:paraId="53A1DF17" w14:textId="77777777" w:rsidR="0055032A" w:rsidRPr="0055032A" w:rsidRDefault="0055032A" w:rsidP="0055032A">
      <w:pPr>
        <w:pStyle w:val="dialog"/>
        <w:rPr>
          <w:rFonts w:ascii="Arial" w:hAnsi="Arial" w:cs="Arial"/>
          <w:color w:val="auto"/>
          <w:sz w:val="22"/>
          <w:szCs w:val="22"/>
          <w:lang w:val="pl-PL"/>
        </w:rPr>
      </w:pPr>
    </w:p>
    <w:p w14:paraId="03F854B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Ach,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Bald hast du uns die gesamte Bibliothek deines Vaters hergebracht.</w:t>
      </w:r>
    </w:p>
    <w:p w14:paraId="68D7B943" w14:textId="77777777" w:rsidR="0055032A" w:rsidRPr="0055032A" w:rsidRDefault="0055032A" w:rsidP="0055032A">
      <w:pPr>
        <w:pStyle w:val="dialog"/>
        <w:rPr>
          <w:rFonts w:ascii="Arial" w:hAnsi="Arial" w:cs="Arial"/>
          <w:color w:val="auto"/>
          <w:sz w:val="22"/>
          <w:szCs w:val="22"/>
        </w:rPr>
      </w:pPr>
    </w:p>
    <w:p w14:paraId="36EB410B"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7A2B0694"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05:06:10</w:t>
      </w:r>
    </w:p>
    <w:p w14:paraId="5FA855D2"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To nasza ostatnia…</w:t>
      </w:r>
    </w:p>
    <w:p w14:paraId="57F15572" w14:textId="77777777" w:rsidR="0055032A" w:rsidRPr="0055032A" w:rsidRDefault="0055032A" w:rsidP="0055032A">
      <w:pPr>
        <w:pStyle w:val="dialog"/>
        <w:rPr>
          <w:rFonts w:ascii="Arial" w:hAnsi="Arial" w:cs="Arial"/>
          <w:color w:val="auto"/>
          <w:sz w:val="22"/>
          <w:szCs w:val="22"/>
          <w:lang w:val="en-US"/>
        </w:rPr>
      </w:pPr>
    </w:p>
    <w:p w14:paraId="6067CF6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Das ist unser letztes … </w:t>
      </w:r>
    </w:p>
    <w:p w14:paraId="098D80B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IRENA</w:t>
      </w:r>
    </w:p>
    <w:p w14:paraId="148F801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05:06:12</w:t>
      </w:r>
    </w:p>
    <w:p w14:paraId="6032A2A3"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rPr>
      </w:pPr>
      <w:proofErr w:type="spellStart"/>
      <w:r w:rsidRPr="0055032A">
        <w:rPr>
          <w:b/>
          <w:szCs w:val="22"/>
          <w:shd w:val="clear" w:color="auto" w:fill="FFFFFF"/>
        </w:rPr>
        <w:t>Szybko</w:t>
      </w:r>
      <w:proofErr w:type="spellEnd"/>
      <w:r w:rsidRPr="0055032A">
        <w:rPr>
          <w:b/>
          <w:szCs w:val="22"/>
          <w:shd w:val="clear" w:color="auto" w:fill="FFFFFF"/>
        </w:rPr>
        <w:t xml:space="preserve">, </w:t>
      </w:r>
      <w:proofErr w:type="spellStart"/>
      <w:r w:rsidRPr="0055032A">
        <w:rPr>
          <w:b/>
          <w:szCs w:val="22"/>
          <w:shd w:val="clear" w:color="auto" w:fill="FFFFFF"/>
        </w:rPr>
        <w:t>schowaj</w:t>
      </w:r>
      <w:proofErr w:type="spellEnd"/>
      <w:r w:rsidRPr="0055032A">
        <w:rPr>
          <w:b/>
          <w:szCs w:val="22"/>
          <w:shd w:val="clear" w:color="auto" w:fill="FFFFFF"/>
        </w:rPr>
        <w:t xml:space="preserve"> </w:t>
      </w:r>
      <w:proofErr w:type="spellStart"/>
      <w:r w:rsidRPr="0055032A">
        <w:rPr>
          <w:b/>
          <w:szCs w:val="22"/>
          <w:shd w:val="clear" w:color="auto" w:fill="FFFFFF"/>
        </w:rPr>
        <w:t>się</w:t>
      </w:r>
      <w:proofErr w:type="spellEnd"/>
      <w:r w:rsidRPr="0055032A">
        <w:rPr>
          <w:b/>
          <w:szCs w:val="22"/>
          <w:shd w:val="clear" w:color="auto" w:fill="FFFFFF"/>
        </w:rPr>
        <w:t>!</w:t>
      </w:r>
    </w:p>
    <w:p w14:paraId="119639B5" w14:textId="77777777" w:rsidR="0055032A" w:rsidRPr="0055032A" w:rsidRDefault="0055032A" w:rsidP="0055032A">
      <w:pPr>
        <w:pStyle w:val="dialog"/>
        <w:rPr>
          <w:rFonts w:ascii="Arial" w:hAnsi="Arial" w:cs="Arial"/>
          <w:color w:val="auto"/>
          <w:sz w:val="22"/>
          <w:szCs w:val="22"/>
        </w:rPr>
      </w:pPr>
    </w:p>
    <w:p w14:paraId="4B309D36" w14:textId="77777777" w:rsidR="0055032A" w:rsidRPr="0055032A" w:rsidRDefault="0055032A" w:rsidP="0055032A">
      <w:pPr>
        <w:pStyle w:val="dialog"/>
        <w:rPr>
          <w:rFonts w:ascii="Arial" w:hAnsi="Arial" w:cs="Arial"/>
          <w:color w:val="auto"/>
          <w:sz w:val="22"/>
          <w:szCs w:val="22"/>
        </w:rPr>
      </w:pPr>
      <w:proofErr w:type="gramStart"/>
      <w:r w:rsidRPr="0055032A">
        <w:rPr>
          <w:rFonts w:ascii="Arial" w:hAnsi="Arial" w:cs="Arial"/>
          <w:color w:val="auto"/>
          <w:sz w:val="22"/>
          <w:szCs w:val="22"/>
        </w:rPr>
        <w:t>Schnell,</w:t>
      </w:r>
      <w:proofErr w:type="gramEnd"/>
      <w:r w:rsidRPr="0055032A">
        <w:rPr>
          <w:rFonts w:ascii="Arial" w:hAnsi="Arial" w:cs="Arial"/>
          <w:color w:val="auto"/>
          <w:sz w:val="22"/>
          <w:szCs w:val="22"/>
        </w:rPr>
        <w:t xml:space="preserve"> versteck dich!</w:t>
      </w:r>
    </w:p>
    <w:p w14:paraId="230BECE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KAMINSKI</w:t>
      </w:r>
    </w:p>
    <w:p w14:paraId="1B8BE39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05:06:17</w:t>
      </w:r>
    </w:p>
    <w:p w14:paraId="60A6B587"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Dzień dobry, pani Żebrowska. Proszę. To co zwykle, tak?</w:t>
      </w:r>
    </w:p>
    <w:p w14:paraId="768ED32E" w14:textId="77777777" w:rsidR="0055032A" w:rsidRPr="0055032A" w:rsidRDefault="0055032A" w:rsidP="0055032A">
      <w:pPr>
        <w:pStyle w:val="dialog"/>
        <w:rPr>
          <w:rFonts w:ascii="Arial" w:hAnsi="Arial" w:cs="Arial"/>
          <w:color w:val="auto"/>
          <w:sz w:val="22"/>
          <w:szCs w:val="22"/>
          <w:lang w:val="pl-PL"/>
        </w:rPr>
      </w:pPr>
    </w:p>
    <w:p w14:paraId="6048956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pl-PL"/>
        </w:rPr>
        <w:t>Dzień dobry</w:t>
      </w:r>
      <w:r w:rsidRPr="0055032A">
        <w:rPr>
          <w:rFonts w:ascii="Arial" w:hAnsi="Arial" w:cs="Arial"/>
          <w:color w:val="auto"/>
          <w:sz w:val="22"/>
          <w:szCs w:val="22"/>
        </w:rPr>
        <w:t xml:space="preserve">, Frau </w:t>
      </w:r>
      <w:proofErr w:type="spellStart"/>
      <w:r w:rsidRPr="0055032A">
        <w:rPr>
          <w:rFonts w:ascii="Arial" w:hAnsi="Arial" w:cs="Arial"/>
          <w:color w:val="auto"/>
          <w:sz w:val="22"/>
          <w:szCs w:val="22"/>
        </w:rPr>
        <w:t>Zebrowska</w:t>
      </w:r>
      <w:proofErr w:type="spellEnd"/>
      <w:r w:rsidRPr="0055032A">
        <w:rPr>
          <w:rFonts w:ascii="Arial" w:hAnsi="Arial" w:cs="Arial"/>
          <w:color w:val="auto"/>
          <w:sz w:val="22"/>
          <w:szCs w:val="22"/>
        </w:rPr>
        <w:t>. Bitte. Das Übliche, ja?</w:t>
      </w:r>
    </w:p>
    <w:p w14:paraId="5B997167"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Frau ŻEBROWSKA</w:t>
      </w:r>
    </w:p>
    <w:p w14:paraId="28A0717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05:06:22</w:t>
      </w:r>
    </w:p>
    <w:p w14:paraId="2E2D64B4"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Tak.</w:t>
      </w:r>
    </w:p>
    <w:p w14:paraId="1E7D270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SS-MANN</w:t>
      </w:r>
    </w:p>
    <w:p w14:paraId="424E347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05:06:26</w:t>
      </w:r>
    </w:p>
    <w:p w14:paraId="4D40AB8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Hey du, Schnaps! Zwei Flaschen! Zack </w:t>
      </w:r>
      <w:proofErr w:type="spellStart"/>
      <w:r w:rsidRPr="0055032A">
        <w:rPr>
          <w:rFonts w:ascii="Arial" w:hAnsi="Arial" w:cs="Arial"/>
          <w:color w:val="auto"/>
          <w:sz w:val="22"/>
          <w:szCs w:val="22"/>
        </w:rPr>
        <w:t>zack</w:t>
      </w:r>
      <w:proofErr w:type="spellEnd"/>
      <w:r w:rsidRPr="0055032A">
        <w:rPr>
          <w:rFonts w:ascii="Arial" w:hAnsi="Arial" w:cs="Arial"/>
          <w:color w:val="auto"/>
          <w:sz w:val="22"/>
          <w:szCs w:val="22"/>
        </w:rPr>
        <w:t>! Zwei Flaschen! Zwei Flaschen sagte ich!</w:t>
      </w:r>
    </w:p>
    <w:p w14:paraId="45012725" w14:textId="77777777" w:rsidR="0055032A" w:rsidRPr="0055032A" w:rsidRDefault="0055032A" w:rsidP="0055032A">
      <w:pPr>
        <w:pStyle w:val="primaryheading"/>
        <w:rPr>
          <w:rFonts w:ascii="Arial" w:hAnsi="Arial" w:cs="Arial"/>
          <w:b/>
          <w:color w:val="auto"/>
          <w:sz w:val="22"/>
          <w:szCs w:val="22"/>
        </w:rPr>
      </w:pPr>
      <w:r w:rsidRPr="0055032A">
        <w:rPr>
          <w:rFonts w:ascii="Arial" w:hAnsi="Arial" w:cs="Arial"/>
          <w:b/>
          <w:color w:val="auto"/>
          <w:sz w:val="22"/>
          <w:szCs w:val="22"/>
        </w:rPr>
        <w:t>11</w:t>
      </w:r>
      <w:r w:rsidRPr="0055032A">
        <w:rPr>
          <w:rFonts w:ascii="Arial" w:hAnsi="Arial" w:cs="Arial"/>
          <w:b/>
          <w:color w:val="auto"/>
          <w:sz w:val="22"/>
          <w:szCs w:val="22"/>
        </w:rPr>
        <w:tab/>
        <w:t>TC 05:06:37 ARCHIV + MODELL: „JUDEN UND POLEN“</w:t>
      </w:r>
      <w:r w:rsidRPr="0055032A">
        <w:rPr>
          <w:rFonts w:ascii="Arial" w:hAnsi="Arial" w:cs="Arial"/>
          <w:b/>
          <w:color w:val="auto"/>
          <w:sz w:val="22"/>
          <w:szCs w:val="22"/>
        </w:rPr>
        <w:tab/>
        <w:t>*</w:t>
      </w:r>
    </w:p>
    <w:p w14:paraId="58478CC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4BEFD1E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Alle Polen </w:t>
      </w:r>
      <w:proofErr w:type="gramStart"/>
      <w:r w:rsidRPr="0055032A">
        <w:rPr>
          <w:rFonts w:ascii="Arial" w:hAnsi="Arial" w:cs="Arial"/>
          <w:color w:val="auto"/>
          <w:sz w:val="22"/>
          <w:szCs w:val="22"/>
        </w:rPr>
        <w:t>leiden</w:t>
      </w:r>
      <w:proofErr w:type="gramEnd"/>
      <w:r w:rsidRPr="0055032A">
        <w:rPr>
          <w:rFonts w:ascii="Arial" w:hAnsi="Arial" w:cs="Arial"/>
          <w:color w:val="auto"/>
          <w:sz w:val="22"/>
          <w:szCs w:val="22"/>
        </w:rPr>
        <w:t xml:space="preserve"> unter der deutschen Besatzung. Die Nationalsozialisten und ihr Anführer Adolf Hitler behaupten, sie seien weniger wert. Und so behandeln sie sie auch. </w:t>
      </w:r>
    </w:p>
    <w:p w14:paraId="4A548C8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Viele Polen, auch Kinder, werden nach Deutschland verschleppt und müssen dort arbeiten. Die Polen </w:t>
      </w:r>
      <w:proofErr w:type="gramStart"/>
      <w:r w:rsidRPr="0055032A">
        <w:rPr>
          <w:rFonts w:ascii="Arial" w:hAnsi="Arial" w:cs="Arial"/>
          <w:color w:val="auto"/>
          <w:sz w:val="22"/>
          <w:szCs w:val="22"/>
        </w:rPr>
        <w:t>haben</w:t>
      </w:r>
      <w:proofErr w:type="gramEnd"/>
      <w:r w:rsidRPr="0055032A">
        <w:rPr>
          <w:rFonts w:ascii="Arial" w:hAnsi="Arial" w:cs="Arial"/>
          <w:color w:val="auto"/>
          <w:sz w:val="22"/>
          <w:szCs w:val="22"/>
        </w:rPr>
        <w:t xml:space="preserve"> in ihrem eigenen Land nichts mehr zu sagen. Schlimmer noch, sie müssen in ständiger Angst vor den deutschen Besatzern leben.</w:t>
      </w:r>
      <w:r w:rsidRPr="0055032A">
        <w:rPr>
          <w:rFonts w:ascii="Arial" w:hAnsi="Arial" w:cs="Arial"/>
          <w:color w:val="auto"/>
          <w:sz w:val="22"/>
          <w:szCs w:val="22"/>
        </w:rPr>
        <w:tab/>
      </w:r>
      <w:r w:rsidRPr="0055032A">
        <w:rPr>
          <w:rFonts w:ascii="Arial" w:hAnsi="Arial" w:cs="Arial"/>
          <w:color w:val="auto"/>
          <w:sz w:val="22"/>
          <w:szCs w:val="22"/>
        </w:rPr>
        <w:tab/>
      </w:r>
      <w:r w:rsidRPr="0055032A">
        <w:rPr>
          <w:rFonts w:ascii="Arial" w:hAnsi="Arial" w:cs="Arial"/>
          <w:color w:val="auto"/>
          <w:sz w:val="22"/>
          <w:szCs w:val="22"/>
        </w:rPr>
        <w:tab/>
      </w:r>
    </w:p>
    <w:p w14:paraId="28A0937A"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12</w:t>
      </w:r>
      <w:r w:rsidRPr="0055032A">
        <w:rPr>
          <w:rFonts w:ascii="Arial" w:hAnsi="Arial" w:cs="Arial"/>
          <w:color w:val="auto"/>
          <w:sz w:val="22"/>
          <w:szCs w:val="22"/>
        </w:rPr>
        <w:tab/>
        <w:t>TC 05: 07:07 DRAMA: STADT/ GEMÜSELADEN KAMINSKI</w:t>
      </w:r>
      <w:r w:rsidRPr="0055032A">
        <w:rPr>
          <w:rFonts w:ascii="Arial" w:hAnsi="Arial" w:cs="Arial"/>
          <w:color w:val="auto"/>
          <w:sz w:val="22"/>
          <w:szCs w:val="22"/>
        </w:rPr>
        <w:tab/>
      </w:r>
    </w:p>
    <w:p w14:paraId="3346872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33BB1F0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Wer zum Beispiel Juden hilft, kann mit dem Tod bestraft werden.</w:t>
      </w:r>
    </w:p>
    <w:p w14:paraId="2CA35805"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KAMINSKI</w:t>
      </w:r>
    </w:p>
    <w:p w14:paraId="11747BEE"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05:07:11</w:t>
      </w:r>
    </w:p>
    <w:p w14:paraId="3CC31135"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O… proszę. To miłego dnia, pani Żebrowska. Do widzenia. Szybko, Romek! Poszli sobie.</w:t>
      </w:r>
    </w:p>
    <w:p w14:paraId="2277FD7D"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rPr>
      </w:pPr>
      <w:r w:rsidRPr="0055032A">
        <w:rPr>
          <w:b/>
          <w:szCs w:val="22"/>
          <w:lang w:val="pl-PL"/>
        </w:rPr>
        <w:t xml:space="preserve">I przekaż twojemu ojcu, że dotrzymam słowa! </w:t>
      </w:r>
      <w:proofErr w:type="spellStart"/>
      <w:r w:rsidRPr="0055032A">
        <w:rPr>
          <w:b/>
          <w:szCs w:val="22"/>
        </w:rPr>
        <w:t>Zadbamy</w:t>
      </w:r>
      <w:proofErr w:type="spellEnd"/>
      <w:r w:rsidRPr="0055032A">
        <w:rPr>
          <w:b/>
          <w:szCs w:val="22"/>
        </w:rPr>
        <w:t xml:space="preserve"> o </w:t>
      </w:r>
      <w:proofErr w:type="spellStart"/>
      <w:r w:rsidRPr="0055032A">
        <w:rPr>
          <w:b/>
          <w:szCs w:val="22"/>
        </w:rPr>
        <w:t>Ciebie</w:t>
      </w:r>
      <w:proofErr w:type="spellEnd"/>
      <w:r w:rsidRPr="0055032A">
        <w:rPr>
          <w:b/>
          <w:szCs w:val="22"/>
        </w:rPr>
        <w:t>.</w:t>
      </w:r>
    </w:p>
    <w:p w14:paraId="70447914" w14:textId="77777777" w:rsidR="0055032A" w:rsidRPr="0055032A" w:rsidRDefault="0055032A" w:rsidP="0055032A">
      <w:pPr>
        <w:pStyle w:val="dialog"/>
        <w:rPr>
          <w:rFonts w:ascii="Arial" w:hAnsi="Arial" w:cs="Arial"/>
          <w:color w:val="auto"/>
          <w:sz w:val="22"/>
          <w:szCs w:val="22"/>
        </w:rPr>
      </w:pPr>
    </w:p>
    <w:p w14:paraId="0DE5D7D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Gerne. Wünsche noch einen schönen Tag, Frau </w:t>
      </w:r>
      <w:proofErr w:type="spellStart"/>
      <w:r w:rsidRPr="0055032A">
        <w:rPr>
          <w:rFonts w:ascii="Arial" w:hAnsi="Arial" w:cs="Arial"/>
          <w:color w:val="auto"/>
          <w:sz w:val="22"/>
          <w:szCs w:val="22"/>
        </w:rPr>
        <w:t>Zebrowska</w:t>
      </w:r>
      <w:proofErr w:type="spellEnd"/>
      <w:r w:rsidRPr="0055032A">
        <w:rPr>
          <w:rFonts w:ascii="Arial" w:hAnsi="Arial" w:cs="Arial"/>
          <w:color w:val="auto"/>
          <w:sz w:val="22"/>
          <w:szCs w:val="22"/>
        </w:rPr>
        <w:t xml:space="preserve">. Auf Wiedersehen. </w:t>
      </w:r>
      <w:r w:rsidRPr="0055032A">
        <w:rPr>
          <w:rFonts w:ascii="Arial" w:hAnsi="Arial" w:cs="Arial"/>
          <w:color w:val="auto"/>
          <w:sz w:val="22"/>
          <w:szCs w:val="22"/>
        </w:rPr>
        <w:lastRenderedPageBreak/>
        <w:t xml:space="preserve">Schnell,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Sie sind weg. Und bitte sag deinem Vater, dass ich zu meinem Wort stehe! Wir werden uns um dich kümmern.</w:t>
      </w:r>
    </w:p>
    <w:p w14:paraId="459662B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3556F4BB"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05:07:29</w:t>
      </w:r>
    </w:p>
    <w:p w14:paraId="63F77E60" w14:textId="77777777" w:rsidR="0055032A" w:rsidRPr="0055032A" w:rsidRDefault="0055032A" w:rsidP="0055032A">
      <w:pPr>
        <w:pStyle w:val="dialog"/>
        <w:rPr>
          <w:rFonts w:ascii="Arial" w:hAnsi="Arial" w:cs="Arial"/>
          <w:color w:val="auto"/>
          <w:sz w:val="22"/>
          <w:szCs w:val="22"/>
        </w:rPr>
      </w:pPr>
      <w:r w:rsidRPr="0055032A">
        <w:rPr>
          <w:rFonts w:ascii="Arial" w:hAnsi="Arial" w:cs="Arial"/>
          <w:b/>
          <w:color w:val="auto"/>
          <w:sz w:val="22"/>
          <w:szCs w:val="22"/>
          <w:lang w:val="pl-PL"/>
        </w:rPr>
        <w:t>Co Pan przez to rozumie?</w:t>
      </w:r>
    </w:p>
    <w:p w14:paraId="28B81DEA" w14:textId="77777777" w:rsidR="0055032A" w:rsidRPr="0055032A" w:rsidRDefault="0055032A" w:rsidP="0055032A">
      <w:pPr>
        <w:pStyle w:val="dialog"/>
        <w:rPr>
          <w:rFonts w:ascii="Arial" w:hAnsi="Arial" w:cs="Arial"/>
          <w:color w:val="auto"/>
          <w:sz w:val="22"/>
          <w:szCs w:val="22"/>
        </w:rPr>
      </w:pPr>
    </w:p>
    <w:p w14:paraId="3A60693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Wie meinen Sie damit?</w:t>
      </w:r>
    </w:p>
    <w:p w14:paraId="1FB0EFD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IRENA</w:t>
      </w:r>
    </w:p>
    <w:p w14:paraId="61EEFAC7"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05:07:36</w:t>
      </w:r>
    </w:p>
    <w:p w14:paraId="28178A0C"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Słyszeliśmy, że wszyscy Żydzi mają zostać wywiezieni.</w:t>
      </w:r>
    </w:p>
    <w:p w14:paraId="2A17BB76" w14:textId="77777777" w:rsidR="0055032A" w:rsidRPr="0055032A" w:rsidRDefault="0055032A" w:rsidP="0055032A">
      <w:pPr>
        <w:pStyle w:val="dialog"/>
        <w:rPr>
          <w:rFonts w:ascii="Arial" w:hAnsi="Arial" w:cs="Arial"/>
          <w:b/>
          <w:color w:val="auto"/>
          <w:sz w:val="22"/>
          <w:szCs w:val="22"/>
          <w:lang w:val="pl-PL"/>
        </w:rPr>
      </w:pPr>
    </w:p>
    <w:p w14:paraId="6B7F742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Wir glauben, dass die Deutschen alle Juden wegbringen wollen.</w:t>
      </w:r>
    </w:p>
    <w:p w14:paraId="1399128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KAMINSKI</w:t>
      </w:r>
    </w:p>
    <w:p w14:paraId="7267BA33"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05:07:39</w:t>
      </w:r>
    </w:p>
    <w:p w14:paraId="105F207B"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Niemcy chcą zlikwidować getto.</w:t>
      </w:r>
    </w:p>
    <w:p w14:paraId="2C6DBC2B" w14:textId="77777777" w:rsidR="0055032A" w:rsidRPr="0055032A" w:rsidRDefault="0055032A" w:rsidP="0055032A">
      <w:pPr>
        <w:pStyle w:val="dialog"/>
        <w:rPr>
          <w:rFonts w:ascii="Arial" w:hAnsi="Arial" w:cs="Arial"/>
          <w:color w:val="auto"/>
          <w:sz w:val="22"/>
          <w:szCs w:val="22"/>
        </w:rPr>
      </w:pPr>
    </w:p>
    <w:p w14:paraId="08D87AE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Wir haben gehört, die Deutschen schließen das Ghetto.</w:t>
      </w:r>
    </w:p>
    <w:p w14:paraId="73F02CCF"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5FF3FE2E"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05:07:42</w:t>
      </w:r>
    </w:p>
    <w:p w14:paraId="2E6B03A7"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I dokąd nas potem zabiorą?</w:t>
      </w:r>
    </w:p>
    <w:p w14:paraId="5A77E872" w14:textId="77777777" w:rsidR="0055032A" w:rsidRPr="0055032A" w:rsidRDefault="0055032A" w:rsidP="0055032A">
      <w:pPr>
        <w:pStyle w:val="dialog"/>
        <w:rPr>
          <w:rFonts w:ascii="Arial" w:hAnsi="Arial" w:cs="Arial"/>
          <w:color w:val="auto"/>
          <w:sz w:val="22"/>
          <w:szCs w:val="22"/>
          <w:lang w:val="pl-PL"/>
        </w:rPr>
      </w:pPr>
    </w:p>
    <w:p w14:paraId="451D41E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Was? Und wohin werden wir gebracht?</w:t>
      </w:r>
    </w:p>
    <w:p w14:paraId="0E75B7E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KAMINSKI</w:t>
      </w:r>
    </w:p>
    <w:p w14:paraId="551DA862"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05:07:47</w:t>
      </w:r>
    </w:p>
    <w:p w14:paraId="6DD194A9"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lang w:val="pl-PL"/>
        </w:rPr>
        <w:t xml:space="preserve">Szybko, droga jest wolna! </w:t>
      </w:r>
      <w:proofErr w:type="spellStart"/>
      <w:r w:rsidRPr="0055032A">
        <w:rPr>
          <w:rFonts w:ascii="Arial" w:hAnsi="Arial" w:cs="Arial"/>
          <w:b/>
          <w:color w:val="auto"/>
          <w:sz w:val="22"/>
          <w:szCs w:val="22"/>
        </w:rPr>
        <w:t>Tutaj</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weź</w:t>
      </w:r>
      <w:proofErr w:type="spellEnd"/>
      <w:r w:rsidRPr="0055032A">
        <w:rPr>
          <w:rFonts w:ascii="Arial" w:hAnsi="Arial" w:cs="Arial"/>
          <w:b/>
          <w:color w:val="auto"/>
          <w:sz w:val="22"/>
          <w:szCs w:val="22"/>
        </w:rPr>
        <w:t>.</w:t>
      </w:r>
    </w:p>
    <w:p w14:paraId="1C41082A" w14:textId="77777777" w:rsidR="0055032A" w:rsidRPr="0055032A" w:rsidRDefault="0055032A" w:rsidP="0055032A">
      <w:pPr>
        <w:pStyle w:val="dialog"/>
        <w:rPr>
          <w:rFonts w:ascii="Arial" w:hAnsi="Arial" w:cs="Arial"/>
          <w:color w:val="auto"/>
          <w:sz w:val="22"/>
          <w:szCs w:val="22"/>
        </w:rPr>
      </w:pPr>
    </w:p>
    <w:p w14:paraId="05E2F4F9" w14:textId="77777777" w:rsidR="0055032A" w:rsidRPr="0055032A" w:rsidRDefault="0055032A" w:rsidP="0055032A">
      <w:pPr>
        <w:pStyle w:val="dialog"/>
        <w:rPr>
          <w:rFonts w:ascii="Arial" w:hAnsi="Arial" w:cs="Arial"/>
          <w:b/>
          <w:color w:val="auto"/>
          <w:sz w:val="22"/>
          <w:szCs w:val="22"/>
        </w:rPr>
      </w:pPr>
      <w:r w:rsidRPr="0055032A">
        <w:rPr>
          <w:rFonts w:ascii="Arial" w:hAnsi="Arial" w:cs="Arial"/>
          <w:color w:val="auto"/>
          <w:sz w:val="22"/>
          <w:szCs w:val="22"/>
        </w:rPr>
        <w:t>Komm schnell, die Straße ist frei! Hier, für dich!</w:t>
      </w:r>
    </w:p>
    <w:p w14:paraId="6EDCB36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3DB19B6"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05:07:52</w:t>
      </w:r>
    </w:p>
    <w:p w14:paraId="277623E0"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Do zobaczenia, Irena!</w:t>
      </w:r>
    </w:p>
    <w:p w14:paraId="7A4B0A29" w14:textId="77777777" w:rsidR="0055032A" w:rsidRPr="0055032A" w:rsidRDefault="0055032A" w:rsidP="0055032A">
      <w:pPr>
        <w:pStyle w:val="dialog"/>
        <w:rPr>
          <w:rFonts w:ascii="Arial" w:hAnsi="Arial" w:cs="Arial"/>
          <w:color w:val="auto"/>
          <w:sz w:val="22"/>
          <w:szCs w:val="22"/>
          <w:lang w:val="pl-PL"/>
        </w:rPr>
      </w:pPr>
    </w:p>
    <w:p w14:paraId="2BD1B32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Danke! Bis bald, Irena!</w:t>
      </w:r>
    </w:p>
    <w:p w14:paraId="26D33E3B"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IRENA</w:t>
      </w:r>
    </w:p>
    <w:p w14:paraId="11072D76"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05:07:52</w:t>
      </w:r>
    </w:p>
    <w:p w14:paraId="5B67BB0B" w14:textId="77777777" w:rsidR="0055032A" w:rsidRPr="0055032A" w:rsidRDefault="0055032A" w:rsidP="0055032A">
      <w:pPr>
        <w:pStyle w:val="dialog"/>
        <w:rPr>
          <w:rFonts w:ascii="Arial" w:hAnsi="Arial" w:cs="Arial"/>
          <w:b/>
          <w:color w:val="auto"/>
          <w:sz w:val="22"/>
          <w:szCs w:val="22"/>
          <w:lang w:val="en-US"/>
        </w:rPr>
      </w:pPr>
      <w:r w:rsidRPr="0055032A">
        <w:rPr>
          <w:rFonts w:ascii="Arial" w:hAnsi="Arial" w:cs="Arial"/>
          <w:b/>
          <w:color w:val="auto"/>
          <w:sz w:val="22"/>
          <w:szCs w:val="22"/>
          <w:lang w:val="en-US"/>
        </w:rPr>
        <w:t xml:space="preserve">Do </w:t>
      </w:r>
      <w:proofErr w:type="spellStart"/>
      <w:r w:rsidRPr="0055032A">
        <w:rPr>
          <w:rFonts w:ascii="Arial" w:hAnsi="Arial" w:cs="Arial"/>
          <w:b/>
          <w:color w:val="auto"/>
          <w:sz w:val="22"/>
          <w:szCs w:val="22"/>
          <w:lang w:val="en-US"/>
        </w:rPr>
        <w:t>widzenia</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Uważaj</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na</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siebie</w:t>
      </w:r>
      <w:proofErr w:type="spellEnd"/>
      <w:r w:rsidRPr="0055032A">
        <w:rPr>
          <w:rFonts w:ascii="Arial" w:hAnsi="Arial" w:cs="Arial"/>
          <w:b/>
          <w:color w:val="auto"/>
          <w:sz w:val="22"/>
          <w:szCs w:val="22"/>
          <w:lang w:val="en-US"/>
        </w:rPr>
        <w:t>!</w:t>
      </w:r>
    </w:p>
    <w:p w14:paraId="357F7129" w14:textId="77777777" w:rsidR="0055032A" w:rsidRPr="0055032A" w:rsidRDefault="0055032A" w:rsidP="0055032A">
      <w:pPr>
        <w:pStyle w:val="dialog"/>
        <w:rPr>
          <w:rFonts w:ascii="Arial" w:hAnsi="Arial" w:cs="Arial"/>
          <w:color w:val="auto"/>
          <w:sz w:val="22"/>
          <w:szCs w:val="22"/>
          <w:lang w:val="en-US"/>
        </w:rPr>
      </w:pPr>
    </w:p>
    <w:p w14:paraId="7524F56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en-US"/>
        </w:rPr>
        <w:t xml:space="preserve">Do </w:t>
      </w:r>
      <w:proofErr w:type="spellStart"/>
      <w:r w:rsidRPr="0055032A">
        <w:rPr>
          <w:rFonts w:ascii="Arial" w:hAnsi="Arial" w:cs="Arial"/>
          <w:color w:val="auto"/>
          <w:sz w:val="22"/>
          <w:szCs w:val="22"/>
          <w:lang w:val="en-US"/>
        </w:rPr>
        <w:t>widzenia</w:t>
      </w:r>
      <w:proofErr w:type="spellEnd"/>
      <w:r w:rsidRPr="0055032A">
        <w:rPr>
          <w:rFonts w:ascii="Arial" w:hAnsi="Arial" w:cs="Arial"/>
          <w:color w:val="auto"/>
          <w:sz w:val="22"/>
          <w:szCs w:val="22"/>
          <w:lang w:val="en-US"/>
        </w:rPr>
        <w:t xml:space="preserve">. </w:t>
      </w:r>
      <w:r w:rsidRPr="0055032A">
        <w:rPr>
          <w:rFonts w:ascii="Arial" w:hAnsi="Arial" w:cs="Arial"/>
          <w:color w:val="auto"/>
          <w:sz w:val="22"/>
          <w:szCs w:val="22"/>
        </w:rPr>
        <w:t>Und pass auf dich auf!</w:t>
      </w:r>
    </w:p>
    <w:p w14:paraId="25E7638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VO</w:t>
      </w:r>
    </w:p>
    <w:p w14:paraId="38E14C11"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05:07:55</w:t>
      </w:r>
    </w:p>
    <w:p w14:paraId="362FF9D9" w14:textId="77777777" w:rsidR="0055032A" w:rsidRPr="0055032A" w:rsidRDefault="0055032A" w:rsidP="0055032A">
      <w:pPr>
        <w:pStyle w:val="dialog"/>
        <w:spacing w:after="241"/>
        <w:rPr>
          <w:rFonts w:ascii="Arial" w:hAnsi="Arial" w:cs="Arial"/>
          <w:b/>
          <w:color w:val="auto"/>
          <w:sz w:val="22"/>
          <w:szCs w:val="22"/>
          <w:lang w:val="pl-PL"/>
        </w:rPr>
      </w:pPr>
      <w:r w:rsidRPr="0055032A">
        <w:rPr>
          <w:rFonts w:ascii="Arial" w:hAnsi="Arial" w:cs="Arial"/>
          <w:b/>
          <w:color w:val="auto"/>
          <w:sz w:val="22"/>
          <w:szCs w:val="22"/>
          <w:lang w:val="pl-PL"/>
        </w:rPr>
        <w:t xml:space="preserve">Tyle jedzenia! </w:t>
      </w:r>
    </w:p>
    <w:p w14:paraId="6990D338" w14:textId="77777777" w:rsidR="0055032A" w:rsidRPr="0055032A" w:rsidRDefault="0055032A" w:rsidP="0055032A">
      <w:pPr>
        <w:pStyle w:val="dialog"/>
        <w:spacing w:after="241"/>
        <w:rPr>
          <w:rFonts w:ascii="Arial" w:hAnsi="Arial" w:cs="Arial"/>
          <w:color w:val="auto"/>
          <w:sz w:val="22"/>
          <w:szCs w:val="22"/>
        </w:rPr>
      </w:pPr>
      <w:r w:rsidRPr="0055032A">
        <w:rPr>
          <w:rFonts w:ascii="Arial" w:hAnsi="Arial" w:cs="Arial"/>
          <w:color w:val="auto"/>
          <w:sz w:val="22"/>
          <w:szCs w:val="22"/>
        </w:rPr>
        <w:lastRenderedPageBreak/>
        <w:t xml:space="preserve">So viel zu essen! </w:t>
      </w:r>
    </w:p>
    <w:p w14:paraId="7403FFEE"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13</w:t>
      </w:r>
      <w:r w:rsidRPr="0055032A">
        <w:rPr>
          <w:rFonts w:ascii="Arial" w:hAnsi="Arial" w:cs="Arial"/>
          <w:color w:val="auto"/>
          <w:sz w:val="22"/>
          <w:szCs w:val="22"/>
        </w:rPr>
        <w:tab/>
        <w:t>TC 05:07:57 MODELL UND ARCHIV: „HUNGER IM GHETTO“</w:t>
      </w:r>
    </w:p>
    <w:p w14:paraId="587E3F93"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 VO</w:t>
      </w:r>
    </w:p>
    <w:p w14:paraId="7E59DCD0" w14:textId="77777777" w:rsidR="0055032A" w:rsidRPr="0055032A" w:rsidRDefault="0055032A" w:rsidP="0055032A">
      <w:pPr>
        <w:pStyle w:val="dialog"/>
        <w:spacing w:after="241"/>
        <w:rPr>
          <w:rFonts w:ascii="Arial" w:hAnsi="Arial" w:cs="Arial"/>
          <w:b/>
          <w:color w:val="auto"/>
          <w:sz w:val="22"/>
          <w:szCs w:val="22"/>
          <w:lang w:val="pl-PL"/>
        </w:rPr>
      </w:pPr>
      <w:r w:rsidRPr="0055032A">
        <w:rPr>
          <w:rFonts w:ascii="Arial" w:hAnsi="Arial" w:cs="Arial"/>
          <w:b/>
          <w:color w:val="auto"/>
          <w:sz w:val="22"/>
          <w:szCs w:val="22"/>
          <w:lang w:val="pl-PL"/>
        </w:rPr>
        <w:t>Mama i tata się ucieszą.</w:t>
      </w:r>
    </w:p>
    <w:p w14:paraId="587925C6" w14:textId="77777777" w:rsidR="0055032A" w:rsidRPr="0055032A" w:rsidRDefault="0055032A" w:rsidP="0055032A">
      <w:pPr>
        <w:pStyle w:val="dialog"/>
        <w:spacing w:after="241"/>
        <w:rPr>
          <w:rFonts w:ascii="Arial" w:hAnsi="Arial" w:cs="Arial"/>
          <w:color w:val="auto"/>
          <w:sz w:val="22"/>
          <w:szCs w:val="22"/>
        </w:rPr>
      </w:pPr>
      <w:r w:rsidRPr="0055032A">
        <w:rPr>
          <w:rFonts w:ascii="Arial" w:hAnsi="Arial" w:cs="Arial"/>
          <w:color w:val="auto"/>
          <w:sz w:val="22"/>
          <w:szCs w:val="22"/>
        </w:rPr>
        <w:t>Mama und Papa werden sich freuen.</w:t>
      </w:r>
    </w:p>
    <w:p w14:paraId="3AAB13D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5025030F"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05:08:01</w:t>
      </w:r>
    </w:p>
    <w:p w14:paraId="36F33C21"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lang w:val="pl-PL"/>
        </w:rPr>
        <w:t>Die deutschen Besatzer bestimmen darüber, wie viel die Menschen in den Ghettos zu essen bekommen. Zum Teil müssen die Bewohner mit weniger als einer Scheibe Brot am Tag auskommen. Andere haben immerhin eine Schüssel dünne Suppe. Die Menschen hungern, Krankheiten breiten sich aus, viele sterben. Um im Ghetto nicht zu verhungern wird geschmuggelt. Es entsteht...</w:t>
      </w:r>
    </w:p>
    <w:p w14:paraId="2C56841F"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14</w:t>
      </w:r>
      <w:r w:rsidRPr="0055032A">
        <w:rPr>
          <w:rFonts w:ascii="Arial" w:hAnsi="Arial" w:cs="Arial"/>
          <w:color w:val="auto"/>
          <w:sz w:val="22"/>
          <w:szCs w:val="22"/>
        </w:rPr>
        <w:tab/>
        <w:t>TC 05:08:27 DRAMA: STADT/ GHETTOMAUER MIT MAUERLOCH</w:t>
      </w:r>
      <w:r w:rsidRPr="0055032A">
        <w:rPr>
          <w:rFonts w:ascii="Arial" w:hAnsi="Arial" w:cs="Arial"/>
          <w:color w:val="auto"/>
          <w:sz w:val="22"/>
          <w:szCs w:val="22"/>
        </w:rPr>
        <w:tab/>
      </w:r>
    </w:p>
    <w:p w14:paraId="0E1773B4"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34BE7D15" w14:textId="77777777" w:rsidR="0055032A" w:rsidRPr="0055032A" w:rsidRDefault="0055032A" w:rsidP="0055032A">
      <w:pPr>
        <w:pStyle w:val="dialog"/>
        <w:rPr>
          <w:rFonts w:ascii="Arial" w:hAnsi="Arial" w:cs="Arial"/>
          <w:b/>
          <w:color w:val="auto"/>
          <w:sz w:val="22"/>
          <w:szCs w:val="22"/>
        </w:rPr>
      </w:pPr>
      <w:r w:rsidRPr="0055032A">
        <w:rPr>
          <w:rFonts w:ascii="Arial" w:hAnsi="Arial" w:cs="Arial"/>
          <w:color w:val="auto"/>
          <w:sz w:val="22"/>
          <w:szCs w:val="22"/>
        </w:rPr>
        <w:t>…</w:t>
      </w:r>
      <w:r w:rsidRPr="0055032A">
        <w:rPr>
          <w:rFonts w:ascii="Arial" w:hAnsi="Arial" w:cs="Arial"/>
          <w:color w:val="auto"/>
          <w:sz w:val="22"/>
          <w:szCs w:val="22"/>
          <w:lang w:val="pl-PL"/>
        </w:rPr>
        <w:t xml:space="preserve"> ein geheimer Tauschhandel mit der Außenwelt.</w:t>
      </w:r>
    </w:p>
    <w:p w14:paraId="0AD16D6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1F5F4CBB"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shd w:val="clear" w:color="auto" w:fill="FFFFFF"/>
          <w:lang w:val="pl-PL"/>
        </w:rPr>
      </w:pPr>
      <w:r w:rsidRPr="0055032A">
        <w:rPr>
          <w:szCs w:val="22"/>
          <w:shd w:val="clear" w:color="auto" w:fill="FFFFFF"/>
          <w:lang w:val="pl-PL"/>
        </w:rPr>
        <w:t>TC 05:08:36</w:t>
      </w:r>
    </w:p>
    <w:p w14:paraId="260F77E1"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shd w:val="clear" w:color="auto" w:fill="FFFFFF"/>
          <w:lang w:val="pl-PL"/>
        </w:rPr>
        <w:t>Ale mnie przestraszyłeś! … No i co, udało ci się wymienić książkę?</w:t>
      </w:r>
      <w:r w:rsidRPr="0055032A">
        <w:rPr>
          <w:b/>
          <w:szCs w:val="22"/>
          <w:lang w:val="pl-PL"/>
        </w:rPr>
        <w:t xml:space="preserve"> Ty naprawdę znasz tam dobrych ludzi! Teraz jeszcze tylko musisz przedostać się ze swoim łupem do getta.</w:t>
      </w:r>
    </w:p>
    <w:p w14:paraId="3A76B354" w14:textId="77777777" w:rsidR="0055032A" w:rsidRPr="0055032A" w:rsidRDefault="0055032A" w:rsidP="0055032A">
      <w:pPr>
        <w:pStyle w:val="dialog"/>
        <w:rPr>
          <w:rFonts w:ascii="Arial" w:hAnsi="Arial" w:cs="Arial"/>
          <w:color w:val="auto"/>
          <w:sz w:val="22"/>
          <w:szCs w:val="22"/>
          <w:lang w:val="pl-PL"/>
        </w:rPr>
      </w:pPr>
    </w:p>
    <w:p w14:paraId="76CA670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Hast mich ganz schön erschreckt! … Nun sag schon, bist du dein Buch losgeworden?</w:t>
      </w:r>
    </w:p>
    <w:p w14:paraId="4DDF0BE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Du kennst wirklich gute Leute hier draußen! Jetzt musst du deine Beute nur noch ins Ghetto rein bekommen.</w:t>
      </w:r>
    </w:p>
    <w:p w14:paraId="00D9462A"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2A655C2D"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shd w:val="clear" w:color="auto" w:fill="FFFFFF"/>
          <w:lang w:val="pl-PL"/>
        </w:rPr>
      </w:pPr>
      <w:r w:rsidRPr="0055032A">
        <w:rPr>
          <w:szCs w:val="22"/>
          <w:shd w:val="clear" w:color="auto" w:fill="FFFFFF"/>
          <w:lang w:val="pl-PL"/>
        </w:rPr>
        <w:t>TC 05:08:45</w:t>
      </w:r>
    </w:p>
    <w:p w14:paraId="0D8DF68E"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en-US"/>
        </w:rPr>
      </w:pPr>
      <w:r w:rsidRPr="0055032A">
        <w:rPr>
          <w:b/>
          <w:szCs w:val="22"/>
          <w:shd w:val="clear" w:color="auto" w:fill="FFFFFF"/>
          <w:lang w:val="en-US"/>
        </w:rPr>
        <w:t xml:space="preserve">Co tam </w:t>
      </w:r>
      <w:proofErr w:type="spellStart"/>
      <w:r w:rsidRPr="0055032A">
        <w:rPr>
          <w:b/>
          <w:szCs w:val="22"/>
          <w:shd w:val="clear" w:color="auto" w:fill="FFFFFF"/>
          <w:lang w:val="en-US"/>
        </w:rPr>
        <w:t>się</w:t>
      </w:r>
      <w:proofErr w:type="spellEnd"/>
      <w:r w:rsidRPr="0055032A">
        <w:rPr>
          <w:b/>
          <w:szCs w:val="22"/>
          <w:shd w:val="clear" w:color="auto" w:fill="FFFFFF"/>
          <w:lang w:val="en-US"/>
        </w:rPr>
        <w:t xml:space="preserve"> </w:t>
      </w:r>
      <w:proofErr w:type="spellStart"/>
      <w:r w:rsidRPr="0055032A">
        <w:rPr>
          <w:b/>
          <w:szCs w:val="22"/>
          <w:shd w:val="clear" w:color="auto" w:fill="FFFFFF"/>
          <w:lang w:val="en-US"/>
        </w:rPr>
        <w:t>dzieje</w:t>
      </w:r>
      <w:proofErr w:type="spellEnd"/>
      <w:r w:rsidRPr="0055032A">
        <w:rPr>
          <w:b/>
          <w:szCs w:val="22"/>
          <w:shd w:val="clear" w:color="auto" w:fill="FFFFFF"/>
          <w:lang w:val="en-US"/>
        </w:rPr>
        <w:t>?</w:t>
      </w:r>
    </w:p>
    <w:p w14:paraId="1A385A27" w14:textId="77777777" w:rsidR="0055032A" w:rsidRPr="0055032A" w:rsidRDefault="0055032A" w:rsidP="0055032A">
      <w:pPr>
        <w:pStyle w:val="dialog"/>
        <w:rPr>
          <w:rFonts w:ascii="Arial" w:hAnsi="Arial" w:cs="Arial"/>
          <w:color w:val="auto"/>
          <w:sz w:val="22"/>
          <w:szCs w:val="22"/>
          <w:lang w:val="en-US"/>
        </w:rPr>
      </w:pPr>
    </w:p>
    <w:p w14:paraId="7EE73A9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Was passiert hier?</w:t>
      </w:r>
    </w:p>
    <w:p w14:paraId="07C049D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76DE03E3"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shd w:val="clear" w:color="auto" w:fill="FFFFFF"/>
          <w:lang w:val="pl-PL"/>
        </w:rPr>
      </w:pPr>
      <w:r w:rsidRPr="0055032A">
        <w:rPr>
          <w:szCs w:val="22"/>
          <w:shd w:val="clear" w:color="auto" w:fill="FFFFFF"/>
          <w:lang w:val="pl-PL"/>
        </w:rPr>
        <w:t>TC 05:08:47</w:t>
      </w:r>
    </w:p>
    <w:p w14:paraId="3E48178C"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Podwoili patrole. Ciężko będzie tędy przejść.</w:t>
      </w:r>
    </w:p>
    <w:p w14:paraId="6EBC27E7" w14:textId="77777777" w:rsidR="0055032A" w:rsidRPr="0055032A" w:rsidRDefault="0055032A" w:rsidP="0055032A">
      <w:pPr>
        <w:pStyle w:val="dialog"/>
        <w:rPr>
          <w:rFonts w:ascii="Arial" w:hAnsi="Arial" w:cs="Arial"/>
          <w:color w:val="auto"/>
          <w:sz w:val="22"/>
          <w:szCs w:val="22"/>
          <w:lang w:val="pl-PL"/>
        </w:rPr>
      </w:pPr>
    </w:p>
    <w:p w14:paraId="4353C52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Die Wachen wurden verdoppelt. Wird schwer, wieder rein zu kommen.</w:t>
      </w:r>
    </w:p>
    <w:p w14:paraId="7FBF22E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62AC2CC0"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shd w:val="clear" w:color="auto" w:fill="FFFFFF"/>
          <w:lang w:val="pl-PL"/>
        </w:rPr>
      </w:pPr>
      <w:r w:rsidRPr="0055032A">
        <w:rPr>
          <w:szCs w:val="22"/>
          <w:shd w:val="clear" w:color="auto" w:fill="FFFFFF"/>
          <w:lang w:val="pl-PL"/>
        </w:rPr>
        <w:t>TC 05:08:52</w:t>
      </w:r>
    </w:p>
    <w:p w14:paraId="023D9A65"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Szlomo? Podobno Niemcy chcą zlikwidować getto. To prawda?</w:t>
      </w:r>
    </w:p>
    <w:p w14:paraId="1058C39A" w14:textId="77777777" w:rsidR="0055032A" w:rsidRPr="0055032A" w:rsidRDefault="0055032A" w:rsidP="0055032A">
      <w:pPr>
        <w:pStyle w:val="dialog"/>
        <w:rPr>
          <w:rFonts w:ascii="Arial" w:hAnsi="Arial" w:cs="Arial"/>
          <w:color w:val="auto"/>
          <w:sz w:val="22"/>
          <w:szCs w:val="22"/>
        </w:rPr>
      </w:pPr>
    </w:p>
    <w:p w14:paraId="3854932F"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 xml:space="preserve">Shlomo? Ich </w:t>
      </w:r>
      <w:proofErr w:type="gramStart"/>
      <w:r w:rsidRPr="0055032A">
        <w:rPr>
          <w:rFonts w:ascii="Arial" w:hAnsi="Arial" w:cs="Arial"/>
          <w:color w:val="auto"/>
          <w:sz w:val="22"/>
          <w:szCs w:val="22"/>
        </w:rPr>
        <w:t>hab</w:t>
      </w:r>
      <w:proofErr w:type="gramEnd"/>
      <w:r w:rsidRPr="0055032A">
        <w:rPr>
          <w:rFonts w:ascii="Arial" w:hAnsi="Arial" w:cs="Arial"/>
          <w:color w:val="auto"/>
          <w:sz w:val="22"/>
          <w:szCs w:val="22"/>
        </w:rPr>
        <w:t xml:space="preserve"> gehört … Die Deutschen wollen das Ghetto schließen. Stimmt das?</w:t>
      </w:r>
    </w:p>
    <w:p w14:paraId="1F9F514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3DFF185E"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shd w:val="clear" w:color="auto" w:fill="FFFFFF"/>
          <w:lang w:val="pl-PL"/>
        </w:rPr>
      </w:pPr>
      <w:r w:rsidRPr="0055032A">
        <w:rPr>
          <w:szCs w:val="22"/>
          <w:shd w:val="clear" w:color="auto" w:fill="FFFFFF"/>
          <w:lang w:val="pl-PL"/>
        </w:rPr>
        <w:t>TC 05:08:58</w:t>
      </w:r>
    </w:p>
    <w:p w14:paraId="7E56B1BA"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t>Skąd</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to</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wiesz</w:t>
      </w:r>
      <w:proofErr w:type="spellEnd"/>
      <w:r w:rsidRPr="0055032A">
        <w:rPr>
          <w:rFonts w:ascii="Arial" w:hAnsi="Arial" w:cs="Arial"/>
          <w:b/>
          <w:color w:val="auto"/>
          <w:sz w:val="22"/>
          <w:szCs w:val="22"/>
        </w:rPr>
        <w:t>?</w:t>
      </w:r>
    </w:p>
    <w:p w14:paraId="5EED15C5" w14:textId="77777777" w:rsidR="0055032A" w:rsidRPr="0055032A" w:rsidRDefault="0055032A" w:rsidP="0055032A">
      <w:pPr>
        <w:pStyle w:val="dialog"/>
        <w:rPr>
          <w:rFonts w:ascii="Arial" w:hAnsi="Arial" w:cs="Arial"/>
          <w:b/>
          <w:color w:val="auto"/>
          <w:sz w:val="22"/>
          <w:szCs w:val="22"/>
        </w:rPr>
      </w:pPr>
    </w:p>
    <w:p w14:paraId="4869014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Woher weißt du das?</w:t>
      </w:r>
    </w:p>
    <w:p w14:paraId="7F63E5E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36779D38"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shd w:val="clear" w:color="auto" w:fill="FFFFFF"/>
          <w:lang w:val="pl-PL"/>
        </w:rPr>
      </w:pPr>
      <w:r w:rsidRPr="0055032A">
        <w:rPr>
          <w:szCs w:val="22"/>
          <w:shd w:val="clear" w:color="auto" w:fill="FFFFFF"/>
          <w:lang w:val="pl-PL"/>
        </w:rPr>
        <w:t>TC 05:08:59</w:t>
      </w:r>
    </w:p>
    <w:p w14:paraId="25D7402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Kamińscy mi powiedzieli.</w:t>
      </w:r>
    </w:p>
    <w:p w14:paraId="4DC473E7" w14:textId="77777777" w:rsidR="0055032A" w:rsidRPr="0055032A" w:rsidRDefault="0055032A" w:rsidP="0055032A">
      <w:pPr>
        <w:pStyle w:val="dialog"/>
        <w:rPr>
          <w:rFonts w:ascii="Arial" w:hAnsi="Arial" w:cs="Arial"/>
          <w:color w:val="auto"/>
          <w:sz w:val="22"/>
          <w:szCs w:val="22"/>
        </w:rPr>
      </w:pPr>
    </w:p>
    <w:p w14:paraId="049F420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Kaminskis </w:t>
      </w:r>
      <w:proofErr w:type="gramStart"/>
      <w:r w:rsidRPr="0055032A">
        <w:rPr>
          <w:rFonts w:ascii="Arial" w:hAnsi="Arial" w:cs="Arial"/>
          <w:color w:val="auto"/>
          <w:sz w:val="22"/>
          <w:szCs w:val="22"/>
        </w:rPr>
        <w:t>haben</w:t>
      </w:r>
      <w:proofErr w:type="gramEnd"/>
      <w:r w:rsidRPr="0055032A">
        <w:rPr>
          <w:rFonts w:ascii="Arial" w:hAnsi="Arial" w:cs="Arial"/>
          <w:color w:val="auto"/>
          <w:sz w:val="22"/>
          <w:szCs w:val="22"/>
        </w:rPr>
        <w:t>‘s mir erzählt.</w:t>
      </w:r>
    </w:p>
    <w:p w14:paraId="6CB5E47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190A406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05:09:01</w:t>
      </w:r>
    </w:p>
    <w:p w14:paraId="3954CE63"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Jeżeli nic z tym nie zrobimy, to będzie nasz koniec.</w:t>
      </w:r>
    </w:p>
    <w:p w14:paraId="057E7D31" w14:textId="77777777" w:rsidR="0055032A" w:rsidRPr="0055032A" w:rsidRDefault="0055032A" w:rsidP="0055032A">
      <w:pPr>
        <w:pStyle w:val="dialog"/>
        <w:rPr>
          <w:rFonts w:ascii="Arial" w:hAnsi="Arial" w:cs="Arial"/>
          <w:color w:val="auto"/>
          <w:sz w:val="22"/>
          <w:szCs w:val="22"/>
          <w:lang w:val="pl-PL"/>
        </w:rPr>
      </w:pPr>
    </w:p>
    <w:p w14:paraId="60957061"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Wenn wir nichts unternehmen, ist das unser Ende.</w:t>
      </w:r>
    </w:p>
    <w:p w14:paraId="60052030"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3FB0C14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05:09:03</w:t>
      </w:r>
    </w:p>
    <w:p w14:paraId="7AF4AE71"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t>Nasz</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koniec</w:t>
      </w:r>
      <w:proofErr w:type="spellEnd"/>
      <w:r w:rsidRPr="0055032A">
        <w:rPr>
          <w:rFonts w:ascii="Arial" w:hAnsi="Arial" w:cs="Arial"/>
          <w:b/>
          <w:color w:val="auto"/>
          <w:sz w:val="22"/>
          <w:szCs w:val="22"/>
        </w:rPr>
        <w:t>?</w:t>
      </w:r>
    </w:p>
    <w:p w14:paraId="17D50E7A" w14:textId="77777777" w:rsidR="0055032A" w:rsidRPr="0055032A" w:rsidRDefault="0055032A" w:rsidP="0055032A">
      <w:pPr>
        <w:pStyle w:val="dialog"/>
        <w:rPr>
          <w:rFonts w:ascii="Arial" w:hAnsi="Arial" w:cs="Arial"/>
          <w:color w:val="auto"/>
          <w:sz w:val="22"/>
          <w:szCs w:val="22"/>
        </w:rPr>
      </w:pPr>
    </w:p>
    <w:p w14:paraId="639927A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Unser Ende?</w:t>
      </w:r>
    </w:p>
    <w:p w14:paraId="0593EB0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16ABEA1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05:09:04</w:t>
      </w:r>
    </w:p>
    <w:p w14:paraId="5C416FCA"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Lepiej powiedz jak wrócimy z powrotem!</w:t>
      </w:r>
    </w:p>
    <w:p w14:paraId="556A91FE" w14:textId="77777777" w:rsidR="0055032A" w:rsidRPr="0055032A" w:rsidRDefault="0055032A" w:rsidP="0055032A">
      <w:pPr>
        <w:pStyle w:val="dialog"/>
        <w:rPr>
          <w:rFonts w:ascii="Arial" w:hAnsi="Arial" w:cs="Arial"/>
          <w:color w:val="auto"/>
          <w:sz w:val="22"/>
          <w:szCs w:val="22"/>
          <w:lang w:val="pl-PL"/>
        </w:rPr>
      </w:pPr>
    </w:p>
    <w:p w14:paraId="746F8F8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Sag mir lieber, wie wir jetzt zurückkommen!</w:t>
      </w:r>
    </w:p>
    <w:p w14:paraId="76E2B244"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71DDD4C2"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05:09:13</w:t>
      </w:r>
    </w:p>
    <w:p w14:paraId="663812A1" w14:textId="77777777" w:rsidR="0055032A" w:rsidRPr="0055032A" w:rsidRDefault="0055032A" w:rsidP="0055032A">
      <w:pPr>
        <w:pStyle w:val="dialog"/>
        <w:rPr>
          <w:rFonts w:ascii="Arial" w:hAnsi="Arial" w:cs="Arial"/>
          <w:b/>
          <w:color w:val="auto"/>
          <w:sz w:val="22"/>
          <w:szCs w:val="22"/>
          <w:lang w:val="en-US"/>
        </w:rPr>
      </w:pPr>
      <w:r w:rsidRPr="0055032A">
        <w:rPr>
          <w:rFonts w:ascii="Arial" w:hAnsi="Arial" w:cs="Arial"/>
          <w:b/>
          <w:color w:val="auto"/>
          <w:sz w:val="22"/>
          <w:szCs w:val="22"/>
          <w:lang w:val="en-US"/>
        </w:rPr>
        <w:t xml:space="preserve">To </w:t>
      </w:r>
      <w:proofErr w:type="spellStart"/>
      <w:r w:rsidRPr="0055032A">
        <w:rPr>
          <w:rFonts w:ascii="Arial" w:hAnsi="Arial" w:cs="Arial"/>
          <w:b/>
          <w:color w:val="auto"/>
          <w:sz w:val="22"/>
          <w:szCs w:val="22"/>
          <w:lang w:val="en-US"/>
        </w:rPr>
        <w:t>może</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się</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udać</w:t>
      </w:r>
      <w:proofErr w:type="spellEnd"/>
      <w:r w:rsidRPr="0055032A">
        <w:rPr>
          <w:rFonts w:ascii="Arial" w:hAnsi="Arial" w:cs="Arial"/>
          <w:b/>
          <w:color w:val="auto"/>
          <w:sz w:val="22"/>
          <w:szCs w:val="22"/>
          <w:lang w:val="en-US"/>
        </w:rPr>
        <w:t>.</w:t>
      </w:r>
    </w:p>
    <w:p w14:paraId="102FA9F2" w14:textId="77777777" w:rsidR="0055032A" w:rsidRPr="0055032A" w:rsidRDefault="0055032A" w:rsidP="0055032A">
      <w:pPr>
        <w:pStyle w:val="dialog"/>
        <w:rPr>
          <w:rFonts w:ascii="Arial" w:hAnsi="Arial" w:cs="Arial"/>
          <w:color w:val="auto"/>
          <w:sz w:val="22"/>
          <w:szCs w:val="22"/>
          <w:lang w:val="en-US"/>
        </w:rPr>
      </w:pPr>
    </w:p>
    <w:p w14:paraId="0F975B45"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Das müsste gehen.</w:t>
      </w:r>
    </w:p>
    <w:p w14:paraId="3C951BF1"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3F5DB70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05:09:17</w:t>
      </w:r>
    </w:p>
    <w:p w14:paraId="0943768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Co chcesz zrobić?</w:t>
      </w:r>
    </w:p>
    <w:p w14:paraId="7C2659CD" w14:textId="77777777" w:rsidR="0055032A" w:rsidRPr="0055032A" w:rsidRDefault="0055032A" w:rsidP="0055032A">
      <w:pPr>
        <w:pStyle w:val="dialog"/>
        <w:rPr>
          <w:rFonts w:ascii="Arial" w:hAnsi="Arial" w:cs="Arial"/>
          <w:color w:val="auto"/>
          <w:sz w:val="22"/>
          <w:szCs w:val="22"/>
        </w:rPr>
      </w:pPr>
    </w:p>
    <w:p w14:paraId="665001F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lastRenderedPageBreak/>
        <w:t>Was hast du vor?</w:t>
      </w:r>
    </w:p>
    <w:p w14:paraId="26690BC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6F55BA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05:09:19</w:t>
      </w:r>
    </w:p>
    <w:p w14:paraId="2DC9323D"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Muszę zanieść mamie jedzenie!</w:t>
      </w:r>
    </w:p>
    <w:p w14:paraId="1A992694" w14:textId="77777777" w:rsidR="0055032A" w:rsidRPr="0055032A" w:rsidRDefault="0055032A" w:rsidP="0055032A">
      <w:pPr>
        <w:pStyle w:val="dialog"/>
        <w:rPr>
          <w:rFonts w:ascii="Arial" w:hAnsi="Arial" w:cs="Arial"/>
          <w:color w:val="auto"/>
          <w:sz w:val="22"/>
          <w:szCs w:val="22"/>
        </w:rPr>
      </w:pPr>
    </w:p>
    <w:p w14:paraId="0069BC2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bringe Mama ihr Essen!</w:t>
      </w:r>
    </w:p>
    <w:p w14:paraId="736318F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SS-WACHE</w:t>
      </w:r>
    </w:p>
    <w:p w14:paraId="3BC10FC0"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05:09:26</w:t>
      </w:r>
    </w:p>
    <w:p w14:paraId="78860925"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rPr>
        <w:t xml:space="preserve">Da! Hinter dem Fenster! </w:t>
      </w:r>
      <w:r w:rsidRPr="0055032A">
        <w:rPr>
          <w:rFonts w:ascii="Arial" w:hAnsi="Arial" w:cs="Arial"/>
          <w:color w:val="auto"/>
          <w:sz w:val="22"/>
          <w:szCs w:val="22"/>
          <w:lang w:val="en-US"/>
        </w:rPr>
        <w:t>Los!</w:t>
      </w:r>
    </w:p>
    <w:p w14:paraId="4919CCD2"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SHLOMO</w:t>
      </w:r>
    </w:p>
    <w:p w14:paraId="7DD3823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05:09:27</w:t>
      </w:r>
    </w:p>
    <w:p w14:paraId="36371700"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Oszalałeś? Co ty wyprawiasz?</w:t>
      </w:r>
    </w:p>
    <w:p w14:paraId="7A7A3CA1" w14:textId="77777777" w:rsidR="0055032A" w:rsidRPr="0055032A" w:rsidRDefault="0055032A" w:rsidP="0055032A">
      <w:pPr>
        <w:pStyle w:val="dialog"/>
        <w:rPr>
          <w:rFonts w:ascii="Arial" w:hAnsi="Arial" w:cs="Arial"/>
          <w:color w:val="auto"/>
          <w:sz w:val="22"/>
          <w:szCs w:val="22"/>
          <w:lang w:val="pl-PL"/>
        </w:rPr>
      </w:pPr>
    </w:p>
    <w:p w14:paraId="3E74E05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Bist du verrückt? Was soll das?</w:t>
      </w:r>
    </w:p>
    <w:p w14:paraId="24CEC97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SS-WACHE</w:t>
      </w:r>
    </w:p>
    <w:p w14:paraId="2C1390A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05:09:33</w:t>
      </w:r>
    </w:p>
    <w:p w14:paraId="05A0456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Ihr zwei rechts ums Haus rum. Du gehst mit mir!</w:t>
      </w:r>
    </w:p>
    <w:p w14:paraId="709292B8"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4213A00B"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05:09:39</w:t>
      </w:r>
    </w:p>
    <w:p w14:paraId="05EFA1F0" w14:textId="77777777" w:rsidR="0055032A" w:rsidRPr="0055032A" w:rsidRDefault="0055032A" w:rsidP="0055032A">
      <w:pPr>
        <w:pStyle w:val="dialog"/>
        <w:rPr>
          <w:rFonts w:ascii="Arial" w:hAnsi="Arial" w:cs="Arial"/>
          <w:b/>
          <w:color w:val="auto"/>
          <w:sz w:val="22"/>
          <w:szCs w:val="22"/>
          <w:lang w:val="en-US"/>
        </w:rPr>
      </w:pPr>
      <w:proofErr w:type="spellStart"/>
      <w:r w:rsidRPr="0055032A">
        <w:rPr>
          <w:rFonts w:ascii="Arial" w:hAnsi="Arial" w:cs="Arial"/>
          <w:b/>
          <w:color w:val="auto"/>
          <w:sz w:val="22"/>
          <w:szCs w:val="22"/>
          <w:lang w:val="en-US"/>
        </w:rPr>
        <w:t>Tak</w:t>
      </w:r>
      <w:proofErr w:type="spellEnd"/>
      <w:r w:rsidRPr="0055032A">
        <w:rPr>
          <w:rFonts w:ascii="Arial" w:hAnsi="Arial" w:cs="Arial"/>
          <w:b/>
          <w:color w:val="auto"/>
          <w:sz w:val="22"/>
          <w:szCs w:val="22"/>
          <w:lang w:val="en-US"/>
        </w:rPr>
        <w:t>!</w:t>
      </w:r>
    </w:p>
    <w:p w14:paraId="552422CB" w14:textId="77777777" w:rsidR="0055032A" w:rsidRPr="0055032A" w:rsidRDefault="0055032A" w:rsidP="0055032A">
      <w:pPr>
        <w:pStyle w:val="dialog"/>
        <w:rPr>
          <w:rFonts w:ascii="Arial" w:hAnsi="Arial" w:cs="Arial"/>
          <w:color w:val="auto"/>
          <w:sz w:val="22"/>
          <w:szCs w:val="22"/>
          <w:lang w:val="en-US"/>
        </w:rPr>
      </w:pPr>
    </w:p>
    <w:p w14:paraId="66579ED5"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Ja!</w:t>
      </w:r>
    </w:p>
    <w:p w14:paraId="4A755075"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SHLOMO</w:t>
      </w:r>
    </w:p>
    <w:p w14:paraId="119C74B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05:09:41</w:t>
      </w:r>
    </w:p>
    <w:p w14:paraId="3A376781" w14:textId="77777777" w:rsidR="0055032A" w:rsidRPr="0055032A" w:rsidRDefault="0055032A" w:rsidP="0055032A">
      <w:pPr>
        <w:pStyle w:val="dialog"/>
        <w:rPr>
          <w:rFonts w:ascii="Arial" w:hAnsi="Arial" w:cs="Arial"/>
          <w:b/>
          <w:color w:val="auto"/>
          <w:sz w:val="22"/>
          <w:szCs w:val="22"/>
          <w:lang w:val="en-US"/>
        </w:rPr>
      </w:pPr>
      <w:r w:rsidRPr="0055032A">
        <w:rPr>
          <w:rFonts w:ascii="Arial" w:hAnsi="Arial" w:cs="Arial"/>
          <w:b/>
          <w:color w:val="auto"/>
          <w:sz w:val="22"/>
          <w:szCs w:val="22"/>
          <w:lang w:val="en-US"/>
        </w:rPr>
        <w:t xml:space="preserve">Romek! To co, </w:t>
      </w:r>
      <w:proofErr w:type="spellStart"/>
      <w:r w:rsidRPr="0055032A">
        <w:rPr>
          <w:rFonts w:ascii="Arial" w:hAnsi="Arial" w:cs="Arial"/>
          <w:b/>
          <w:color w:val="auto"/>
          <w:sz w:val="22"/>
          <w:szCs w:val="22"/>
          <w:lang w:val="en-US"/>
        </w:rPr>
        <w:t>idziemy</w:t>
      </w:r>
      <w:proofErr w:type="spellEnd"/>
      <w:r w:rsidRPr="0055032A">
        <w:rPr>
          <w:rFonts w:ascii="Arial" w:hAnsi="Arial" w:cs="Arial"/>
          <w:b/>
          <w:color w:val="auto"/>
          <w:sz w:val="22"/>
          <w:szCs w:val="22"/>
          <w:lang w:val="en-US"/>
        </w:rPr>
        <w:t>?</w:t>
      </w:r>
    </w:p>
    <w:p w14:paraId="7A8A8877" w14:textId="77777777" w:rsidR="0055032A" w:rsidRPr="0055032A" w:rsidRDefault="0055032A" w:rsidP="0055032A">
      <w:pPr>
        <w:pStyle w:val="dialog"/>
        <w:rPr>
          <w:rFonts w:ascii="Arial" w:hAnsi="Arial" w:cs="Arial"/>
          <w:color w:val="auto"/>
          <w:sz w:val="22"/>
          <w:szCs w:val="22"/>
          <w:lang w:val="en-US"/>
        </w:rPr>
      </w:pPr>
    </w:p>
    <w:p w14:paraId="2FA23DC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en-US"/>
        </w:rPr>
        <w:t xml:space="preserve">Ach, Romek! </w:t>
      </w:r>
      <w:r w:rsidRPr="0055032A">
        <w:rPr>
          <w:rFonts w:ascii="Arial" w:hAnsi="Arial" w:cs="Arial"/>
          <w:color w:val="auto"/>
          <w:sz w:val="22"/>
          <w:szCs w:val="22"/>
        </w:rPr>
        <w:t>Also… gehen wir?</w:t>
      </w:r>
    </w:p>
    <w:p w14:paraId="7E29FC5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BC2CD7B"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05:09:44</w:t>
      </w:r>
    </w:p>
    <w:p w14:paraId="6B51B7E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Ja. Los.</w:t>
      </w:r>
    </w:p>
    <w:p w14:paraId="390A13E8" w14:textId="77777777" w:rsidR="0055032A" w:rsidRPr="0055032A" w:rsidRDefault="0055032A" w:rsidP="0055032A">
      <w:pPr>
        <w:pStyle w:val="dialog"/>
        <w:rPr>
          <w:rFonts w:ascii="Arial" w:hAnsi="Arial" w:cs="Arial"/>
          <w:color w:val="auto"/>
          <w:sz w:val="22"/>
          <w:szCs w:val="22"/>
        </w:rPr>
      </w:pPr>
    </w:p>
    <w:p w14:paraId="52AA7B3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71465900"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05:10:03</w:t>
      </w:r>
    </w:p>
    <w:p w14:paraId="32D15BA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Unzählige Kinder… </w:t>
      </w:r>
    </w:p>
    <w:p w14:paraId="24B5B284"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15</w:t>
      </w:r>
      <w:r w:rsidRPr="0055032A">
        <w:rPr>
          <w:rFonts w:ascii="Arial" w:hAnsi="Arial" w:cs="Arial"/>
          <w:color w:val="auto"/>
          <w:sz w:val="22"/>
          <w:szCs w:val="22"/>
        </w:rPr>
        <w:tab/>
        <w:t>TC 05:10:06 ARCHIV: „SCHMUGGEL“</w:t>
      </w:r>
    </w:p>
    <w:p w14:paraId="698E492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1299E0F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 schmuggeln Wertsachen aus dem Ghetto und Lebensmittel zurück hinein - und riskieren dabei ihr Leben.</w:t>
      </w:r>
    </w:p>
    <w:p w14:paraId="34577417" w14:textId="77777777" w:rsidR="0055032A" w:rsidRPr="0055032A" w:rsidRDefault="0055032A" w:rsidP="0055032A">
      <w:pPr>
        <w:pStyle w:val="primaryheading"/>
        <w:rPr>
          <w:rFonts w:ascii="Arial" w:hAnsi="Arial" w:cs="Arial"/>
          <w:color w:val="auto"/>
          <w:sz w:val="22"/>
          <w:szCs w:val="22"/>
          <w:lang w:val="en-US"/>
        </w:rPr>
      </w:pPr>
      <w:bookmarkStart w:id="1" w:name="_Hlk511313137"/>
      <w:r w:rsidRPr="0055032A">
        <w:rPr>
          <w:rFonts w:ascii="Arial" w:hAnsi="Arial" w:cs="Arial"/>
          <w:color w:val="auto"/>
          <w:sz w:val="22"/>
          <w:szCs w:val="22"/>
          <w:lang w:val="en-US"/>
        </w:rPr>
        <w:t>16</w:t>
      </w:r>
      <w:r w:rsidRPr="0055032A">
        <w:rPr>
          <w:rFonts w:ascii="Arial" w:hAnsi="Arial" w:cs="Arial"/>
          <w:color w:val="auto"/>
          <w:sz w:val="22"/>
          <w:szCs w:val="22"/>
          <w:lang w:val="en-US"/>
        </w:rPr>
        <w:tab/>
        <w:t>TC 05:10:15 MODELL: CHORUS</w:t>
      </w:r>
    </w:p>
    <w:p w14:paraId="1A0D5779" w14:textId="77777777" w:rsidR="0055032A" w:rsidRPr="0055032A" w:rsidRDefault="0055032A" w:rsidP="0055032A">
      <w:pPr>
        <w:pStyle w:val="primaryheading"/>
        <w:rPr>
          <w:rFonts w:ascii="Arial" w:hAnsi="Arial" w:cs="Arial"/>
          <w:color w:val="auto"/>
          <w:sz w:val="22"/>
          <w:szCs w:val="22"/>
          <w:lang w:val="en-US"/>
        </w:rPr>
      </w:pPr>
      <w:r w:rsidRPr="0055032A">
        <w:rPr>
          <w:rFonts w:ascii="Arial" w:hAnsi="Arial" w:cs="Arial"/>
          <w:color w:val="auto"/>
          <w:sz w:val="22"/>
          <w:szCs w:val="22"/>
          <w:lang w:val="cs-CZ"/>
        </w:rPr>
        <w:lastRenderedPageBreak/>
        <w:t>INSERT: MINIA (10)</w:t>
      </w:r>
      <w:bookmarkEnd w:id="1"/>
      <w:r w:rsidRPr="0055032A">
        <w:rPr>
          <w:rFonts w:ascii="Arial" w:hAnsi="Arial" w:cs="Arial"/>
          <w:color w:val="auto"/>
          <w:sz w:val="22"/>
          <w:szCs w:val="22"/>
          <w:lang w:val="en-US"/>
        </w:rPr>
        <w:tab/>
      </w:r>
    </w:p>
    <w:p w14:paraId="0CE16A84"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MINIA (VO/ CHORUS)</w:t>
      </w:r>
    </w:p>
    <w:p w14:paraId="3EC00E3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Wir wollten unsere geliebte Mutter retten. Wir verkauften unsere letzten Sachen und blieben ohne Kleidung und ohne Schuhe.</w:t>
      </w:r>
    </w:p>
    <w:p w14:paraId="68EE19A9"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lang w:val="cs-CZ"/>
        </w:rPr>
        <w:t>TC 05:10:23 INSERT: ZANWEL (12)</w:t>
      </w:r>
    </w:p>
    <w:p w14:paraId="115B65C1"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ZANWEL (VO/ CHORUS)</w:t>
      </w:r>
    </w:p>
    <w:p w14:paraId="7A5B4C2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kümmerte mich um meine Mutter. Ich schmuggelte Kartoffeln, rote Rüben und Geld.</w:t>
      </w:r>
    </w:p>
    <w:p w14:paraId="1B85EA29" w14:textId="77777777" w:rsidR="0055032A" w:rsidRPr="0055032A" w:rsidRDefault="0055032A" w:rsidP="0055032A">
      <w:pPr>
        <w:pStyle w:val="primaryheading"/>
        <w:rPr>
          <w:rFonts w:ascii="Arial" w:hAnsi="Arial" w:cs="Arial"/>
          <w:color w:val="auto"/>
          <w:sz w:val="22"/>
          <w:szCs w:val="22"/>
          <w:lang w:val="en-US"/>
        </w:rPr>
      </w:pPr>
      <w:r w:rsidRPr="0055032A">
        <w:rPr>
          <w:rFonts w:ascii="Arial" w:hAnsi="Arial" w:cs="Arial"/>
          <w:color w:val="auto"/>
          <w:sz w:val="22"/>
          <w:szCs w:val="22"/>
          <w:lang w:val="cs-CZ"/>
        </w:rPr>
        <w:t>TC 05:10:29 INSERT: DAWID (12)</w:t>
      </w:r>
    </w:p>
    <w:p w14:paraId="7B74E6F4"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dawid (VO / CHORUS)</w:t>
      </w:r>
    </w:p>
    <w:p w14:paraId="4ECD2A7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Unterwegs hatte ich furchtbare Angst, wenn uns jemand getroffen hätte. Gott sei Dank sind wir glücklich angekommen.</w:t>
      </w:r>
    </w:p>
    <w:p w14:paraId="2FE2A23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2477194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05:10:38</w:t>
      </w:r>
    </w:p>
    <w:p w14:paraId="0810F90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Viele Schmuggelkinder ernähren so die ganze Familie.</w:t>
      </w:r>
    </w:p>
    <w:p w14:paraId="0E2E6BA5" w14:textId="77777777" w:rsidR="0055032A" w:rsidRPr="0055032A" w:rsidRDefault="0055032A" w:rsidP="0055032A">
      <w:pPr>
        <w:pStyle w:val="primaryheading"/>
        <w:rPr>
          <w:rFonts w:ascii="Arial" w:hAnsi="Arial" w:cs="Arial"/>
          <w:color w:val="auto"/>
          <w:sz w:val="22"/>
          <w:szCs w:val="22"/>
          <w:lang w:val="en-US"/>
        </w:rPr>
      </w:pPr>
      <w:r w:rsidRPr="0055032A">
        <w:rPr>
          <w:rFonts w:ascii="Arial" w:hAnsi="Arial" w:cs="Arial"/>
          <w:color w:val="auto"/>
          <w:sz w:val="22"/>
          <w:szCs w:val="22"/>
          <w:lang w:val="en-US"/>
        </w:rPr>
        <w:t>17</w:t>
      </w:r>
      <w:r w:rsidRPr="0055032A">
        <w:rPr>
          <w:rFonts w:ascii="Arial" w:hAnsi="Arial" w:cs="Arial"/>
          <w:color w:val="auto"/>
          <w:sz w:val="22"/>
          <w:szCs w:val="22"/>
          <w:lang w:val="en-US"/>
        </w:rPr>
        <w:tab/>
        <w:t>TC 05:10:41 DRAMA: GHETTO/ WOHNUNG ROMEK</w:t>
      </w:r>
      <w:r w:rsidRPr="0055032A">
        <w:rPr>
          <w:rFonts w:ascii="Arial" w:hAnsi="Arial" w:cs="Arial"/>
          <w:color w:val="auto"/>
          <w:sz w:val="22"/>
          <w:szCs w:val="22"/>
          <w:lang w:val="en-US"/>
        </w:rPr>
        <w:tab/>
      </w:r>
    </w:p>
    <w:p w14:paraId="25E45436"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IZAK</w:t>
      </w:r>
    </w:p>
    <w:p w14:paraId="437F691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05:10:53</w:t>
      </w:r>
    </w:p>
    <w:p w14:paraId="09EF9085"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lang w:val="pl-PL"/>
        </w:rPr>
        <w:t xml:space="preserve">Niemożliwe!  Synku! </w:t>
      </w:r>
      <w:proofErr w:type="spellStart"/>
      <w:r w:rsidRPr="0055032A">
        <w:rPr>
          <w:rFonts w:ascii="Arial" w:hAnsi="Arial" w:cs="Arial"/>
          <w:b/>
          <w:color w:val="auto"/>
          <w:sz w:val="22"/>
          <w:szCs w:val="22"/>
        </w:rPr>
        <w:t>Syneczku</w:t>
      </w:r>
      <w:proofErr w:type="spellEnd"/>
      <w:r w:rsidRPr="0055032A">
        <w:rPr>
          <w:rFonts w:ascii="Arial" w:hAnsi="Arial" w:cs="Arial"/>
          <w:b/>
          <w:color w:val="auto"/>
          <w:sz w:val="22"/>
          <w:szCs w:val="22"/>
        </w:rPr>
        <w:t>!</w:t>
      </w:r>
    </w:p>
    <w:p w14:paraId="4687E6C7" w14:textId="77777777" w:rsidR="0055032A" w:rsidRPr="0055032A" w:rsidRDefault="0055032A" w:rsidP="0055032A">
      <w:pPr>
        <w:pStyle w:val="dialog"/>
        <w:rPr>
          <w:rFonts w:ascii="Arial" w:hAnsi="Arial" w:cs="Arial"/>
          <w:color w:val="auto"/>
          <w:sz w:val="22"/>
          <w:szCs w:val="22"/>
        </w:rPr>
      </w:pPr>
    </w:p>
    <w:p w14:paraId="66AD3D6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Das gibt es nicht! Unser Großer! </w:t>
      </w:r>
    </w:p>
    <w:p w14:paraId="1F1A765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Helena</w:t>
      </w:r>
    </w:p>
    <w:p w14:paraId="553A7EC2"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05:10:56</w:t>
      </w:r>
    </w:p>
    <w:p w14:paraId="401DB730"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b/>
          <w:color w:val="auto"/>
          <w:sz w:val="22"/>
          <w:szCs w:val="22"/>
        </w:rPr>
        <w:t>Romek</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Udało</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się</w:t>
      </w:r>
      <w:proofErr w:type="spellEnd"/>
      <w:r w:rsidRPr="0055032A">
        <w:rPr>
          <w:rFonts w:ascii="Arial" w:hAnsi="Arial" w:cs="Arial"/>
          <w:b/>
          <w:color w:val="auto"/>
          <w:sz w:val="22"/>
          <w:szCs w:val="22"/>
        </w:rPr>
        <w:t>!</w:t>
      </w:r>
    </w:p>
    <w:p w14:paraId="4F0976B1" w14:textId="77777777" w:rsidR="0055032A" w:rsidRPr="0055032A" w:rsidRDefault="0055032A" w:rsidP="0055032A">
      <w:pPr>
        <w:pStyle w:val="dialog"/>
        <w:rPr>
          <w:rFonts w:ascii="Arial" w:hAnsi="Arial" w:cs="Arial"/>
          <w:color w:val="auto"/>
          <w:sz w:val="22"/>
          <w:szCs w:val="22"/>
        </w:rPr>
      </w:pPr>
    </w:p>
    <w:p w14:paraId="391B3E5E"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xml:space="preserve">! Mein Junge! </w:t>
      </w:r>
    </w:p>
    <w:p w14:paraId="65345C5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4C828D0"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05:11:00</w:t>
      </w:r>
    </w:p>
    <w:p w14:paraId="2DD282EA"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Macie serdeczne pozdrowienia od pana Kamińskiego.</w:t>
      </w:r>
    </w:p>
    <w:p w14:paraId="7FF50C31" w14:textId="77777777" w:rsidR="0055032A" w:rsidRPr="0055032A" w:rsidRDefault="0055032A" w:rsidP="0055032A">
      <w:pPr>
        <w:pStyle w:val="dialog"/>
        <w:rPr>
          <w:rFonts w:ascii="Arial" w:hAnsi="Arial" w:cs="Arial"/>
          <w:color w:val="auto"/>
          <w:sz w:val="22"/>
          <w:szCs w:val="22"/>
          <w:lang w:val="pl-PL"/>
        </w:rPr>
      </w:pPr>
    </w:p>
    <w:p w14:paraId="76E1B50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soll euch liebe Grüße bestellen von Herrn Kaminski.</w:t>
      </w:r>
    </w:p>
    <w:p w14:paraId="4BEB9A4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288B491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05:11:04</w:t>
      </w:r>
    </w:p>
    <w:p w14:paraId="027F343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Dziękuję … bardzo dziękuję!</w:t>
      </w:r>
    </w:p>
    <w:p w14:paraId="65032BC6" w14:textId="77777777" w:rsidR="0055032A" w:rsidRPr="0055032A" w:rsidRDefault="0055032A" w:rsidP="0055032A">
      <w:pPr>
        <w:pStyle w:val="dialog"/>
        <w:rPr>
          <w:rFonts w:ascii="Arial" w:hAnsi="Arial" w:cs="Arial"/>
          <w:color w:val="auto"/>
          <w:sz w:val="22"/>
          <w:szCs w:val="22"/>
          <w:lang w:val="pl-PL"/>
        </w:rPr>
      </w:pPr>
    </w:p>
    <w:p w14:paraId="45B3263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Danke … vielen Dank! Bitte sag ihm das.</w:t>
      </w:r>
    </w:p>
    <w:p w14:paraId="04CD1FCA"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4C4930C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05:11:08</w:t>
      </w:r>
    </w:p>
    <w:p w14:paraId="2EE0CBBC"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Powiedział, że o mnie zadba. Co miał na myśli?</w:t>
      </w:r>
    </w:p>
    <w:p w14:paraId="00F4C0CB" w14:textId="77777777" w:rsidR="0055032A" w:rsidRPr="0055032A" w:rsidRDefault="0055032A" w:rsidP="0055032A">
      <w:pPr>
        <w:pStyle w:val="dialog"/>
        <w:rPr>
          <w:rFonts w:ascii="Arial" w:hAnsi="Arial" w:cs="Arial"/>
          <w:color w:val="auto"/>
          <w:sz w:val="22"/>
          <w:szCs w:val="22"/>
        </w:rPr>
      </w:pPr>
    </w:p>
    <w:p w14:paraId="4894E8E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Er sagte, er kümmert sich um mich. Was meint er damit?</w:t>
      </w:r>
    </w:p>
    <w:p w14:paraId="13B72EB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75874CFC"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05:11:16</w:t>
      </w:r>
    </w:p>
    <w:p w14:paraId="62A15615"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lang w:val="pl-PL"/>
        </w:rPr>
        <w:t>Ach… Dobrze mieć przyjaciół, wiesz.</w:t>
      </w:r>
    </w:p>
    <w:p w14:paraId="62704B41" w14:textId="77777777" w:rsidR="0055032A" w:rsidRPr="0055032A" w:rsidRDefault="0055032A" w:rsidP="0055032A">
      <w:pPr>
        <w:pStyle w:val="dialog"/>
        <w:rPr>
          <w:rFonts w:ascii="Arial" w:hAnsi="Arial" w:cs="Arial"/>
          <w:color w:val="auto"/>
          <w:sz w:val="22"/>
          <w:szCs w:val="22"/>
        </w:rPr>
      </w:pPr>
    </w:p>
    <w:p w14:paraId="0903DE79" w14:textId="77777777" w:rsidR="0055032A" w:rsidRPr="0055032A" w:rsidRDefault="0055032A" w:rsidP="0055032A">
      <w:pPr>
        <w:pStyle w:val="dialog"/>
        <w:rPr>
          <w:rFonts w:ascii="Arial" w:hAnsi="Arial" w:cs="Arial"/>
          <w:color w:val="auto"/>
          <w:sz w:val="22"/>
          <w:szCs w:val="22"/>
        </w:rPr>
      </w:pPr>
      <w:proofErr w:type="gramStart"/>
      <w:r w:rsidRPr="0055032A">
        <w:rPr>
          <w:rFonts w:ascii="Arial" w:hAnsi="Arial" w:cs="Arial"/>
          <w:color w:val="auto"/>
          <w:sz w:val="22"/>
          <w:szCs w:val="22"/>
        </w:rPr>
        <w:t>Ach</w:t>
      </w:r>
      <w:proofErr w:type="gramEnd"/>
      <w:r w:rsidRPr="0055032A">
        <w:rPr>
          <w:rFonts w:ascii="Arial" w:hAnsi="Arial" w:cs="Arial"/>
          <w:color w:val="auto"/>
          <w:sz w:val="22"/>
          <w:szCs w:val="22"/>
        </w:rPr>
        <w:t>… Es tut gut, wenn man solche Freunde hat. Nicht wahr?</w:t>
      </w:r>
    </w:p>
    <w:p w14:paraId="747A83F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helena</w:t>
      </w:r>
    </w:p>
    <w:p w14:paraId="1B25D44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05:11:22</w:t>
      </w:r>
    </w:p>
    <w:p w14:paraId="154C9191"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Izak</w:t>
      </w:r>
      <w:proofErr w:type="spellEnd"/>
      <w:r w:rsidRPr="0055032A">
        <w:rPr>
          <w:rFonts w:ascii="Arial" w:hAnsi="Arial" w:cs="Arial"/>
          <w:color w:val="auto"/>
          <w:sz w:val="22"/>
          <w:szCs w:val="22"/>
        </w:rPr>
        <w:t>!</w:t>
      </w:r>
    </w:p>
    <w:p w14:paraId="357913E2"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IZAK</w:t>
      </w:r>
    </w:p>
    <w:p w14:paraId="00FCA56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05:11:28</w:t>
      </w:r>
    </w:p>
    <w:p w14:paraId="77618A1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 teraz ugotujemy zupę! Daj to mamie.</w:t>
      </w:r>
    </w:p>
    <w:p w14:paraId="73FBD7B1" w14:textId="77777777" w:rsidR="0055032A" w:rsidRPr="0055032A" w:rsidRDefault="0055032A" w:rsidP="0055032A">
      <w:pPr>
        <w:pStyle w:val="dialog"/>
        <w:rPr>
          <w:rFonts w:ascii="Arial" w:hAnsi="Arial" w:cs="Arial"/>
          <w:color w:val="auto"/>
          <w:sz w:val="22"/>
          <w:szCs w:val="22"/>
          <w:lang w:val="pl-PL"/>
        </w:rPr>
      </w:pPr>
    </w:p>
    <w:p w14:paraId="1F8E9B5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Und jetzt kochen wir Suppe! Das hier gibst du Mama.</w:t>
      </w:r>
    </w:p>
    <w:p w14:paraId="3CEAEE3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1BC18CF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05:11:37</w:t>
      </w:r>
    </w:p>
    <w:p w14:paraId="6B4AE462"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Proszę, mamo … zaraz będzie zupa, to ci dobrze zrobi!</w:t>
      </w:r>
    </w:p>
    <w:p w14:paraId="332863F6" w14:textId="77777777" w:rsidR="0055032A" w:rsidRPr="0055032A" w:rsidRDefault="0055032A" w:rsidP="0055032A">
      <w:pPr>
        <w:pStyle w:val="dialog"/>
        <w:rPr>
          <w:rFonts w:ascii="Arial" w:hAnsi="Arial" w:cs="Arial"/>
          <w:color w:val="auto"/>
          <w:sz w:val="22"/>
          <w:szCs w:val="22"/>
          <w:lang w:val="pl-PL"/>
        </w:rPr>
      </w:pPr>
    </w:p>
    <w:p w14:paraId="2F8F9E9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Hier, Mama … gleich gibt es Suppe, die wird dir </w:t>
      </w:r>
      <w:proofErr w:type="gramStart"/>
      <w:r w:rsidRPr="0055032A">
        <w:rPr>
          <w:rFonts w:ascii="Arial" w:hAnsi="Arial" w:cs="Arial"/>
          <w:color w:val="auto"/>
          <w:sz w:val="22"/>
          <w:szCs w:val="22"/>
        </w:rPr>
        <w:t>gut tun</w:t>
      </w:r>
      <w:proofErr w:type="gramEnd"/>
      <w:r w:rsidRPr="0055032A">
        <w:rPr>
          <w:rFonts w:ascii="Arial" w:hAnsi="Arial" w:cs="Arial"/>
          <w:color w:val="auto"/>
          <w:sz w:val="22"/>
          <w:szCs w:val="22"/>
        </w:rPr>
        <w:t>!</w:t>
      </w:r>
    </w:p>
    <w:p w14:paraId="33C513D4"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 (VO)</w:t>
      </w:r>
    </w:p>
    <w:p w14:paraId="2A966C3B"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05:11:42</w:t>
      </w:r>
    </w:p>
    <w:p w14:paraId="67C2E075"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lang w:val="en-US"/>
        </w:rPr>
        <w:t>Muszę</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im</w:t>
      </w:r>
      <w:proofErr w:type="spellEnd"/>
      <w:r w:rsidRPr="0055032A">
        <w:rPr>
          <w:rFonts w:ascii="Arial" w:hAnsi="Arial" w:cs="Arial"/>
          <w:b/>
          <w:color w:val="auto"/>
          <w:sz w:val="22"/>
          <w:szCs w:val="22"/>
          <w:lang w:val="en-US"/>
        </w:rPr>
        <w:t xml:space="preserve"> to </w:t>
      </w:r>
      <w:proofErr w:type="spellStart"/>
      <w:r w:rsidRPr="0055032A">
        <w:rPr>
          <w:rFonts w:ascii="Arial" w:hAnsi="Arial" w:cs="Arial"/>
          <w:b/>
          <w:color w:val="auto"/>
          <w:sz w:val="22"/>
          <w:szCs w:val="22"/>
          <w:lang w:val="en-US"/>
        </w:rPr>
        <w:t>powiedzieć</w:t>
      </w:r>
      <w:proofErr w:type="spellEnd"/>
      <w:r w:rsidRPr="0055032A">
        <w:rPr>
          <w:rFonts w:ascii="Arial" w:hAnsi="Arial" w:cs="Arial"/>
          <w:b/>
          <w:color w:val="auto"/>
          <w:sz w:val="22"/>
          <w:szCs w:val="22"/>
          <w:lang w:val="en-US"/>
        </w:rPr>
        <w:t>. </w:t>
      </w:r>
      <w:proofErr w:type="spellStart"/>
      <w:r w:rsidRPr="0055032A">
        <w:rPr>
          <w:rFonts w:ascii="Arial" w:hAnsi="Arial" w:cs="Arial"/>
          <w:b/>
          <w:color w:val="auto"/>
          <w:sz w:val="22"/>
          <w:szCs w:val="22"/>
        </w:rPr>
        <w:t>Muszę</w:t>
      </w:r>
      <w:proofErr w:type="spellEnd"/>
      <w:r w:rsidRPr="0055032A">
        <w:rPr>
          <w:rFonts w:ascii="Arial" w:hAnsi="Arial" w:cs="Arial"/>
          <w:b/>
          <w:color w:val="auto"/>
          <w:sz w:val="22"/>
          <w:szCs w:val="22"/>
        </w:rPr>
        <w:t>. </w:t>
      </w:r>
    </w:p>
    <w:p w14:paraId="3A29DE38" w14:textId="77777777" w:rsidR="0055032A" w:rsidRPr="0055032A" w:rsidRDefault="0055032A" w:rsidP="0055032A">
      <w:pPr>
        <w:pStyle w:val="dialog"/>
        <w:rPr>
          <w:rFonts w:ascii="Arial" w:hAnsi="Arial" w:cs="Arial"/>
          <w:b/>
          <w:color w:val="auto"/>
          <w:sz w:val="22"/>
          <w:szCs w:val="22"/>
        </w:rPr>
      </w:pPr>
    </w:p>
    <w:p w14:paraId="733ECB8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muss es ihnen sagen. Ich muss.</w:t>
      </w:r>
    </w:p>
    <w:p w14:paraId="4B12FB4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HELENA</w:t>
      </w:r>
    </w:p>
    <w:p w14:paraId="323F52D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05:11:47</w:t>
      </w:r>
    </w:p>
    <w:p w14:paraId="425935AE"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t>Dziękuję</w:t>
      </w:r>
      <w:proofErr w:type="spellEnd"/>
      <w:r w:rsidRPr="0055032A">
        <w:rPr>
          <w:rFonts w:ascii="Arial" w:hAnsi="Arial" w:cs="Arial"/>
          <w:b/>
          <w:color w:val="auto"/>
          <w:sz w:val="22"/>
          <w:szCs w:val="22"/>
        </w:rPr>
        <w:t xml:space="preserve">. Co </w:t>
      </w:r>
      <w:proofErr w:type="spellStart"/>
      <w:r w:rsidRPr="0055032A">
        <w:rPr>
          <w:rFonts w:ascii="Arial" w:hAnsi="Arial" w:cs="Arial"/>
          <w:b/>
          <w:color w:val="auto"/>
          <w:sz w:val="22"/>
          <w:szCs w:val="22"/>
        </w:rPr>
        <w:t>jeszcze</w:t>
      </w:r>
      <w:proofErr w:type="spellEnd"/>
      <w:r w:rsidRPr="0055032A">
        <w:rPr>
          <w:rFonts w:ascii="Arial" w:hAnsi="Arial" w:cs="Arial"/>
          <w:b/>
          <w:color w:val="auto"/>
          <w:sz w:val="22"/>
          <w:szCs w:val="22"/>
        </w:rPr>
        <w:t>?</w:t>
      </w:r>
    </w:p>
    <w:p w14:paraId="736D238F" w14:textId="77777777" w:rsidR="0055032A" w:rsidRPr="0055032A" w:rsidRDefault="0055032A" w:rsidP="0055032A">
      <w:pPr>
        <w:pStyle w:val="dialog"/>
        <w:rPr>
          <w:rFonts w:ascii="Arial" w:hAnsi="Arial" w:cs="Arial"/>
          <w:color w:val="auto"/>
          <w:sz w:val="22"/>
          <w:szCs w:val="22"/>
        </w:rPr>
      </w:pPr>
    </w:p>
    <w:p w14:paraId="3CFA0C80"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Danke…. Was ist?</w:t>
      </w:r>
    </w:p>
    <w:p w14:paraId="5FBE6589"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IZAK</w:t>
      </w:r>
    </w:p>
    <w:p w14:paraId="264A2D36"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05:11:54</w:t>
      </w:r>
    </w:p>
    <w:p w14:paraId="06B52E70"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Zostaw, ja to zrobię. Narąbię drzewa.</w:t>
      </w:r>
    </w:p>
    <w:p w14:paraId="6FC32C8B" w14:textId="77777777" w:rsidR="0055032A" w:rsidRPr="0055032A" w:rsidRDefault="0055032A" w:rsidP="0055032A">
      <w:pPr>
        <w:pStyle w:val="dialog"/>
        <w:rPr>
          <w:rFonts w:ascii="Arial" w:hAnsi="Arial" w:cs="Arial"/>
          <w:color w:val="auto"/>
          <w:sz w:val="22"/>
          <w:szCs w:val="22"/>
          <w:lang w:val="pl-PL"/>
        </w:rPr>
      </w:pPr>
    </w:p>
    <w:p w14:paraId="2D90B0A1"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lastRenderedPageBreak/>
        <w:t>Lass nur. Das mach ich. Ich mache uns Brennholz.</w:t>
      </w:r>
    </w:p>
    <w:p w14:paraId="22D4EC21"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5D73671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05:12:06</w:t>
      </w:r>
    </w:p>
    <w:p w14:paraId="2F467A34" w14:textId="77777777" w:rsidR="0055032A" w:rsidRPr="0055032A" w:rsidRDefault="0055032A" w:rsidP="0055032A">
      <w:pPr>
        <w:pStyle w:val="dialog"/>
        <w:rPr>
          <w:rFonts w:ascii="Arial" w:hAnsi="Arial" w:cs="Arial"/>
          <w:b/>
          <w:color w:val="auto"/>
          <w:sz w:val="22"/>
          <w:szCs w:val="22"/>
        </w:rPr>
      </w:pPr>
      <w:proofErr w:type="spellStart"/>
      <w:r w:rsidRPr="0055032A">
        <w:rPr>
          <w:rFonts w:ascii="Arial" w:hAnsi="Arial" w:cs="Arial"/>
          <w:b/>
          <w:color w:val="auto"/>
          <w:sz w:val="22"/>
          <w:szCs w:val="22"/>
        </w:rPr>
        <w:t>Tato</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getto</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będzie</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zlikwidowane</w:t>
      </w:r>
      <w:proofErr w:type="spellEnd"/>
      <w:r w:rsidRPr="0055032A">
        <w:rPr>
          <w:rFonts w:ascii="Arial" w:hAnsi="Arial" w:cs="Arial"/>
          <w:b/>
          <w:color w:val="auto"/>
          <w:sz w:val="22"/>
          <w:szCs w:val="22"/>
        </w:rPr>
        <w:t>.</w:t>
      </w:r>
    </w:p>
    <w:p w14:paraId="3DCAF41C" w14:textId="77777777" w:rsidR="0055032A" w:rsidRPr="0055032A" w:rsidRDefault="0055032A" w:rsidP="0055032A">
      <w:pPr>
        <w:pStyle w:val="dialog"/>
        <w:rPr>
          <w:rFonts w:ascii="Arial" w:hAnsi="Arial" w:cs="Arial"/>
          <w:color w:val="auto"/>
          <w:sz w:val="22"/>
          <w:szCs w:val="22"/>
        </w:rPr>
      </w:pPr>
    </w:p>
    <w:p w14:paraId="2E039A22"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Tato</w:t>
      </w:r>
      <w:proofErr w:type="spellEnd"/>
      <w:r w:rsidRPr="0055032A">
        <w:rPr>
          <w:rFonts w:ascii="Arial" w:hAnsi="Arial" w:cs="Arial"/>
          <w:color w:val="auto"/>
          <w:sz w:val="22"/>
          <w:szCs w:val="22"/>
        </w:rPr>
        <w:t>, das Ghetto soll geschlossen werden.</w:t>
      </w:r>
    </w:p>
    <w:p w14:paraId="5B3CDA86"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IZAK</w:t>
      </w:r>
    </w:p>
    <w:p w14:paraId="48982E2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05:12:10</w:t>
      </w:r>
    </w:p>
    <w:p w14:paraId="112F887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Kto tak powiedział?</w:t>
      </w:r>
    </w:p>
    <w:p w14:paraId="67928E66" w14:textId="77777777" w:rsidR="0055032A" w:rsidRPr="0055032A" w:rsidRDefault="0055032A" w:rsidP="0055032A">
      <w:pPr>
        <w:pStyle w:val="dialog"/>
        <w:rPr>
          <w:rFonts w:ascii="Arial" w:hAnsi="Arial" w:cs="Arial"/>
          <w:color w:val="auto"/>
          <w:sz w:val="22"/>
          <w:szCs w:val="22"/>
          <w:lang w:val="en-US"/>
        </w:rPr>
      </w:pPr>
    </w:p>
    <w:p w14:paraId="7C6DCB1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Wer sagt das?</w:t>
      </w:r>
    </w:p>
    <w:p w14:paraId="1B157B71"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22D4D2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05:12:11</w:t>
      </w:r>
    </w:p>
    <w:p w14:paraId="3EF6C137"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Pan Kamiński. Szlomo powiedział, że to nasz koniec.</w:t>
      </w:r>
    </w:p>
    <w:p w14:paraId="1B5F3D37" w14:textId="77777777" w:rsidR="0055032A" w:rsidRPr="0055032A" w:rsidRDefault="0055032A" w:rsidP="0055032A">
      <w:pPr>
        <w:pStyle w:val="dialog"/>
        <w:rPr>
          <w:rFonts w:ascii="Arial" w:hAnsi="Arial" w:cs="Arial"/>
          <w:color w:val="auto"/>
          <w:sz w:val="22"/>
          <w:szCs w:val="22"/>
          <w:lang w:val="pl-PL"/>
        </w:rPr>
      </w:pPr>
    </w:p>
    <w:p w14:paraId="2FBC1F7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 xml:space="preserve">Herr Kaminski. </w:t>
      </w:r>
    </w:p>
    <w:p w14:paraId="5F10638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Shlomo hat gesagt, das ist unser Ende.</w:t>
      </w:r>
    </w:p>
    <w:p w14:paraId="12C66A6A"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60ED257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05:12:17</w:t>
      </w:r>
    </w:p>
    <w:p w14:paraId="04C358F2"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 xml:space="preserve">W getcie dużo się gada, wiesz. Ale to wszystko tylko głupie plotki. Ja słyszałem, że mają nas przenieść do obozu pracy. </w:t>
      </w:r>
    </w:p>
    <w:p w14:paraId="5537E20D" w14:textId="77777777" w:rsidR="0055032A" w:rsidRPr="0055032A" w:rsidRDefault="0055032A" w:rsidP="0055032A">
      <w:pPr>
        <w:pStyle w:val="dialog"/>
        <w:rPr>
          <w:rFonts w:ascii="Arial" w:hAnsi="Arial" w:cs="Arial"/>
          <w:color w:val="auto"/>
          <w:sz w:val="22"/>
          <w:szCs w:val="22"/>
          <w:lang w:val="pl-PL"/>
        </w:rPr>
      </w:pPr>
    </w:p>
    <w:p w14:paraId="5BE7F805"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Es wird viel erzählt im Ghetto, weißt du. Das sind alles nur Gerüchte. Die Deutschen werden uns in ein Arbeitslager bringen, habe ich gehört.</w:t>
      </w:r>
    </w:p>
    <w:p w14:paraId="6D22B5D9"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67A74475"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05:12:25</w:t>
      </w:r>
    </w:p>
    <w:p w14:paraId="16FA3BCF"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 xml:space="preserve">Do obozu pracy? </w:t>
      </w:r>
    </w:p>
    <w:p w14:paraId="18D53EFB" w14:textId="77777777" w:rsidR="0055032A" w:rsidRPr="0055032A" w:rsidRDefault="0055032A" w:rsidP="0055032A">
      <w:pPr>
        <w:pStyle w:val="dialog"/>
        <w:rPr>
          <w:rFonts w:ascii="Arial" w:hAnsi="Arial" w:cs="Arial"/>
          <w:color w:val="auto"/>
          <w:sz w:val="22"/>
          <w:szCs w:val="22"/>
          <w:lang w:val="en-US"/>
        </w:rPr>
      </w:pPr>
    </w:p>
    <w:p w14:paraId="47DDE14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Ein Arbeitslager? </w:t>
      </w:r>
    </w:p>
    <w:p w14:paraId="261910B4"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2AA2990B"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05:12:27</w:t>
      </w:r>
    </w:p>
    <w:p w14:paraId="3AD5F1B2"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Nie wiem… No po prostu, obóz pracy.</w:t>
      </w:r>
    </w:p>
    <w:p w14:paraId="3CA60412" w14:textId="77777777" w:rsidR="0055032A" w:rsidRPr="0055032A" w:rsidRDefault="0055032A" w:rsidP="0055032A">
      <w:pPr>
        <w:pStyle w:val="dialog"/>
        <w:rPr>
          <w:rFonts w:ascii="Arial" w:hAnsi="Arial" w:cs="Arial"/>
          <w:color w:val="auto"/>
          <w:sz w:val="22"/>
          <w:szCs w:val="22"/>
          <w:lang w:val="en-US"/>
        </w:rPr>
      </w:pPr>
    </w:p>
    <w:p w14:paraId="47F6E82D" w14:textId="77777777" w:rsidR="0055032A" w:rsidRPr="0055032A" w:rsidRDefault="0055032A" w:rsidP="0055032A">
      <w:pPr>
        <w:pStyle w:val="dialog"/>
        <w:rPr>
          <w:rFonts w:ascii="Arial" w:hAnsi="Arial" w:cs="Arial"/>
          <w:b/>
          <w:color w:val="auto"/>
          <w:sz w:val="22"/>
          <w:szCs w:val="22"/>
          <w:lang w:val="pl-PL"/>
        </w:rPr>
      </w:pPr>
      <w:proofErr w:type="gramStart"/>
      <w:r w:rsidRPr="0055032A">
        <w:rPr>
          <w:rFonts w:ascii="Arial" w:hAnsi="Arial" w:cs="Arial"/>
          <w:color w:val="auto"/>
          <w:sz w:val="22"/>
          <w:szCs w:val="22"/>
        </w:rPr>
        <w:t>Naja</w:t>
      </w:r>
      <w:proofErr w:type="gramEnd"/>
      <w:r w:rsidRPr="0055032A">
        <w:rPr>
          <w:rFonts w:ascii="Arial" w:hAnsi="Arial" w:cs="Arial"/>
          <w:color w:val="auto"/>
          <w:sz w:val="22"/>
          <w:szCs w:val="22"/>
        </w:rPr>
        <w:t xml:space="preserve"> … um dort zu arbeiten.</w:t>
      </w:r>
    </w:p>
    <w:p w14:paraId="6635E4AE"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ROMEK</w:t>
      </w:r>
    </w:p>
    <w:p w14:paraId="3C92DB5A"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05:12:31</w:t>
      </w:r>
    </w:p>
    <w:p w14:paraId="68F5D400"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Czy ja też tam będę musiał pracować? A mama? Dostaniemy tam więcej do jedzenia? Czy mama znów wyzdrowieje?</w:t>
      </w:r>
    </w:p>
    <w:p w14:paraId="39D2E8B4" w14:textId="77777777" w:rsidR="0055032A" w:rsidRPr="0055032A" w:rsidRDefault="0055032A" w:rsidP="0055032A">
      <w:pPr>
        <w:pStyle w:val="dialog"/>
        <w:rPr>
          <w:rFonts w:ascii="Arial" w:hAnsi="Arial" w:cs="Arial"/>
          <w:color w:val="auto"/>
          <w:sz w:val="22"/>
          <w:szCs w:val="22"/>
        </w:rPr>
      </w:pPr>
    </w:p>
    <w:p w14:paraId="6B362006"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lastRenderedPageBreak/>
        <w:t xml:space="preserve">Und ich, muss ich da etwa auch arbeiten? Und Mama? … Kriegen wir dort mehr zu essen als hier … und Mama wird wieder gesund? </w:t>
      </w:r>
    </w:p>
    <w:p w14:paraId="16776FD5"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helena</w:t>
      </w:r>
    </w:p>
    <w:p w14:paraId="7F09F659"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05:12:40</w:t>
      </w:r>
    </w:p>
    <w:p w14:paraId="3C3CA879"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Romek, będzie dobrze.</w:t>
      </w:r>
    </w:p>
    <w:p w14:paraId="7E17F269" w14:textId="77777777" w:rsidR="0055032A" w:rsidRPr="0055032A" w:rsidRDefault="0055032A" w:rsidP="0055032A">
      <w:pPr>
        <w:pStyle w:val="dialog"/>
        <w:rPr>
          <w:rFonts w:ascii="Arial" w:hAnsi="Arial" w:cs="Arial"/>
          <w:color w:val="auto"/>
          <w:sz w:val="22"/>
          <w:szCs w:val="22"/>
          <w:lang w:val="pl-PL"/>
        </w:rPr>
      </w:pPr>
    </w:p>
    <w:p w14:paraId="77BB98C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Es wird alles gut werden!</w:t>
      </w:r>
    </w:p>
    <w:p w14:paraId="72E12D8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439DBF5C"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05:12:42</w:t>
      </w:r>
    </w:p>
    <w:p w14:paraId="15C3025E"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rPr>
        <w:t xml:space="preserve">Nic </w:t>
      </w:r>
      <w:proofErr w:type="spellStart"/>
      <w:r w:rsidRPr="0055032A">
        <w:rPr>
          <w:rFonts w:ascii="Arial" w:hAnsi="Arial" w:cs="Arial"/>
          <w:b/>
          <w:color w:val="auto"/>
          <w:sz w:val="22"/>
          <w:szCs w:val="22"/>
        </w:rPr>
        <w:t>się</w:t>
      </w:r>
      <w:proofErr w:type="spellEnd"/>
      <w:r w:rsidRPr="0055032A">
        <w:rPr>
          <w:rFonts w:ascii="Arial" w:hAnsi="Arial" w:cs="Arial"/>
          <w:b/>
          <w:color w:val="auto"/>
          <w:sz w:val="22"/>
          <w:szCs w:val="22"/>
        </w:rPr>
        <w:t xml:space="preserve"> nie </w:t>
      </w:r>
      <w:proofErr w:type="spellStart"/>
      <w:r w:rsidRPr="0055032A">
        <w:rPr>
          <w:rFonts w:ascii="Arial" w:hAnsi="Arial" w:cs="Arial"/>
          <w:b/>
          <w:color w:val="auto"/>
          <w:sz w:val="22"/>
          <w:szCs w:val="22"/>
        </w:rPr>
        <w:t>martw</w:t>
      </w:r>
      <w:proofErr w:type="spellEnd"/>
      <w:r w:rsidRPr="0055032A">
        <w:rPr>
          <w:rFonts w:ascii="Arial" w:hAnsi="Arial" w:cs="Arial"/>
          <w:b/>
          <w:color w:val="auto"/>
          <w:sz w:val="22"/>
          <w:szCs w:val="22"/>
        </w:rPr>
        <w:t>.</w:t>
      </w:r>
    </w:p>
    <w:p w14:paraId="753E90BC" w14:textId="77777777" w:rsidR="0055032A" w:rsidRPr="0055032A" w:rsidRDefault="0055032A" w:rsidP="0055032A">
      <w:pPr>
        <w:pStyle w:val="dialog"/>
        <w:rPr>
          <w:rFonts w:ascii="Arial" w:hAnsi="Arial" w:cs="Arial"/>
          <w:color w:val="auto"/>
          <w:sz w:val="22"/>
          <w:szCs w:val="22"/>
        </w:rPr>
      </w:pPr>
    </w:p>
    <w:p w14:paraId="7C436C2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 xml:space="preserve">Mach dir keine Sorgen. </w:t>
      </w:r>
    </w:p>
    <w:p w14:paraId="41996871"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ROMEK</w:t>
      </w:r>
    </w:p>
    <w:p w14:paraId="35488128"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05:12:44</w:t>
      </w:r>
    </w:p>
    <w:p w14:paraId="398FA7A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Ale się martwię, bo przecież mama nie może pracować!</w:t>
      </w:r>
    </w:p>
    <w:p w14:paraId="571FC6D9" w14:textId="77777777" w:rsidR="0055032A" w:rsidRPr="0055032A" w:rsidRDefault="0055032A" w:rsidP="0055032A">
      <w:pPr>
        <w:pStyle w:val="dialog"/>
        <w:rPr>
          <w:rFonts w:ascii="Arial" w:hAnsi="Arial" w:cs="Arial"/>
          <w:color w:val="auto"/>
          <w:sz w:val="22"/>
          <w:szCs w:val="22"/>
          <w:lang w:val="pl-PL"/>
        </w:rPr>
      </w:pPr>
    </w:p>
    <w:p w14:paraId="791C657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Doch, mach ich. Wie kann Mama arbeiten, obwohl sie krank ist! </w:t>
      </w:r>
    </w:p>
    <w:p w14:paraId="516DA95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7706A5CD"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05:12:49</w:t>
      </w:r>
    </w:p>
    <w:p w14:paraId="5513ADF2"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Nie… nie wiem… Niemcy nas potrzebują. Chcą, żebyśmy dla nich pracowali, wiesz, ale Nasza Rada Starszych wszystkim się zajmie.</w:t>
      </w:r>
    </w:p>
    <w:p w14:paraId="6F04FC25" w14:textId="77777777" w:rsidR="0055032A" w:rsidRPr="0055032A" w:rsidRDefault="0055032A" w:rsidP="0055032A">
      <w:pPr>
        <w:pStyle w:val="dialog"/>
        <w:rPr>
          <w:rFonts w:ascii="Arial" w:hAnsi="Arial" w:cs="Arial"/>
          <w:color w:val="auto"/>
          <w:sz w:val="22"/>
          <w:szCs w:val="22"/>
          <w:lang w:val="pl-PL"/>
        </w:rPr>
      </w:pPr>
    </w:p>
    <w:p w14:paraId="2D4A127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Was weiß ich? Die Deutschen brauchen uns und wollen, dass wir für sie arbeiten. … Um all das wird sich der Ältestenrat kümmern. … </w:t>
      </w:r>
    </w:p>
    <w:p w14:paraId="0DB38FB1"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VO</w:t>
      </w:r>
    </w:p>
    <w:p w14:paraId="3C9C23B6"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05:12:58</w:t>
      </w:r>
    </w:p>
    <w:p w14:paraId="4D12CF9D"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Tata coś ukrywa. Ale ja się wszystkiego dowiem…</w:t>
      </w:r>
    </w:p>
    <w:p w14:paraId="65B39359" w14:textId="77777777" w:rsidR="0055032A" w:rsidRPr="0055032A" w:rsidRDefault="0055032A" w:rsidP="0055032A">
      <w:pPr>
        <w:pStyle w:val="dialog"/>
        <w:rPr>
          <w:rFonts w:ascii="Arial" w:hAnsi="Arial" w:cs="Arial"/>
          <w:color w:val="auto"/>
          <w:sz w:val="22"/>
          <w:szCs w:val="22"/>
          <w:lang w:val="pl-PL"/>
        </w:rPr>
      </w:pPr>
    </w:p>
    <w:p w14:paraId="3528AAF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Papa verheimlicht mir was. Aber ich finde es raus…</w:t>
      </w:r>
    </w:p>
    <w:p w14:paraId="74332283"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18</w:t>
      </w:r>
      <w:r w:rsidRPr="0055032A">
        <w:rPr>
          <w:rFonts w:ascii="Arial" w:hAnsi="Arial" w:cs="Arial"/>
          <w:color w:val="auto"/>
          <w:sz w:val="22"/>
          <w:szCs w:val="22"/>
        </w:rPr>
        <w:tab/>
        <w:t>TC 05:13:03 MODELL + ARCHIV - „DIE DEUTSCHEN PLÄNE“</w:t>
      </w:r>
    </w:p>
    <w:p w14:paraId="68BFED8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26094511"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lang w:val="pl-PL"/>
        </w:rPr>
      </w:pPr>
      <w:r w:rsidRPr="0055032A">
        <w:rPr>
          <w:szCs w:val="22"/>
          <w:shd w:val="clear" w:color="auto" w:fill="FFFFFF"/>
          <w:lang w:val="pl-PL"/>
        </w:rPr>
        <w:t>TC 05:12:58</w:t>
      </w:r>
    </w:p>
    <w:p w14:paraId="4CAB66E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Die Ghettobewohner klammern sich lange an die Hoffnung, dass die Deutschen sie zum Arbeiten brauchen. Sie stellen zum Beispiel Kleidung, Stiefel und Essgeschirr </w:t>
      </w:r>
      <w:r w:rsidRPr="0055032A">
        <w:rPr>
          <w:rFonts w:ascii="Arial" w:hAnsi="Arial" w:cs="Arial"/>
          <w:color w:val="auto"/>
          <w:sz w:val="22"/>
          <w:szCs w:val="22"/>
        </w:rPr>
        <w:lastRenderedPageBreak/>
        <w:t>für die deutsche Armee her. Doch die Nationalsozialisten bauen immer mehr große, gut bewachte Lager in Polen. Diese Lager nennen sie “Arbeitslager” oder “Konzentrationslager”. Was sie dort mit den Juden vorhaben, halten sie streng geheim.</w:t>
      </w:r>
    </w:p>
    <w:p w14:paraId="6697A1E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(OFF)</w:t>
      </w:r>
    </w:p>
    <w:p w14:paraId="622C0485" w14:textId="77777777" w:rsidR="0055032A" w:rsidRPr="0055032A" w:rsidRDefault="0055032A" w:rsidP="0055032A">
      <w:pPr>
        <w:pStyle w:val="dialog"/>
        <w:ind w:left="2177" w:right="3170"/>
        <w:rPr>
          <w:rFonts w:ascii="Arial" w:hAnsi="Arial" w:cs="Arial"/>
          <w:color w:val="auto"/>
          <w:sz w:val="22"/>
          <w:szCs w:val="22"/>
        </w:rPr>
      </w:pPr>
      <w:r w:rsidRPr="0055032A">
        <w:rPr>
          <w:rFonts w:ascii="Arial" w:hAnsi="Arial" w:cs="Arial"/>
          <w:color w:val="auto"/>
          <w:sz w:val="22"/>
          <w:szCs w:val="22"/>
        </w:rPr>
        <w:t>TC 05:13:31</w:t>
      </w:r>
    </w:p>
    <w:p w14:paraId="4DB65315" w14:textId="77777777" w:rsidR="0055032A" w:rsidRPr="0055032A" w:rsidRDefault="0055032A" w:rsidP="0055032A">
      <w:pPr>
        <w:tabs>
          <w:tab w:val="left" w:pos="1920"/>
          <w:tab w:val="left" w:pos="3840"/>
          <w:tab w:val="left" w:pos="5760"/>
          <w:tab w:val="left" w:pos="7680"/>
          <w:tab w:val="left" w:pos="9600"/>
        </w:tabs>
        <w:spacing w:after="241" w:line="241" w:lineRule="exact"/>
        <w:ind w:left="2175" w:right="3168"/>
        <w:rPr>
          <w:b/>
          <w:szCs w:val="22"/>
          <w:shd w:val="clear" w:color="auto" w:fill="FFFFFF"/>
          <w:lang w:val="pl-PL"/>
        </w:rPr>
      </w:pPr>
      <w:r w:rsidRPr="0055032A">
        <w:rPr>
          <w:b/>
          <w:szCs w:val="22"/>
          <w:shd w:val="clear" w:color="auto" w:fill="FFFFFF"/>
          <w:lang w:val="pl-PL"/>
        </w:rPr>
        <w:t>Szlomo, dlaczego powiedziałeś, że to nasz koniec?</w:t>
      </w:r>
    </w:p>
    <w:p w14:paraId="669E34A1" w14:textId="77777777" w:rsidR="0055032A" w:rsidRPr="0055032A" w:rsidRDefault="0055032A" w:rsidP="0055032A">
      <w:pPr>
        <w:pStyle w:val="dialog"/>
        <w:ind w:left="2177" w:right="3170"/>
        <w:rPr>
          <w:rFonts w:ascii="Arial" w:hAnsi="Arial" w:cs="Arial"/>
          <w:color w:val="auto"/>
          <w:sz w:val="22"/>
          <w:szCs w:val="22"/>
        </w:rPr>
      </w:pPr>
      <w:r w:rsidRPr="0055032A">
        <w:rPr>
          <w:rFonts w:ascii="Arial" w:hAnsi="Arial" w:cs="Arial"/>
          <w:color w:val="auto"/>
          <w:sz w:val="22"/>
          <w:szCs w:val="22"/>
        </w:rPr>
        <w:t>Shlomo, warum hast du gesagt, das ist unser Ende?</w:t>
      </w:r>
    </w:p>
    <w:p w14:paraId="5E55E2D2"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19</w:t>
      </w:r>
      <w:r w:rsidRPr="0055032A">
        <w:rPr>
          <w:rFonts w:ascii="Arial" w:hAnsi="Arial" w:cs="Arial"/>
          <w:color w:val="auto"/>
          <w:sz w:val="22"/>
          <w:szCs w:val="22"/>
        </w:rPr>
        <w:tab/>
        <w:t>TC 05:13:34 DRAMA: GHETTO/ STRASSE UND HINTERHOF</w:t>
      </w:r>
      <w:r w:rsidRPr="0055032A">
        <w:rPr>
          <w:rFonts w:ascii="Arial" w:hAnsi="Arial" w:cs="Arial"/>
          <w:color w:val="auto"/>
          <w:sz w:val="22"/>
          <w:szCs w:val="22"/>
        </w:rPr>
        <w:tab/>
      </w:r>
    </w:p>
    <w:p w14:paraId="1FEB866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2990F245"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05:13:34</w:t>
      </w:r>
    </w:p>
    <w:p w14:paraId="38AAFF68"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Ach, Romek. Naprawdę chcesz wiedzieć?</w:t>
      </w:r>
    </w:p>
    <w:p w14:paraId="1315176B" w14:textId="77777777" w:rsidR="0055032A" w:rsidRPr="0055032A" w:rsidRDefault="0055032A" w:rsidP="0055032A">
      <w:pPr>
        <w:pStyle w:val="dialog"/>
        <w:rPr>
          <w:rFonts w:ascii="Arial" w:hAnsi="Arial" w:cs="Arial"/>
          <w:color w:val="auto"/>
          <w:sz w:val="22"/>
          <w:szCs w:val="22"/>
          <w:lang w:val="pl-PL"/>
        </w:rPr>
      </w:pPr>
    </w:p>
    <w:p w14:paraId="2B30272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Ach,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Willst du das wirklich wissen?</w:t>
      </w:r>
    </w:p>
    <w:p w14:paraId="715B07B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4C43DDAF"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05:13:36</w:t>
      </w:r>
    </w:p>
    <w:p w14:paraId="629C531F"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Tata powiedział, że Niemcy chcą nas wysłać do obozu pracy. Ale nic więcej nie chciał mi powiedzieć.</w:t>
      </w:r>
    </w:p>
    <w:p w14:paraId="222DB038" w14:textId="77777777" w:rsidR="0055032A" w:rsidRPr="0055032A" w:rsidRDefault="0055032A" w:rsidP="0055032A">
      <w:pPr>
        <w:pStyle w:val="dialog"/>
        <w:rPr>
          <w:rFonts w:ascii="Arial" w:hAnsi="Arial" w:cs="Arial"/>
          <w:color w:val="auto"/>
          <w:sz w:val="22"/>
          <w:szCs w:val="22"/>
          <w:lang w:val="pl-PL"/>
        </w:rPr>
      </w:pPr>
    </w:p>
    <w:p w14:paraId="4DCE13A8"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lang w:val="pl-PL"/>
        </w:rPr>
        <w:t>Tato</w:t>
      </w:r>
      <w:r w:rsidRPr="0055032A">
        <w:rPr>
          <w:rFonts w:ascii="Arial" w:hAnsi="Arial" w:cs="Arial"/>
          <w:color w:val="auto"/>
          <w:sz w:val="22"/>
          <w:szCs w:val="22"/>
        </w:rPr>
        <w:t xml:space="preserve"> sagt, die Deutschen wollen uns in ein Arbeitslager bringen. Alles andere verschweigt er mir.</w:t>
      </w:r>
    </w:p>
    <w:p w14:paraId="75D50086"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SHLOMO</w:t>
      </w:r>
    </w:p>
    <w:p w14:paraId="0782157C"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05:13:41</w:t>
      </w:r>
    </w:p>
    <w:p w14:paraId="247EF2D1"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Nie chce Ci powiedzieć prawdy, żebyś się nie martwił. … Chce cię chronić.</w:t>
      </w:r>
    </w:p>
    <w:p w14:paraId="3535FB51"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p>
    <w:p w14:paraId="72F71F8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Du sollst dir keine Sorgen machen. Deshalb sagt er manches nicht, weil er dich schützen will.</w:t>
      </w:r>
    </w:p>
    <w:p w14:paraId="0D81545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358E30DA"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05:13:45</w:t>
      </w:r>
    </w:p>
    <w:p w14:paraId="2AF4F676"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Ale ja chcę wiedzieć, co tam się z nami stanie!</w:t>
      </w:r>
    </w:p>
    <w:p w14:paraId="129FC97D" w14:textId="77777777" w:rsidR="0055032A" w:rsidRPr="0055032A" w:rsidRDefault="0055032A" w:rsidP="0055032A">
      <w:pPr>
        <w:pStyle w:val="dialog"/>
        <w:rPr>
          <w:rFonts w:ascii="Arial" w:hAnsi="Arial" w:cs="Arial"/>
          <w:color w:val="auto"/>
          <w:sz w:val="22"/>
          <w:szCs w:val="22"/>
          <w:lang w:val="pl-PL"/>
        </w:rPr>
      </w:pPr>
    </w:p>
    <w:p w14:paraId="170171DE"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Ich will wissen, was dort mit uns passiert!</w:t>
      </w:r>
    </w:p>
    <w:p w14:paraId="2D7A00A1"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SHLOMO</w:t>
      </w:r>
    </w:p>
    <w:p w14:paraId="3C76F60F"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szCs w:val="22"/>
          <w:shd w:val="clear" w:color="auto" w:fill="FFFFFF"/>
          <w:lang w:val="pl-PL"/>
        </w:rPr>
      </w:pPr>
      <w:r w:rsidRPr="0055032A">
        <w:rPr>
          <w:szCs w:val="22"/>
          <w:shd w:val="clear" w:color="auto" w:fill="FFFFFF"/>
          <w:lang w:val="pl-PL"/>
        </w:rPr>
        <w:t>TC 05:13:47</w:t>
      </w:r>
    </w:p>
    <w:p w14:paraId="3ACA618F"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lastRenderedPageBreak/>
        <w:t>Jak myślisz, dlaczego małe dzieci, starców i chorych posyłają do obozu pracy? Bo mają tam pracować? Przecież oni wcale nie mogą pracować … I tylu ich tam pojechało… o wszystkich słuch zaginął. Wiesz, … krążą plotki, że Niemcy chcą nas tam pozabijać. Wszystkich.</w:t>
      </w:r>
    </w:p>
    <w:p w14:paraId="010D8910" w14:textId="77777777" w:rsidR="0055032A" w:rsidRPr="0055032A" w:rsidRDefault="0055032A" w:rsidP="0055032A">
      <w:pPr>
        <w:pStyle w:val="dialog"/>
        <w:rPr>
          <w:rFonts w:ascii="Arial" w:hAnsi="Arial" w:cs="Arial"/>
          <w:color w:val="auto"/>
          <w:sz w:val="22"/>
          <w:szCs w:val="22"/>
          <w:lang w:val="pl-PL"/>
        </w:rPr>
      </w:pPr>
    </w:p>
    <w:p w14:paraId="7F4FE3A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Denk doch mal nach, warum schicken sie Kranke, kleine Kinder und Gebrechliche ins Arbeitslager? Etwa zum Arbeiten? Die können doch überhaupt nicht arbeiten …</w:t>
      </w:r>
    </w:p>
    <w:p w14:paraId="36DE853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Es sind so viele. Und von keinem hat man wieder was gehört.</w:t>
      </w:r>
    </w:p>
    <w:p w14:paraId="11AA8AA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Manche sagen, die Deutschen wollen uns in den Lagern töten. Uns alle.</w:t>
      </w:r>
    </w:p>
    <w:p w14:paraId="56959DBA"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44D0D4D7"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05:14:02</w:t>
      </w:r>
    </w:p>
    <w:p w14:paraId="1A822801"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 xml:space="preserve">Kłamiesz! To nie może być prawda! </w:t>
      </w:r>
    </w:p>
    <w:p w14:paraId="0E45776C" w14:textId="77777777" w:rsidR="0055032A" w:rsidRPr="0055032A" w:rsidRDefault="0055032A" w:rsidP="0055032A">
      <w:pPr>
        <w:pStyle w:val="dialog"/>
        <w:rPr>
          <w:rFonts w:ascii="Arial" w:hAnsi="Arial" w:cs="Arial"/>
          <w:color w:val="auto"/>
          <w:sz w:val="22"/>
          <w:szCs w:val="22"/>
          <w:lang w:val="pl-PL"/>
        </w:rPr>
      </w:pPr>
    </w:p>
    <w:p w14:paraId="1A03218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Du lügst! Das kann nicht wahr sein! </w:t>
      </w:r>
    </w:p>
    <w:p w14:paraId="052A3A3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40075732"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05:14:04</w:t>
      </w:r>
    </w:p>
    <w:p w14:paraId="74A8FA7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Verstecken Sie sich im Keller ganz hinten.</w:t>
      </w:r>
    </w:p>
    <w:p w14:paraId="119EB21B"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ROMEK</w:t>
      </w:r>
    </w:p>
    <w:p w14:paraId="102372E1"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05:14:07</w:t>
      </w:r>
    </w:p>
    <w:p w14:paraId="3AFAD6A3"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Tata powiedział, że mamy tam pracować. Dlaczego Niemcy niby nazywają to „obozem pracy“?</w:t>
      </w:r>
    </w:p>
    <w:p w14:paraId="44090E32"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p>
    <w:p w14:paraId="2A726BFB"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Tato</w:t>
      </w:r>
      <w:proofErr w:type="spellEnd"/>
      <w:r w:rsidRPr="0055032A">
        <w:rPr>
          <w:rFonts w:ascii="Arial" w:hAnsi="Arial" w:cs="Arial"/>
          <w:color w:val="auto"/>
          <w:sz w:val="22"/>
          <w:szCs w:val="22"/>
        </w:rPr>
        <w:t xml:space="preserve"> sagt, wir sollen dort zum Arbeiten hin. Wieso würden die Deutschen sonst den Namen ‚Arbeitslager‘ benutzen?</w:t>
      </w:r>
    </w:p>
    <w:p w14:paraId="02A55188"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1B357D9D"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05:14:12</w:t>
      </w:r>
    </w:p>
    <w:p w14:paraId="6E20B425"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Żeby nikt się nie wzbraniał i żeby wszyscy wsiadali do pociągów.</w:t>
      </w:r>
    </w:p>
    <w:p w14:paraId="77ABE48D" w14:textId="77777777" w:rsidR="0055032A" w:rsidRPr="0055032A" w:rsidRDefault="0055032A" w:rsidP="0055032A">
      <w:pPr>
        <w:pStyle w:val="dialog"/>
        <w:rPr>
          <w:rFonts w:ascii="Arial" w:hAnsi="Arial" w:cs="Arial"/>
          <w:color w:val="auto"/>
          <w:sz w:val="22"/>
          <w:szCs w:val="22"/>
          <w:lang w:val="pl-PL"/>
        </w:rPr>
      </w:pPr>
    </w:p>
    <w:p w14:paraId="186BF1D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Na, damit sich niemand wehrt und damit alle in die Züge steigen.</w:t>
      </w:r>
    </w:p>
    <w:p w14:paraId="00292E8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46EBBD93"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05:14:15</w:t>
      </w:r>
    </w:p>
    <w:p w14:paraId="5CD48EE3"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Nie wierzę w to. Dlaczego Niemcy mieliby tak postępować? Przecież nic im nie zrobiliśmy!</w:t>
      </w:r>
    </w:p>
    <w:p w14:paraId="617A8490" w14:textId="77777777" w:rsidR="0055032A" w:rsidRPr="0055032A" w:rsidRDefault="0055032A" w:rsidP="0055032A">
      <w:pPr>
        <w:pStyle w:val="dialog"/>
        <w:rPr>
          <w:rFonts w:ascii="Arial" w:hAnsi="Arial" w:cs="Arial"/>
          <w:b/>
          <w:color w:val="auto"/>
          <w:sz w:val="22"/>
          <w:szCs w:val="22"/>
          <w:lang w:val="pl-PL"/>
        </w:rPr>
      </w:pPr>
    </w:p>
    <w:p w14:paraId="343C69F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lastRenderedPageBreak/>
        <w:t>Das glaub ich nicht. Die Deutschen haben überhaupt keinen Grund dafür. Schließlich haben ihnen doch nichts getan!</w:t>
      </w:r>
    </w:p>
    <w:p w14:paraId="0CB9366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38686D20"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05:14:20</w:t>
      </w:r>
    </w:p>
    <w:p w14:paraId="192F3374"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lang w:val="pl-PL"/>
        </w:rPr>
        <w:t xml:space="preserve">Widzisz? Nie chcesz wierzyć, twój ojciec też nie. </w:t>
      </w:r>
      <w:r w:rsidRPr="0055032A">
        <w:rPr>
          <w:b/>
          <w:szCs w:val="22"/>
          <w:shd w:val="clear" w:color="auto" w:fill="FFFFFF"/>
          <w:lang w:val="pl-PL"/>
        </w:rPr>
        <w:t>Jak myślisz, co my tu robimy?</w:t>
      </w:r>
    </w:p>
    <w:p w14:paraId="42D59FEA" w14:textId="77777777" w:rsidR="0055032A" w:rsidRPr="0055032A" w:rsidRDefault="0055032A" w:rsidP="0055032A">
      <w:pPr>
        <w:pStyle w:val="dialog"/>
        <w:rPr>
          <w:rFonts w:ascii="Arial" w:hAnsi="Arial" w:cs="Arial"/>
          <w:color w:val="auto"/>
          <w:sz w:val="22"/>
          <w:szCs w:val="22"/>
          <w:lang w:val="en-US"/>
        </w:rPr>
      </w:pPr>
    </w:p>
    <w:p w14:paraId="1864A56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Siehst du? Du willst es nicht glauben und dein Vater auch nicht. – Schnell rein. - Was denkst du denn, was wir hier machen?</w:t>
      </w:r>
    </w:p>
    <w:p w14:paraId="68295E1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 xml:space="preserve">ROMEK </w:t>
      </w:r>
    </w:p>
    <w:p w14:paraId="160C839C"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05:14:26</w:t>
      </w:r>
    </w:p>
    <w:p w14:paraId="7921C1EC"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b/>
          <w:szCs w:val="22"/>
          <w:lang w:val="pl-PL"/>
        </w:rPr>
        <w:t>Chcą nas zabić? Wszystkich?</w:t>
      </w:r>
    </w:p>
    <w:p w14:paraId="1F197B2A" w14:textId="77777777" w:rsidR="0055032A" w:rsidRPr="0055032A" w:rsidRDefault="0055032A" w:rsidP="0055032A">
      <w:pPr>
        <w:pStyle w:val="dialog"/>
        <w:rPr>
          <w:rFonts w:ascii="Arial" w:hAnsi="Arial" w:cs="Arial"/>
          <w:color w:val="auto"/>
          <w:sz w:val="22"/>
          <w:szCs w:val="22"/>
          <w:lang w:val="pl-PL"/>
        </w:rPr>
      </w:pPr>
    </w:p>
    <w:p w14:paraId="2F96BA9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Sie wollen uns umbringen? Uns alle?</w:t>
      </w:r>
    </w:p>
    <w:p w14:paraId="448240BA"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53F9E6AD"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05:14:29</w:t>
      </w:r>
    </w:p>
    <w:p w14:paraId="3513632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pl-PL"/>
        </w:rPr>
        <w:t>Ins Ghetto kommen kaum Informationen, nur Gerüchte.</w:t>
      </w:r>
    </w:p>
    <w:p w14:paraId="43CF7CA6"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20</w:t>
      </w:r>
      <w:r w:rsidRPr="0055032A">
        <w:rPr>
          <w:rFonts w:ascii="Arial" w:hAnsi="Arial" w:cs="Arial"/>
          <w:color w:val="auto"/>
          <w:sz w:val="22"/>
          <w:szCs w:val="22"/>
        </w:rPr>
        <w:tab/>
        <w:t>TC 05:14:35 ARCHIV + MODELL - „VERNICHTUNGSLAGER UND REAKTIONEN“</w:t>
      </w:r>
    </w:p>
    <w:p w14:paraId="09EDCFF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034FDA2D"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TC 05:14:29</w:t>
      </w:r>
    </w:p>
    <w:p w14:paraId="2971A09A"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pl-PL"/>
        </w:rPr>
      </w:pPr>
      <w:r w:rsidRPr="0055032A">
        <w:rPr>
          <w:szCs w:val="22"/>
          <w:lang w:val="pl-PL"/>
        </w:rPr>
        <w:t>Radios und Zeitungen sind dort verboten. Trotzdem gelingt es den Nazis nicht, die Wahrheit über die Arbeitslager geheim zu halten. Denn einige wenige Gefangene schaffen es, aus den Lagern zu fliehen. Sie berichten, was dort wirklich passiert und fertigen sogar Zeichnungen an. Angst und Unsicherheit wachsen. Viele suchen nach einem Ausweg, um nicht in die Arbeitslager zu müssen.</w:t>
      </w:r>
    </w:p>
    <w:p w14:paraId="072B0CE4"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21</w:t>
      </w:r>
      <w:r w:rsidRPr="0055032A">
        <w:rPr>
          <w:rFonts w:ascii="Arial" w:hAnsi="Arial" w:cs="Arial"/>
          <w:color w:val="auto"/>
          <w:sz w:val="22"/>
          <w:szCs w:val="22"/>
        </w:rPr>
        <w:tab/>
        <w:t>TC 05:15:01 DRAMA: FLUR UND BÜRO JUDENRAT</w:t>
      </w:r>
      <w:r w:rsidRPr="0055032A">
        <w:rPr>
          <w:rFonts w:ascii="Arial" w:hAnsi="Arial" w:cs="Arial"/>
          <w:color w:val="auto"/>
          <w:sz w:val="22"/>
          <w:szCs w:val="22"/>
        </w:rPr>
        <w:tab/>
      </w:r>
    </w:p>
    <w:p w14:paraId="199A4240"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4DEC464C"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05:15:03</w:t>
      </w:r>
    </w:p>
    <w:p w14:paraId="7C51C286"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Mam bardzo ważną wiadomość dla panów z Rady Starszych!</w:t>
      </w:r>
    </w:p>
    <w:p w14:paraId="67A0849D" w14:textId="77777777" w:rsidR="0055032A" w:rsidRPr="0055032A" w:rsidRDefault="0055032A" w:rsidP="0055032A">
      <w:pPr>
        <w:pStyle w:val="dialog"/>
        <w:rPr>
          <w:rFonts w:ascii="Arial" w:hAnsi="Arial" w:cs="Arial"/>
          <w:color w:val="auto"/>
          <w:sz w:val="22"/>
          <w:szCs w:val="22"/>
          <w:lang w:val="pl-PL"/>
        </w:rPr>
      </w:pPr>
    </w:p>
    <w:p w14:paraId="140C77A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Es geht um Leben und Tod. Lassen Sie mich durch.</w:t>
      </w:r>
    </w:p>
    <w:p w14:paraId="3D56AB0A"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 xml:space="preserve">Ich muss eine ganz wichtige Nachricht an den Herrn des Ältestenrats überbringen! </w:t>
      </w:r>
    </w:p>
    <w:p w14:paraId="40EC7E04"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HENRYK</w:t>
      </w:r>
    </w:p>
    <w:p w14:paraId="4BAB420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lastRenderedPageBreak/>
        <w:t>TC 05:15:06</w:t>
      </w:r>
    </w:p>
    <w:p w14:paraId="041214CA"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Co to za wiadomość?</w:t>
      </w:r>
    </w:p>
    <w:p w14:paraId="44B44CF8" w14:textId="77777777" w:rsidR="0055032A" w:rsidRPr="0055032A" w:rsidRDefault="0055032A" w:rsidP="0055032A">
      <w:pPr>
        <w:pStyle w:val="dialog"/>
        <w:rPr>
          <w:rFonts w:ascii="Arial" w:hAnsi="Arial" w:cs="Arial"/>
          <w:color w:val="auto"/>
          <w:sz w:val="22"/>
          <w:szCs w:val="22"/>
          <w:lang w:val="en-US"/>
        </w:rPr>
      </w:pPr>
    </w:p>
    <w:p w14:paraId="53F999C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Was für eine Nachricht? </w:t>
      </w:r>
    </w:p>
    <w:p w14:paraId="298DB01A"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3BA9A77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05:15:12</w:t>
      </w:r>
    </w:p>
    <w:p w14:paraId="768B62A3"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lang w:val="pl-PL"/>
        </w:rPr>
      </w:pPr>
      <w:r w:rsidRPr="0055032A">
        <w:rPr>
          <w:b/>
          <w:szCs w:val="22"/>
          <w:lang w:val="pl-PL"/>
        </w:rPr>
        <w:t>Dzień dobry! Nazywam się Romek Krakowski, syn Izaaka i Heleny Krakowskich. Mieszkamy przy ulicy Targowej.</w:t>
      </w:r>
    </w:p>
    <w:p w14:paraId="5C540D8F" w14:textId="77777777" w:rsidR="0055032A" w:rsidRPr="0055032A" w:rsidRDefault="0055032A" w:rsidP="0055032A">
      <w:pPr>
        <w:pStyle w:val="dialog"/>
        <w:rPr>
          <w:rFonts w:ascii="Arial" w:hAnsi="Arial" w:cs="Arial"/>
          <w:color w:val="auto"/>
          <w:sz w:val="22"/>
          <w:szCs w:val="22"/>
          <w:lang w:val="pl-PL"/>
        </w:rPr>
      </w:pPr>
    </w:p>
    <w:p w14:paraId="1F991B0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lang w:val="pl-PL"/>
        </w:rPr>
        <w:t>Dzień dobry!</w:t>
      </w:r>
      <w:r w:rsidRPr="0055032A">
        <w:rPr>
          <w:rFonts w:ascii="Arial" w:hAnsi="Arial" w:cs="Arial"/>
          <w:b/>
          <w:color w:val="auto"/>
          <w:sz w:val="22"/>
          <w:szCs w:val="22"/>
          <w:lang w:val="pl-PL"/>
        </w:rPr>
        <w:t xml:space="preserve"> </w:t>
      </w:r>
      <w:r w:rsidRPr="0055032A">
        <w:rPr>
          <w:rFonts w:ascii="Arial" w:hAnsi="Arial" w:cs="Arial"/>
          <w:color w:val="auto"/>
          <w:sz w:val="22"/>
          <w:szCs w:val="22"/>
          <w:lang w:val="pl-PL"/>
        </w:rPr>
        <w:t xml:space="preserve">Ich bin Romek Krakowski, Sohn von Izak und Helena Krakowski. </w:t>
      </w:r>
      <w:r w:rsidRPr="0055032A">
        <w:rPr>
          <w:rFonts w:ascii="Arial" w:hAnsi="Arial" w:cs="Arial"/>
          <w:color w:val="auto"/>
          <w:sz w:val="22"/>
          <w:szCs w:val="22"/>
        </w:rPr>
        <w:t xml:space="preserve">Wir wohnen hier im Ghetto in der </w:t>
      </w:r>
      <w:proofErr w:type="spellStart"/>
      <w:r w:rsidRPr="0055032A">
        <w:rPr>
          <w:rFonts w:ascii="Arial" w:hAnsi="Arial" w:cs="Arial"/>
          <w:color w:val="auto"/>
          <w:sz w:val="22"/>
          <w:szCs w:val="22"/>
        </w:rPr>
        <w:t>Targowa</w:t>
      </w:r>
      <w:proofErr w:type="spellEnd"/>
      <w:r w:rsidRPr="0055032A">
        <w:rPr>
          <w:rFonts w:ascii="Arial" w:hAnsi="Arial" w:cs="Arial"/>
          <w:color w:val="auto"/>
          <w:sz w:val="22"/>
          <w:szCs w:val="22"/>
        </w:rPr>
        <w:t xml:space="preserve"> Straße.</w:t>
      </w:r>
    </w:p>
    <w:p w14:paraId="4FAE29CA"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henryk</w:t>
      </w:r>
    </w:p>
    <w:p w14:paraId="6786133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05:15:19</w:t>
      </w:r>
    </w:p>
    <w:p w14:paraId="1D9BB684"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lang w:val="pl-PL"/>
        </w:rPr>
        <w:t>Pokaż. Co to ma znaczyć? Ja nie mam czasu na takie bzdury.</w:t>
      </w:r>
    </w:p>
    <w:p w14:paraId="79B5ACC2" w14:textId="77777777" w:rsidR="0055032A" w:rsidRPr="0055032A" w:rsidRDefault="0055032A" w:rsidP="0055032A">
      <w:pPr>
        <w:pStyle w:val="dialog"/>
        <w:rPr>
          <w:rFonts w:ascii="Arial" w:hAnsi="Arial" w:cs="Arial"/>
          <w:b/>
          <w:color w:val="auto"/>
          <w:sz w:val="22"/>
          <w:szCs w:val="22"/>
          <w:lang w:val="pl-PL"/>
        </w:rPr>
      </w:pPr>
    </w:p>
    <w:p w14:paraId="49B1814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pl-PL"/>
        </w:rPr>
        <w:t>Zeig mir das.</w:t>
      </w:r>
    </w:p>
    <w:p w14:paraId="39B8F20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Was soll das? Ich habe keine Zeit für so einen Unfug.</w:t>
      </w:r>
    </w:p>
    <w:p w14:paraId="0729FF11"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712AE0B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05:15:30</w:t>
      </w:r>
    </w:p>
    <w:p w14:paraId="14FB35B5"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Proszę! Mama jest chora. Jak Niemcy nas wyślą do obozu, to czy zostanie tam najpierw wyleczona?</w:t>
      </w:r>
    </w:p>
    <w:p w14:paraId="04480BD7" w14:textId="77777777" w:rsidR="0055032A" w:rsidRPr="0055032A" w:rsidRDefault="0055032A" w:rsidP="0055032A">
      <w:pPr>
        <w:tabs>
          <w:tab w:val="left" w:pos="4095"/>
          <w:tab w:val="left" w:pos="6015"/>
          <w:tab w:val="left" w:pos="7935"/>
          <w:tab w:val="left" w:pos="9855"/>
          <w:tab w:val="left" w:pos="11775"/>
        </w:tabs>
        <w:spacing w:line="241" w:lineRule="exact"/>
        <w:ind w:right="3168"/>
        <w:rPr>
          <w:b/>
          <w:szCs w:val="22"/>
          <w:lang w:val="pl-PL"/>
        </w:rPr>
      </w:pPr>
    </w:p>
    <w:p w14:paraId="5AFAFB9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Bitte! Mama ist krank. Wird sie erst gesund gemacht, wenn wir ins</w:t>
      </w:r>
    </w:p>
    <w:p w14:paraId="6992AA71"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Arbeitslager der Deutschen kommen?</w:t>
      </w:r>
    </w:p>
    <w:p w14:paraId="3AA1A20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HENRYK</w:t>
      </w:r>
    </w:p>
    <w:p w14:paraId="65D25689"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05:15:34</w:t>
      </w:r>
    </w:p>
    <w:p w14:paraId="514EBE1B"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O czym Ty mówisz?! Zmiataj natychmiast!</w:t>
      </w:r>
    </w:p>
    <w:p w14:paraId="54DFE0B5" w14:textId="77777777" w:rsidR="0055032A" w:rsidRPr="0055032A" w:rsidRDefault="0055032A" w:rsidP="0055032A">
      <w:pPr>
        <w:pStyle w:val="dialog"/>
        <w:rPr>
          <w:rFonts w:ascii="Arial" w:hAnsi="Arial" w:cs="Arial"/>
          <w:color w:val="auto"/>
          <w:sz w:val="22"/>
          <w:szCs w:val="22"/>
          <w:lang w:val="pl-PL"/>
        </w:rPr>
      </w:pPr>
    </w:p>
    <w:p w14:paraId="2BBC63D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Ich </w:t>
      </w:r>
      <w:proofErr w:type="gramStart"/>
      <w:r w:rsidRPr="0055032A">
        <w:rPr>
          <w:rFonts w:ascii="Arial" w:hAnsi="Arial" w:cs="Arial"/>
          <w:color w:val="auto"/>
          <w:sz w:val="22"/>
          <w:szCs w:val="22"/>
        </w:rPr>
        <w:t>hab</w:t>
      </w:r>
      <w:proofErr w:type="gramEnd"/>
      <w:r w:rsidRPr="0055032A">
        <w:rPr>
          <w:rFonts w:ascii="Arial" w:hAnsi="Arial" w:cs="Arial"/>
          <w:color w:val="auto"/>
          <w:sz w:val="22"/>
          <w:szCs w:val="22"/>
        </w:rPr>
        <w:t xml:space="preserve"> mich wohl verhört! Mach, dass du verschwindest!</w:t>
      </w:r>
    </w:p>
    <w:p w14:paraId="754FBC2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0EF2C83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05:15:38</w:t>
      </w:r>
    </w:p>
    <w:p w14:paraId="12F8A780"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Ale mój przyjaciel mówi, że Niemcy nas tam chcą  pozabijać.</w:t>
      </w:r>
    </w:p>
    <w:p w14:paraId="683E9D15" w14:textId="77777777" w:rsidR="0055032A" w:rsidRPr="0055032A" w:rsidRDefault="0055032A" w:rsidP="0055032A">
      <w:pPr>
        <w:pStyle w:val="dialog"/>
        <w:rPr>
          <w:rFonts w:ascii="Arial" w:hAnsi="Arial" w:cs="Arial"/>
          <w:color w:val="auto"/>
          <w:sz w:val="22"/>
          <w:szCs w:val="22"/>
          <w:lang w:val="pl-PL"/>
        </w:rPr>
      </w:pPr>
    </w:p>
    <w:p w14:paraId="451D28B0"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Mein Freund hat gesagt, dass die Deutschen uns dort umbringen wollen.</w:t>
      </w:r>
    </w:p>
    <w:p w14:paraId="0AAEBDA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HENRYK</w:t>
      </w:r>
    </w:p>
    <w:p w14:paraId="6CAEA81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05:15:43</w:t>
      </w:r>
    </w:p>
    <w:p w14:paraId="0372DD23"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lang w:val="pl-PL"/>
        </w:rPr>
        <w:lastRenderedPageBreak/>
        <w:t>Idź do domu, porozmawiaj ze swoim ojcem.</w:t>
      </w:r>
    </w:p>
    <w:p w14:paraId="689A417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Geh wieder nach Hause und frag bitte deinen Vater!</w:t>
      </w:r>
    </w:p>
    <w:p w14:paraId="00CF0D9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249F22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05:15:47</w:t>
      </w:r>
    </w:p>
    <w:p w14:paraId="09DBFC98" w14:textId="77777777" w:rsidR="0055032A" w:rsidRPr="0055032A" w:rsidRDefault="0055032A" w:rsidP="0055032A">
      <w:pPr>
        <w:pStyle w:val="dialog"/>
        <w:rPr>
          <w:rFonts w:ascii="Arial" w:hAnsi="Arial" w:cs="Arial"/>
          <w:color w:val="auto"/>
          <w:sz w:val="22"/>
          <w:szCs w:val="22"/>
        </w:rPr>
      </w:pPr>
      <w:r w:rsidRPr="0055032A">
        <w:rPr>
          <w:rFonts w:ascii="Arial" w:hAnsi="Arial" w:cs="Arial"/>
          <w:b/>
          <w:color w:val="auto"/>
          <w:sz w:val="22"/>
          <w:szCs w:val="22"/>
          <w:lang w:val="pl-PL"/>
        </w:rPr>
        <w:t>On mi nic nie powie.</w:t>
      </w:r>
    </w:p>
    <w:p w14:paraId="57760F33" w14:textId="77777777" w:rsidR="0055032A" w:rsidRPr="0055032A" w:rsidRDefault="0055032A" w:rsidP="0055032A">
      <w:pPr>
        <w:pStyle w:val="dialog"/>
        <w:rPr>
          <w:rFonts w:ascii="Arial" w:hAnsi="Arial" w:cs="Arial"/>
          <w:color w:val="auto"/>
          <w:sz w:val="22"/>
          <w:szCs w:val="22"/>
        </w:rPr>
      </w:pPr>
    </w:p>
    <w:p w14:paraId="6731EDA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Aber der sagt mir nichts.</w:t>
      </w:r>
    </w:p>
    <w:p w14:paraId="01772B30"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HENRYK</w:t>
      </w:r>
    </w:p>
    <w:p w14:paraId="53C08C2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05:15:52</w:t>
      </w:r>
    </w:p>
    <w:p w14:paraId="1CCDAB75"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b/>
          <w:color w:val="auto"/>
          <w:sz w:val="22"/>
          <w:szCs w:val="22"/>
          <w:lang w:val="en-US"/>
        </w:rPr>
        <w:t xml:space="preserve">I co to ma </w:t>
      </w:r>
      <w:proofErr w:type="spellStart"/>
      <w:r w:rsidRPr="0055032A">
        <w:rPr>
          <w:rFonts w:ascii="Arial" w:hAnsi="Arial" w:cs="Arial"/>
          <w:b/>
          <w:color w:val="auto"/>
          <w:sz w:val="22"/>
          <w:szCs w:val="22"/>
          <w:lang w:val="en-US"/>
        </w:rPr>
        <w:t>być</w:t>
      </w:r>
      <w:proofErr w:type="spellEnd"/>
      <w:r w:rsidRPr="0055032A">
        <w:rPr>
          <w:rFonts w:ascii="Arial" w:hAnsi="Arial" w:cs="Arial"/>
          <w:b/>
          <w:color w:val="auto"/>
          <w:sz w:val="22"/>
          <w:szCs w:val="22"/>
          <w:lang w:val="en-US"/>
        </w:rPr>
        <w:t>?!</w:t>
      </w:r>
    </w:p>
    <w:p w14:paraId="19376D0A" w14:textId="77777777" w:rsidR="0055032A" w:rsidRPr="0055032A" w:rsidRDefault="0055032A" w:rsidP="0055032A">
      <w:pPr>
        <w:pStyle w:val="dialog"/>
        <w:rPr>
          <w:rFonts w:ascii="Arial" w:hAnsi="Arial" w:cs="Arial"/>
          <w:color w:val="auto"/>
          <w:sz w:val="22"/>
          <w:szCs w:val="22"/>
          <w:lang w:val="en-US"/>
        </w:rPr>
      </w:pPr>
    </w:p>
    <w:p w14:paraId="7E5EE1A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Was soll das werden?</w:t>
      </w:r>
    </w:p>
    <w:p w14:paraId="1904FA9A"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6F0E9B84"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05:15:53</w:t>
      </w:r>
    </w:p>
    <w:p w14:paraId="1E71124A"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 xml:space="preserve">Nie wyjdę, dopóki mi Pan nie odpowie! </w:t>
      </w:r>
    </w:p>
    <w:p w14:paraId="72D753C2" w14:textId="77777777" w:rsidR="0055032A" w:rsidRPr="0055032A" w:rsidRDefault="0055032A" w:rsidP="0055032A">
      <w:pPr>
        <w:pStyle w:val="dialog"/>
        <w:rPr>
          <w:rFonts w:ascii="Arial" w:hAnsi="Arial" w:cs="Arial"/>
          <w:color w:val="auto"/>
          <w:sz w:val="22"/>
          <w:szCs w:val="22"/>
          <w:lang w:val="pl-PL"/>
        </w:rPr>
      </w:pPr>
    </w:p>
    <w:p w14:paraId="49B52021"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bleibe hier sitzen, bis Sie mir antworten!</w:t>
      </w:r>
    </w:p>
    <w:p w14:paraId="449E662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HENRYK</w:t>
      </w:r>
    </w:p>
    <w:p w14:paraId="0BC0FF8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05:15:58</w:t>
      </w:r>
    </w:p>
    <w:p w14:paraId="06174AA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Eh, no dobrze, dobrze, ale  szybko!</w:t>
      </w:r>
    </w:p>
    <w:p w14:paraId="46972755" w14:textId="77777777" w:rsidR="0055032A" w:rsidRPr="0055032A" w:rsidRDefault="0055032A" w:rsidP="0055032A">
      <w:pPr>
        <w:pStyle w:val="dialog"/>
        <w:rPr>
          <w:rFonts w:ascii="Arial" w:hAnsi="Arial" w:cs="Arial"/>
          <w:color w:val="auto"/>
          <w:sz w:val="22"/>
          <w:szCs w:val="22"/>
        </w:rPr>
      </w:pPr>
    </w:p>
    <w:p w14:paraId="2FCCB2BC" w14:textId="77777777" w:rsidR="0055032A" w:rsidRPr="0055032A" w:rsidRDefault="0055032A" w:rsidP="0055032A">
      <w:pPr>
        <w:pStyle w:val="dialog"/>
        <w:rPr>
          <w:rFonts w:ascii="Arial" w:hAnsi="Arial" w:cs="Arial"/>
          <w:b/>
          <w:color w:val="auto"/>
          <w:sz w:val="22"/>
          <w:szCs w:val="22"/>
        </w:rPr>
      </w:pPr>
      <w:proofErr w:type="gramStart"/>
      <w:r w:rsidRPr="0055032A">
        <w:rPr>
          <w:rFonts w:ascii="Arial" w:hAnsi="Arial" w:cs="Arial"/>
          <w:color w:val="auto"/>
          <w:sz w:val="22"/>
          <w:szCs w:val="22"/>
        </w:rPr>
        <w:t>Na schön</w:t>
      </w:r>
      <w:proofErr w:type="gramEnd"/>
      <w:r w:rsidRPr="0055032A">
        <w:rPr>
          <w:rFonts w:ascii="Arial" w:hAnsi="Arial" w:cs="Arial"/>
          <w:color w:val="auto"/>
          <w:sz w:val="22"/>
          <w:szCs w:val="22"/>
        </w:rPr>
        <w:t>… stell deine Fragen, aber macht schnell!</w:t>
      </w:r>
      <w:r w:rsidRPr="0055032A">
        <w:rPr>
          <w:rFonts w:ascii="Arial" w:hAnsi="Arial" w:cs="Arial"/>
          <w:b/>
          <w:color w:val="auto"/>
          <w:sz w:val="22"/>
          <w:szCs w:val="22"/>
        </w:rPr>
        <w:t xml:space="preserve"> </w:t>
      </w:r>
    </w:p>
    <w:p w14:paraId="5AF19B61"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01E2C43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05:16:03</w:t>
      </w:r>
    </w:p>
    <w:p w14:paraId="738E1BA3"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b/>
          <w:color w:val="auto"/>
          <w:sz w:val="22"/>
          <w:szCs w:val="22"/>
          <w:lang w:val="pl-PL"/>
        </w:rPr>
        <w:t>Wie pan coś o tym obozie pracy? Gdzie on jest? I jak tam jest?</w:t>
      </w:r>
    </w:p>
    <w:p w14:paraId="2DC73C1F" w14:textId="77777777" w:rsidR="0055032A" w:rsidRPr="0055032A" w:rsidRDefault="0055032A" w:rsidP="0055032A">
      <w:pPr>
        <w:pStyle w:val="dialog"/>
        <w:rPr>
          <w:rFonts w:ascii="Arial" w:hAnsi="Arial" w:cs="Arial"/>
          <w:color w:val="auto"/>
          <w:sz w:val="22"/>
          <w:szCs w:val="22"/>
          <w:lang w:val="en-US"/>
        </w:rPr>
      </w:pPr>
    </w:p>
    <w:p w14:paraId="4F5A3E10"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Was wissen Sie über das Arbeitslager? … Wo ist das? Und wie ist es da?</w:t>
      </w:r>
    </w:p>
    <w:p w14:paraId="540BCC9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HENRYK</w:t>
      </w:r>
    </w:p>
    <w:p w14:paraId="63B5BD50"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05:16:09</w:t>
      </w:r>
    </w:p>
    <w:p w14:paraId="4E2C7FD3"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Słyszałeś taką nazwę Treblinka? Tak nazywa się ten obóz. Wszystkich nas tam wywożą. Do Treblinki … Codziennie jeżdżą tam pociągi. Są tam już tysiące naszych tam. To musi być ogromny obóz. Ale nikt nie wraca stamtąd. Nie przychodzą listy… Niemcy nic nam nie mówią, tylko nas okłamują. A my z Rady Starszych musimy im jeszcze pomagać.</w:t>
      </w:r>
    </w:p>
    <w:p w14:paraId="1C30B2B9" w14:textId="77777777" w:rsidR="0055032A" w:rsidRPr="0055032A" w:rsidRDefault="0055032A" w:rsidP="0055032A">
      <w:pPr>
        <w:pStyle w:val="dialog"/>
        <w:rPr>
          <w:rFonts w:ascii="Arial" w:hAnsi="Arial" w:cs="Arial"/>
          <w:color w:val="auto"/>
          <w:sz w:val="22"/>
          <w:szCs w:val="22"/>
        </w:rPr>
      </w:pPr>
    </w:p>
    <w:p w14:paraId="13451A5B"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Hast du schon mal von Treblinka gehört?</w:t>
      </w:r>
    </w:p>
    <w:p w14:paraId="5D10E2E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Das ist der Name des Lagers. Wohin alle gebracht werden. Nach Treblinka. Die Züge fahren Tag für Tag. Tausende von uns sind </w:t>
      </w:r>
      <w:r w:rsidRPr="0055032A">
        <w:rPr>
          <w:rFonts w:ascii="Arial" w:hAnsi="Arial" w:cs="Arial"/>
          <w:color w:val="auto"/>
          <w:sz w:val="22"/>
          <w:szCs w:val="22"/>
        </w:rPr>
        <w:lastRenderedPageBreak/>
        <w:t xml:space="preserve">bereits dort. Da muss das Lager offenbar riesig sein. Aber keiner kommt je zurück. Von dort kommen auch keine Briefe … Niemand will darüber sprechen. Die Deutschen belügen uns. Wir alle vom Ältestenrat müssen den Deutschen auch noch helfen. </w:t>
      </w:r>
    </w:p>
    <w:p w14:paraId="6BDDD3EB"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3817BEF4"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05:16:36</w:t>
      </w:r>
    </w:p>
    <w:p w14:paraId="020575BB"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Toto znaczy, że to, co mówi mój przyjaciel, to prawda?</w:t>
      </w:r>
    </w:p>
    <w:p w14:paraId="2682274E" w14:textId="77777777" w:rsidR="0055032A" w:rsidRPr="0055032A" w:rsidRDefault="0055032A" w:rsidP="0055032A">
      <w:pPr>
        <w:pStyle w:val="dialog"/>
        <w:rPr>
          <w:rFonts w:ascii="Arial" w:hAnsi="Arial" w:cs="Arial"/>
          <w:color w:val="auto"/>
          <w:sz w:val="22"/>
          <w:szCs w:val="22"/>
          <w:lang w:val="pl-PL"/>
        </w:rPr>
      </w:pPr>
    </w:p>
    <w:p w14:paraId="6A2AA0C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Dann stimmt es also, was mein Freund mir erzählt hat?</w:t>
      </w:r>
    </w:p>
    <w:p w14:paraId="00678B34"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HENRYK</w:t>
      </w:r>
    </w:p>
    <w:p w14:paraId="1F53FC3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05:16:42</w:t>
      </w:r>
    </w:p>
    <w:p w14:paraId="7400B2C2"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Więcej nic nie wiem, ale mam takie niedobre przeczucie.</w:t>
      </w:r>
    </w:p>
    <w:p w14:paraId="59D6BBB4" w14:textId="77777777" w:rsidR="0055032A" w:rsidRPr="0055032A" w:rsidRDefault="0055032A" w:rsidP="0055032A">
      <w:pPr>
        <w:pStyle w:val="dialog"/>
        <w:rPr>
          <w:rFonts w:ascii="Arial" w:hAnsi="Arial" w:cs="Arial"/>
          <w:color w:val="auto"/>
          <w:sz w:val="22"/>
          <w:szCs w:val="22"/>
          <w:lang w:val="pl-PL"/>
        </w:rPr>
      </w:pPr>
    </w:p>
    <w:p w14:paraId="1DEBD2B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Wir wissen nichts mit Gewissheit, aber ich befürchte das Schlimmste.</w:t>
      </w:r>
    </w:p>
    <w:p w14:paraId="7AFF86A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37DD9C2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05:16:48</w:t>
      </w:r>
    </w:p>
    <w:p w14:paraId="4BBC0B70"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Czy może pan pomóc mojej rodzinie?</w:t>
      </w:r>
    </w:p>
    <w:p w14:paraId="080F92EB" w14:textId="77777777" w:rsidR="0055032A" w:rsidRPr="0055032A" w:rsidRDefault="0055032A" w:rsidP="0055032A">
      <w:pPr>
        <w:pStyle w:val="dialog"/>
        <w:rPr>
          <w:rFonts w:ascii="Arial" w:hAnsi="Arial" w:cs="Arial"/>
          <w:b/>
          <w:color w:val="auto"/>
          <w:sz w:val="22"/>
          <w:szCs w:val="22"/>
          <w:lang w:val="pl-PL"/>
        </w:rPr>
      </w:pPr>
    </w:p>
    <w:p w14:paraId="588402E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Und können Sie meiner Familie denn irgendwie helfen?</w:t>
      </w:r>
    </w:p>
    <w:p w14:paraId="5B716230"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HENRYK</w:t>
      </w:r>
    </w:p>
    <w:p w14:paraId="27D0C3B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05:16:52</w:t>
      </w:r>
    </w:p>
    <w:p w14:paraId="0EF071F6" w14:textId="77777777" w:rsidR="0055032A" w:rsidRPr="0055032A" w:rsidRDefault="0055032A" w:rsidP="0055032A">
      <w:pPr>
        <w:pStyle w:val="dialog"/>
        <w:rPr>
          <w:rFonts w:ascii="Arial" w:hAnsi="Arial" w:cs="Arial"/>
          <w:b/>
          <w:color w:val="auto"/>
          <w:sz w:val="22"/>
          <w:szCs w:val="22"/>
          <w:lang w:val="en-US"/>
        </w:rPr>
      </w:pPr>
      <w:r w:rsidRPr="0055032A">
        <w:rPr>
          <w:rFonts w:ascii="Arial" w:hAnsi="Arial" w:cs="Arial"/>
          <w:b/>
          <w:color w:val="auto"/>
          <w:sz w:val="22"/>
          <w:szCs w:val="22"/>
          <w:lang w:val="pl-PL"/>
        </w:rPr>
        <w:t xml:space="preserve">Przykro mi, mic nie mogę zrobić. … Chyba że … </w:t>
      </w:r>
      <w:proofErr w:type="spellStart"/>
      <w:r w:rsidRPr="0055032A">
        <w:rPr>
          <w:rFonts w:ascii="Arial" w:hAnsi="Arial" w:cs="Arial"/>
          <w:b/>
          <w:color w:val="auto"/>
          <w:sz w:val="22"/>
          <w:szCs w:val="22"/>
          <w:lang w:val="en-US"/>
        </w:rPr>
        <w:t>Mieszkacie</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na</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Targowej</w:t>
      </w:r>
      <w:proofErr w:type="spellEnd"/>
      <w:r w:rsidRPr="0055032A">
        <w:rPr>
          <w:rFonts w:ascii="Arial" w:hAnsi="Arial" w:cs="Arial"/>
          <w:b/>
          <w:color w:val="auto"/>
          <w:sz w:val="22"/>
          <w:szCs w:val="22"/>
          <w:lang w:val="en-US"/>
        </w:rPr>
        <w:t>?</w:t>
      </w:r>
    </w:p>
    <w:p w14:paraId="3950AC3B" w14:textId="77777777" w:rsidR="0055032A" w:rsidRPr="0055032A" w:rsidRDefault="0055032A" w:rsidP="0055032A">
      <w:pPr>
        <w:pStyle w:val="dialog"/>
        <w:rPr>
          <w:rFonts w:ascii="Arial" w:hAnsi="Arial" w:cs="Arial"/>
          <w:b/>
          <w:color w:val="auto"/>
          <w:sz w:val="22"/>
          <w:szCs w:val="22"/>
          <w:lang w:val="pl-PL"/>
        </w:rPr>
      </w:pPr>
    </w:p>
    <w:p w14:paraId="66EC204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Tut mir leid, dagegen kann ich nichts machen. … </w:t>
      </w:r>
      <w:proofErr w:type="gramStart"/>
      <w:r w:rsidRPr="0055032A">
        <w:rPr>
          <w:rFonts w:ascii="Arial" w:hAnsi="Arial" w:cs="Arial"/>
          <w:color w:val="auto"/>
          <w:sz w:val="22"/>
          <w:szCs w:val="22"/>
        </w:rPr>
        <w:t>Eventuell</w:t>
      </w:r>
      <w:proofErr w:type="gramEnd"/>
      <w:r w:rsidRPr="0055032A">
        <w:rPr>
          <w:rFonts w:ascii="Arial" w:hAnsi="Arial" w:cs="Arial"/>
          <w:color w:val="auto"/>
          <w:sz w:val="22"/>
          <w:szCs w:val="22"/>
        </w:rPr>
        <w:t xml:space="preserve"> doch …</w:t>
      </w:r>
    </w:p>
    <w:p w14:paraId="0BA05E7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Ihr wohnt in der </w:t>
      </w:r>
      <w:proofErr w:type="spellStart"/>
      <w:r w:rsidRPr="0055032A">
        <w:rPr>
          <w:rFonts w:ascii="Arial" w:hAnsi="Arial" w:cs="Arial"/>
          <w:color w:val="auto"/>
          <w:sz w:val="22"/>
          <w:szCs w:val="22"/>
        </w:rPr>
        <w:t>Targowa</w:t>
      </w:r>
      <w:proofErr w:type="spellEnd"/>
      <w:r w:rsidRPr="0055032A">
        <w:rPr>
          <w:rFonts w:ascii="Arial" w:hAnsi="Arial" w:cs="Arial"/>
          <w:color w:val="auto"/>
          <w:sz w:val="22"/>
          <w:szCs w:val="22"/>
        </w:rPr>
        <w:t xml:space="preserve"> Straße?</w:t>
      </w:r>
    </w:p>
    <w:p w14:paraId="225537C1"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3A489AE4"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05:17:13</w:t>
      </w:r>
    </w:p>
    <w:p w14:paraId="0E6AE403"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Hmm.</w:t>
      </w:r>
    </w:p>
    <w:p w14:paraId="35BA0FFF"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henryk</w:t>
      </w:r>
    </w:p>
    <w:p w14:paraId="3E04795C"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05:17:14</w:t>
      </w:r>
    </w:p>
    <w:p w14:paraId="4CB0A27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 xml:space="preserve">To powiedz swojemu ojcu, że dzisiaj wieczorem przyjdą po was. To bardzo ważne!   </w:t>
      </w:r>
    </w:p>
    <w:p w14:paraId="2F55026D" w14:textId="77777777" w:rsidR="0055032A" w:rsidRPr="0055032A" w:rsidRDefault="0055032A" w:rsidP="0055032A">
      <w:pPr>
        <w:pStyle w:val="dialog"/>
        <w:rPr>
          <w:rFonts w:ascii="Arial" w:hAnsi="Arial" w:cs="Arial"/>
          <w:color w:val="auto"/>
          <w:sz w:val="22"/>
          <w:szCs w:val="22"/>
          <w:lang w:val="pl-PL"/>
        </w:rPr>
      </w:pPr>
    </w:p>
    <w:p w14:paraId="6B4AD19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Dann überbring eine Botschaft. Sag deinem Vater, ihr seid heute Abend dran. Heute Abend! Das ist wichtig!</w:t>
      </w:r>
    </w:p>
    <w:p w14:paraId="3058287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lastRenderedPageBreak/>
        <w:t>ROMEK</w:t>
      </w:r>
    </w:p>
    <w:p w14:paraId="4115FC9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05:17:19</w:t>
      </w:r>
    </w:p>
    <w:p w14:paraId="0387AA50"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Ale…</w:t>
      </w:r>
    </w:p>
    <w:p w14:paraId="069D6BCC" w14:textId="77777777" w:rsidR="0055032A" w:rsidRPr="0055032A" w:rsidRDefault="0055032A" w:rsidP="0055032A">
      <w:pPr>
        <w:pStyle w:val="dialog"/>
        <w:rPr>
          <w:rFonts w:ascii="Arial" w:hAnsi="Arial" w:cs="Arial"/>
          <w:color w:val="auto"/>
          <w:sz w:val="22"/>
          <w:szCs w:val="22"/>
          <w:lang w:val="pl-PL"/>
        </w:rPr>
      </w:pPr>
    </w:p>
    <w:p w14:paraId="603D357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Aber …</w:t>
      </w:r>
    </w:p>
    <w:p w14:paraId="27382311"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HENRYK</w:t>
      </w:r>
    </w:p>
    <w:p w14:paraId="2FA6160C"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05:17:19</w:t>
      </w:r>
    </w:p>
    <w:p w14:paraId="11A8A02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Będzie wiedział, co masz zrobić. Dziś wieczorem! Obiecaj, że mu to przekażesz!</w:t>
      </w:r>
    </w:p>
    <w:p w14:paraId="0D14D130"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Er wird wissen, was zu tun ist. Heute Abend! Und versprich, es ihm zu sagen!</w:t>
      </w:r>
    </w:p>
    <w:p w14:paraId="72A9C9D1"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 VO</w:t>
      </w:r>
    </w:p>
    <w:p w14:paraId="76B05DA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05:16:25</w:t>
      </w:r>
    </w:p>
    <w:p w14:paraId="6705738E" w14:textId="77777777" w:rsidR="0055032A" w:rsidRPr="0055032A" w:rsidRDefault="0055032A" w:rsidP="0055032A">
      <w:pPr>
        <w:pStyle w:val="dialog"/>
        <w:rPr>
          <w:rFonts w:ascii="Arial" w:hAnsi="Arial" w:cs="Arial"/>
          <w:color w:val="auto"/>
          <w:sz w:val="22"/>
          <w:szCs w:val="22"/>
        </w:rPr>
      </w:pPr>
      <w:r w:rsidRPr="0055032A">
        <w:rPr>
          <w:rFonts w:ascii="Arial" w:hAnsi="Arial" w:cs="Arial"/>
          <w:b/>
          <w:color w:val="auto"/>
          <w:sz w:val="22"/>
          <w:szCs w:val="22"/>
          <w:lang w:val="pl-PL"/>
        </w:rPr>
        <w:t>I to wszystko? Czy on nic więcej nie może zrobić?</w:t>
      </w:r>
    </w:p>
    <w:p w14:paraId="572F0F16" w14:textId="77777777" w:rsidR="0055032A" w:rsidRPr="0055032A" w:rsidRDefault="0055032A" w:rsidP="0055032A">
      <w:pPr>
        <w:pStyle w:val="dialog"/>
        <w:rPr>
          <w:rFonts w:ascii="Arial" w:hAnsi="Arial" w:cs="Arial"/>
          <w:color w:val="auto"/>
          <w:sz w:val="22"/>
          <w:szCs w:val="22"/>
        </w:rPr>
      </w:pPr>
    </w:p>
    <w:p w14:paraId="4362AC8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Das ist alles? Mehr kann er nicht tun?</w:t>
      </w:r>
    </w:p>
    <w:p w14:paraId="3B81F30A"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HENRYK</w:t>
      </w:r>
    </w:p>
    <w:p w14:paraId="0355965C"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05:17:28</w:t>
      </w:r>
    </w:p>
    <w:p w14:paraId="05760517"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Jetzt geh!</w:t>
      </w:r>
    </w:p>
    <w:p w14:paraId="1BAE09A4" w14:textId="77777777" w:rsidR="0055032A" w:rsidRPr="0055032A" w:rsidRDefault="0055032A" w:rsidP="0055032A">
      <w:pPr>
        <w:pStyle w:val="dialog"/>
        <w:rPr>
          <w:rFonts w:ascii="Arial" w:hAnsi="Arial" w:cs="Arial"/>
          <w:color w:val="auto"/>
          <w:sz w:val="22"/>
          <w:szCs w:val="22"/>
          <w:lang w:val="pl-PL"/>
        </w:rPr>
      </w:pPr>
    </w:p>
    <w:p w14:paraId="7EB49A9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719B6DA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05:17:31</w:t>
      </w:r>
    </w:p>
    <w:p w14:paraId="72CB18A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Die Ältestenräte, auch Judenräte </w:t>
      </w:r>
      <w:proofErr w:type="gramStart"/>
      <w:r w:rsidRPr="0055032A">
        <w:rPr>
          <w:rFonts w:ascii="Arial" w:hAnsi="Arial" w:cs="Arial"/>
          <w:color w:val="auto"/>
          <w:sz w:val="22"/>
          <w:szCs w:val="22"/>
        </w:rPr>
        <w:t>genannt,…</w:t>
      </w:r>
      <w:proofErr w:type="gramEnd"/>
    </w:p>
    <w:p w14:paraId="747DAF48"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22</w:t>
      </w:r>
      <w:r w:rsidRPr="0055032A">
        <w:rPr>
          <w:rFonts w:ascii="Arial" w:hAnsi="Arial" w:cs="Arial"/>
          <w:color w:val="auto"/>
          <w:sz w:val="22"/>
          <w:szCs w:val="22"/>
        </w:rPr>
        <w:tab/>
        <w:t>TC 05:17:33 ARCHIV UND MODELL: „JUDENRAT“</w:t>
      </w:r>
      <w:r w:rsidRPr="0055032A">
        <w:rPr>
          <w:rFonts w:ascii="Arial" w:hAnsi="Arial" w:cs="Arial"/>
          <w:color w:val="auto"/>
          <w:sz w:val="22"/>
          <w:szCs w:val="22"/>
        </w:rPr>
        <w:tab/>
      </w:r>
      <w:r w:rsidRPr="0055032A">
        <w:rPr>
          <w:rFonts w:ascii="Arial" w:hAnsi="Arial" w:cs="Arial"/>
          <w:color w:val="auto"/>
          <w:sz w:val="22"/>
          <w:szCs w:val="22"/>
        </w:rPr>
        <w:tab/>
      </w:r>
      <w:r w:rsidRPr="0055032A">
        <w:rPr>
          <w:rFonts w:ascii="Arial" w:hAnsi="Arial" w:cs="Arial"/>
          <w:color w:val="auto"/>
          <w:sz w:val="22"/>
          <w:szCs w:val="22"/>
        </w:rPr>
        <w:tab/>
      </w:r>
    </w:p>
    <w:p w14:paraId="14BA5DA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4CA7E3A7" w14:textId="77777777" w:rsidR="0055032A" w:rsidRPr="0055032A" w:rsidRDefault="0055032A" w:rsidP="0055032A">
      <w:pPr>
        <w:pStyle w:val="dialog"/>
        <w:spacing w:after="241"/>
        <w:rPr>
          <w:rFonts w:ascii="Arial" w:hAnsi="Arial" w:cs="Arial"/>
          <w:color w:val="auto"/>
          <w:sz w:val="22"/>
          <w:szCs w:val="22"/>
        </w:rPr>
      </w:pPr>
      <w:r w:rsidRPr="0055032A">
        <w:rPr>
          <w:rFonts w:ascii="Arial" w:hAnsi="Arial" w:cs="Arial"/>
          <w:color w:val="auto"/>
          <w:sz w:val="22"/>
          <w:szCs w:val="22"/>
        </w:rPr>
        <w:t xml:space="preserve">… haben die schwierige Aufgabe, das Leben in den Ghettos zu organisieren. Sie verfügen sogar über eine eigene Polizei. Doch sie müssen den deutschen Befehlen gehorchen und können die Bewohner nicht vor den Lagern retten. Über eine Millionen Juden werden allein in dem Lager Treblinka von den Nazis getötet. In Massen werden die Menschen aus den Ghettos in die Lager gebracht – in </w:t>
      </w:r>
      <w:proofErr w:type="gramStart"/>
      <w:r w:rsidRPr="0055032A">
        <w:rPr>
          <w:rFonts w:ascii="Arial" w:hAnsi="Arial" w:cs="Arial"/>
          <w:color w:val="auto"/>
          <w:sz w:val="22"/>
          <w:szCs w:val="22"/>
        </w:rPr>
        <w:t>Güterwaggons,  eng</w:t>
      </w:r>
      <w:proofErr w:type="gramEnd"/>
      <w:r w:rsidRPr="0055032A">
        <w:rPr>
          <w:rFonts w:ascii="Arial" w:hAnsi="Arial" w:cs="Arial"/>
          <w:color w:val="auto"/>
          <w:sz w:val="22"/>
          <w:szCs w:val="22"/>
        </w:rPr>
        <w:t xml:space="preserve"> zusammengepfercht.</w:t>
      </w:r>
    </w:p>
    <w:p w14:paraId="5FD54D8A"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150C991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05:18:07</w:t>
      </w:r>
    </w:p>
    <w:p w14:paraId="1F5A387D"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Dlaczego Niemcy nas tak nienawidzą?</w:t>
      </w:r>
    </w:p>
    <w:p w14:paraId="6335D62B" w14:textId="77777777" w:rsidR="0055032A" w:rsidRPr="0055032A" w:rsidRDefault="0055032A" w:rsidP="0055032A">
      <w:pPr>
        <w:pStyle w:val="dialog"/>
        <w:rPr>
          <w:rFonts w:ascii="Arial" w:hAnsi="Arial" w:cs="Arial"/>
          <w:color w:val="auto"/>
          <w:sz w:val="22"/>
          <w:szCs w:val="22"/>
          <w:lang w:val="pl-PL"/>
        </w:rPr>
      </w:pPr>
    </w:p>
    <w:p w14:paraId="236629C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Papa, warum hassen uns die Deutschen so sehr?</w:t>
      </w:r>
    </w:p>
    <w:p w14:paraId="215CADCD" w14:textId="77777777" w:rsidR="0055032A" w:rsidRPr="0055032A" w:rsidRDefault="0055032A" w:rsidP="0055032A">
      <w:pPr>
        <w:pStyle w:val="primaryheading"/>
        <w:rPr>
          <w:rFonts w:ascii="Arial" w:hAnsi="Arial" w:cs="Arial"/>
          <w:b/>
          <w:color w:val="auto"/>
          <w:sz w:val="22"/>
          <w:szCs w:val="22"/>
          <w:lang w:val="en-US"/>
        </w:rPr>
      </w:pPr>
      <w:r w:rsidRPr="0055032A">
        <w:rPr>
          <w:rFonts w:ascii="Arial" w:hAnsi="Arial" w:cs="Arial"/>
          <w:b/>
          <w:color w:val="auto"/>
          <w:sz w:val="22"/>
          <w:szCs w:val="22"/>
          <w:lang w:val="en-US"/>
        </w:rPr>
        <w:lastRenderedPageBreak/>
        <w:t>23</w:t>
      </w:r>
      <w:r w:rsidRPr="0055032A">
        <w:rPr>
          <w:rFonts w:ascii="Arial" w:hAnsi="Arial" w:cs="Arial"/>
          <w:b/>
          <w:color w:val="auto"/>
          <w:sz w:val="22"/>
          <w:szCs w:val="22"/>
          <w:lang w:val="en-US"/>
        </w:rPr>
        <w:tab/>
        <w:t>TC 05:18:10 DRAMA: GHETTO/ WOHNUNG ROMEK</w:t>
      </w:r>
      <w:r w:rsidRPr="0055032A">
        <w:rPr>
          <w:rFonts w:ascii="Arial" w:hAnsi="Arial" w:cs="Arial"/>
          <w:b/>
          <w:color w:val="auto"/>
          <w:sz w:val="22"/>
          <w:szCs w:val="22"/>
          <w:lang w:val="en-US"/>
        </w:rPr>
        <w:tab/>
        <w:t>*</w:t>
      </w:r>
      <w:r w:rsidRPr="0055032A">
        <w:rPr>
          <w:rFonts w:ascii="Arial" w:hAnsi="Arial" w:cs="Arial"/>
          <w:b/>
          <w:color w:val="auto"/>
          <w:sz w:val="22"/>
          <w:szCs w:val="22"/>
          <w:lang w:val="en-US"/>
        </w:rPr>
        <w:tab/>
      </w:r>
    </w:p>
    <w:p w14:paraId="7B845F65"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IZAK</w:t>
      </w:r>
    </w:p>
    <w:p w14:paraId="204CA24D"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Nic nie zrobiliśmy. Rozumiesz Romek? Jesteśmy niewinni. Ty jesteś niewinny!</w:t>
      </w:r>
    </w:p>
    <w:p w14:paraId="36FB1A26" w14:textId="77777777" w:rsidR="0055032A" w:rsidRPr="0055032A" w:rsidRDefault="0055032A" w:rsidP="0055032A">
      <w:pPr>
        <w:pStyle w:val="dialog"/>
        <w:rPr>
          <w:rFonts w:ascii="Arial" w:hAnsi="Arial" w:cs="Arial"/>
          <w:color w:val="auto"/>
          <w:sz w:val="22"/>
          <w:szCs w:val="22"/>
          <w:lang w:val="pl-PL"/>
        </w:rPr>
      </w:pPr>
    </w:p>
    <w:p w14:paraId="5A26E3C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Wir haben nichts getan. Hörst du,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Wir sind unschuldig. Du - bist unschuldig!</w:t>
      </w:r>
    </w:p>
    <w:p w14:paraId="20FDC13C"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41EAD02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05:18:17</w:t>
      </w:r>
    </w:p>
    <w:p w14:paraId="684001D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lang w:val="pl-PL"/>
        </w:rPr>
        <w:t>To dlaczego musimy jechać do tego obozu?</w:t>
      </w:r>
    </w:p>
    <w:p w14:paraId="7A948719" w14:textId="77777777" w:rsidR="0055032A" w:rsidRPr="0055032A" w:rsidRDefault="0055032A" w:rsidP="0055032A">
      <w:pPr>
        <w:pStyle w:val="dialog"/>
        <w:rPr>
          <w:rFonts w:ascii="Arial" w:hAnsi="Arial" w:cs="Arial"/>
          <w:color w:val="auto"/>
          <w:sz w:val="22"/>
          <w:szCs w:val="22"/>
          <w:lang w:val="pl-PL"/>
        </w:rPr>
      </w:pPr>
    </w:p>
    <w:p w14:paraId="2F0FC80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Aber warum müssen wir dann in dieses Lager?</w:t>
      </w:r>
    </w:p>
    <w:p w14:paraId="0B79E82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5ECBBC5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05:18:20</w:t>
      </w:r>
    </w:p>
    <w:p w14:paraId="49053AD5"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Ja też nie znam odpowiedzi na wszystkie pytania.</w:t>
      </w:r>
    </w:p>
    <w:p w14:paraId="68AEE66D" w14:textId="77777777" w:rsidR="0055032A" w:rsidRPr="0055032A" w:rsidRDefault="0055032A" w:rsidP="0055032A">
      <w:pPr>
        <w:pStyle w:val="dialog"/>
        <w:rPr>
          <w:rFonts w:ascii="Arial" w:hAnsi="Arial" w:cs="Arial"/>
          <w:b/>
          <w:color w:val="auto"/>
          <w:sz w:val="22"/>
          <w:szCs w:val="22"/>
          <w:lang w:val="pl-PL"/>
        </w:rPr>
      </w:pPr>
    </w:p>
    <w:p w14:paraId="18CAD6C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Das ist schwer zu verstehen. Ich kann dir nicht auf alles eine Antwort geben.</w:t>
      </w:r>
    </w:p>
    <w:p w14:paraId="389DD7A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1A66C8DC"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05:18:26</w:t>
      </w:r>
    </w:p>
    <w:p w14:paraId="74345352"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Spróbuj proszę.</w:t>
      </w:r>
    </w:p>
    <w:p w14:paraId="166D61DC" w14:textId="77777777" w:rsidR="0055032A" w:rsidRPr="0055032A" w:rsidRDefault="0055032A" w:rsidP="0055032A">
      <w:pPr>
        <w:pStyle w:val="dialog"/>
        <w:rPr>
          <w:rFonts w:ascii="Arial" w:hAnsi="Arial" w:cs="Arial"/>
          <w:color w:val="auto"/>
          <w:sz w:val="22"/>
          <w:szCs w:val="22"/>
        </w:rPr>
      </w:pPr>
    </w:p>
    <w:p w14:paraId="7D4FEC2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Versuch es, bitte. </w:t>
      </w:r>
    </w:p>
    <w:p w14:paraId="7E231C42"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IZAK</w:t>
      </w:r>
    </w:p>
    <w:p w14:paraId="2400017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05:18:29</w:t>
      </w:r>
    </w:p>
    <w:p w14:paraId="2F461FCF"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No dobrze. Adolf Hitler chce podbić cały świat i dlatego prowadzi wojnę. Ale do tego potrzeba dużo pieniędzy. Dlatego Niemcy nas ograbiają i robią z nas niewolników.</w:t>
      </w:r>
    </w:p>
    <w:p w14:paraId="303F044B" w14:textId="77777777" w:rsidR="0055032A" w:rsidRPr="0055032A" w:rsidRDefault="0055032A" w:rsidP="0055032A">
      <w:pPr>
        <w:pStyle w:val="dialog"/>
        <w:rPr>
          <w:rFonts w:ascii="Arial" w:hAnsi="Arial" w:cs="Arial"/>
          <w:color w:val="auto"/>
          <w:sz w:val="22"/>
          <w:szCs w:val="22"/>
          <w:lang w:val="pl-PL"/>
        </w:rPr>
      </w:pPr>
    </w:p>
    <w:p w14:paraId="7C947EA5"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lang w:val="pl-PL"/>
        </w:rPr>
        <w:t xml:space="preserve">Also gut. </w:t>
      </w:r>
      <w:r w:rsidRPr="0055032A">
        <w:rPr>
          <w:rFonts w:ascii="Arial" w:hAnsi="Arial" w:cs="Arial"/>
          <w:color w:val="auto"/>
          <w:sz w:val="22"/>
          <w:szCs w:val="22"/>
        </w:rPr>
        <w:t>Adolf Hitler will über die ganze Welt herrschen, deswegen führt er Krieg. Aber dafür braucht er eine Menge Geld. Deshalb plündern und rauben uns die Deutschen aus und lassen uns wie Sklaven schuften.</w:t>
      </w:r>
    </w:p>
    <w:p w14:paraId="67CB7221"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ROMEK</w:t>
      </w:r>
    </w:p>
    <w:p w14:paraId="02E6554D"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05:18:48</w:t>
      </w:r>
    </w:p>
    <w:p w14:paraId="5963215F"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rPr>
        <w:t xml:space="preserve">Nie </w:t>
      </w:r>
      <w:proofErr w:type="spellStart"/>
      <w:r w:rsidRPr="0055032A">
        <w:rPr>
          <w:rFonts w:ascii="Arial" w:hAnsi="Arial" w:cs="Arial"/>
          <w:b/>
          <w:color w:val="auto"/>
          <w:sz w:val="22"/>
          <w:szCs w:val="22"/>
        </w:rPr>
        <w:t>mają</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prawa</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To</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niesprawiedliwe</w:t>
      </w:r>
      <w:proofErr w:type="spellEnd"/>
      <w:r w:rsidRPr="0055032A">
        <w:rPr>
          <w:rFonts w:ascii="Arial" w:hAnsi="Arial" w:cs="Arial"/>
          <w:b/>
          <w:color w:val="auto"/>
          <w:sz w:val="22"/>
          <w:szCs w:val="22"/>
        </w:rPr>
        <w:t>!</w:t>
      </w:r>
    </w:p>
    <w:p w14:paraId="4B040E68" w14:textId="77777777" w:rsidR="0055032A" w:rsidRPr="0055032A" w:rsidRDefault="0055032A" w:rsidP="0055032A">
      <w:pPr>
        <w:pStyle w:val="dialog"/>
        <w:rPr>
          <w:rFonts w:ascii="Arial" w:hAnsi="Arial" w:cs="Arial"/>
          <w:color w:val="auto"/>
          <w:sz w:val="22"/>
          <w:szCs w:val="22"/>
        </w:rPr>
      </w:pPr>
    </w:p>
    <w:p w14:paraId="75A994E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Aber sowas dürfen die nicht! Das ist furchtbar ungerecht!</w:t>
      </w:r>
    </w:p>
    <w:p w14:paraId="05C25C0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0C523B90"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lastRenderedPageBreak/>
        <w:t>TC 05:18:50</w:t>
      </w:r>
    </w:p>
    <w:p w14:paraId="49C3B8D0" w14:textId="77777777" w:rsidR="0055032A" w:rsidRPr="0055032A" w:rsidRDefault="0055032A" w:rsidP="0055032A">
      <w:pPr>
        <w:pStyle w:val="dialog"/>
        <w:rPr>
          <w:rFonts w:ascii="Arial" w:hAnsi="Arial" w:cs="Arial"/>
          <w:b/>
          <w:color w:val="auto"/>
          <w:sz w:val="22"/>
          <w:szCs w:val="22"/>
          <w:lang w:val="pl-PL"/>
        </w:rPr>
      </w:pPr>
      <w:proofErr w:type="spellStart"/>
      <w:r w:rsidRPr="0055032A">
        <w:rPr>
          <w:rFonts w:ascii="Arial" w:hAnsi="Arial" w:cs="Arial"/>
          <w:b/>
          <w:color w:val="auto"/>
          <w:sz w:val="22"/>
          <w:szCs w:val="22"/>
          <w:lang w:val="en-US"/>
        </w:rPr>
        <w:t>Tak</w:t>
      </w:r>
      <w:proofErr w:type="spellEnd"/>
      <w:r w:rsidRPr="0055032A">
        <w:rPr>
          <w:rFonts w:ascii="Arial" w:hAnsi="Arial" w:cs="Arial"/>
          <w:b/>
          <w:color w:val="auto"/>
          <w:sz w:val="22"/>
          <w:szCs w:val="22"/>
          <w:lang w:val="en-US"/>
        </w:rPr>
        <w:t xml:space="preserve">, to </w:t>
      </w:r>
      <w:proofErr w:type="spellStart"/>
      <w:r w:rsidRPr="0055032A">
        <w:rPr>
          <w:rFonts w:ascii="Arial" w:hAnsi="Arial" w:cs="Arial"/>
          <w:b/>
          <w:color w:val="auto"/>
          <w:sz w:val="22"/>
          <w:szCs w:val="22"/>
          <w:lang w:val="en-US"/>
        </w:rPr>
        <w:t>niesprawiedliwe</w:t>
      </w:r>
      <w:proofErr w:type="spellEnd"/>
      <w:r w:rsidRPr="0055032A">
        <w:rPr>
          <w:rFonts w:ascii="Arial" w:hAnsi="Arial" w:cs="Arial"/>
          <w:b/>
          <w:color w:val="auto"/>
          <w:sz w:val="22"/>
          <w:szCs w:val="22"/>
          <w:lang w:val="en-US"/>
        </w:rPr>
        <w:t xml:space="preserve">. </w:t>
      </w:r>
      <w:r w:rsidRPr="0055032A">
        <w:rPr>
          <w:rFonts w:ascii="Arial" w:hAnsi="Arial" w:cs="Arial"/>
          <w:b/>
          <w:color w:val="auto"/>
          <w:sz w:val="22"/>
          <w:szCs w:val="22"/>
          <w:lang w:val="pl-PL"/>
        </w:rPr>
        <w:t>Tak, opowiadają o nas kłamstwa, że to my jesteśmy ci źli. Winni całego cierpienia na tym świecie.</w:t>
      </w:r>
    </w:p>
    <w:p w14:paraId="7495D18F" w14:textId="77777777" w:rsidR="0055032A" w:rsidRPr="0055032A" w:rsidRDefault="0055032A" w:rsidP="0055032A">
      <w:pPr>
        <w:pStyle w:val="dialog"/>
        <w:rPr>
          <w:rFonts w:ascii="Arial" w:hAnsi="Arial" w:cs="Arial"/>
          <w:color w:val="auto"/>
          <w:sz w:val="22"/>
          <w:szCs w:val="22"/>
          <w:lang w:val="pl-PL"/>
        </w:rPr>
      </w:pPr>
    </w:p>
    <w:p w14:paraId="32955E8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Ja! Das ist furchtbar ungerecht. Sie erzählen Lügen über uns, dass wir böse Menschen sind. Wir wären schuld an allem Leid der Welt.</w:t>
      </w:r>
    </w:p>
    <w:p w14:paraId="2758130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78DE8692"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05:19:00</w:t>
      </w:r>
    </w:p>
    <w:p w14:paraId="0BDD947D"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 to przecież nieprawda!</w:t>
      </w:r>
    </w:p>
    <w:p w14:paraId="4E964638" w14:textId="77777777" w:rsidR="0055032A" w:rsidRPr="0055032A" w:rsidRDefault="0055032A" w:rsidP="0055032A">
      <w:pPr>
        <w:pStyle w:val="dialog"/>
        <w:rPr>
          <w:rFonts w:ascii="Arial" w:hAnsi="Arial" w:cs="Arial"/>
          <w:color w:val="auto"/>
          <w:sz w:val="22"/>
          <w:szCs w:val="22"/>
          <w:lang w:val="pl-PL"/>
        </w:rPr>
      </w:pPr>
    </w:p>
    <w:p w14:paraId="76109EC5"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Das stimmt doch aber nicht!</w:t>
      </w:r>
    </w:p>
    <w:p w14:paraId="76A7CFE4"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1EDF666D"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05:19:01</w:t>
      </w:r>
    </w:p>
    <w:p w14:paraId="7B691C2A"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Kłamstwa mają ogromną moc i jeżeli się je powtarza na okrągło, to ludzie zaczynają w nie wierzyć. I myślą sobie, że Żydzi rzeczywiście są źli i trzeba ich nienawidzić.</w:t>
      </w:r>
    </w:p>
    <w:p w14:paraId="0A6A7CC9" w14:textId="77777777" w:rsidR="0055032A" w:rsidRPr="0055032A" w:rsidRDefault="0055032A" w:rsidP="0055032A">
      <w:pPr>
        <w:pStyle w:val="dialog"/>
        <w:rPr>
          <w:rFonts w:ascii="Arial" w:hAnsi="Arial" w:cs="Arial"/>
          <w:color w:val="auto"/>
          <w:sz w:val="22"/>
          <w:szCs w:val="22"/>
          <w:lang w:val="pl-PL"/>
        </w:rPr>
      </w:pPr>
    </w:p>
    <w:p w14:paraId="3241D28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Nein! Manchmal überdecken Lügen die Wahrheit und wenn sie immer wieder erzählt werden, fangen die Leute an, die Lügen zu glauben. Und sie sagen, na ja, vielleicht sind sie ja wirklich böse, die Juden und es ist richtig sie zu hassen.</w:t>
      </w:r>
    </w:p>
    <w:p w14:paraId="22359481"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ROMEK</w:t>
      </w:r>
    </w:p>
    <w:p w14:paraId="7C8ED314"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05:19:20</w:t>
      </w:r>
    </w:p>
    <w:p w14:paraId="0E44ABA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Czy my nie możemy nic zrobić?</w:t>
      </w:r>
    </w:p>
    <w:p w14:paraId="7B797257" w14:textId="77777777" w:rsidR="0055032A" w:rsidRPr="0055032A" w:rsidRDefault="0055032A" w:rsidP="0055032A">
      <w:pPr>
        <w:pStyle w:val="dialog"/>
        <w:rPr>
          <w:rFonts w:ascii="Arial" w:hAnsi="Arial" w:cs="Arial"/>
          <w:color w:val="auto"/>
          <w:sz w:val="22"/>
          <w:szCs w:val="22"/>
          <w:lang w:val="pl-PL"/>
        </w:rPr>
      </w:pPr>
    </w:p>
    <w:p w14:paraId="7D24638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Und es gibt nichts, was wir tun können?</w:t>
      </w:r>
    </w:p>
    <w:p w14:paraId="780BDA15"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IZAK</w:t>
      </w:r>
    </w:p>
    <w:p w14:paraId="79BA4AF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05:19:24</w:t>
      </w:r>
    </w:p>
    <w:p w14:paraId="7AD9EE5E"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 xml:space="preserve">Możemy przed nimi ukryć to, co mamy najcenniejsze – </w:t>
      </w:r>
    </w:p>
    <w:p w14:paraId="159A7EDE" w14:textId="77777777" w:rsidR="0055032A" w:rsidRPr="0055032A" w:rsidRDefault="0055032A" w:rsidP="0055032A">
      <w:pPr>
        <w:pStyle w:val="dialog"/>
        <w:rPr>
          <w:rFonts w:ascii="Arial" w:hAnsi="Arial" w:cs="Arial"/>
          <w:color w:val="auto"/>
          <w:sz w:val="22"/>
          <w:szCs w:val="22"/>
          <w:lang w:val="pl-PL"/>
        </w:rPr>
      </w:pPr>
    </w:p>
    <w:p w14:paraId="6301C1B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Doch, gibt es. Wir haben beschlossen unseren wertvollsten Besitz zu verstecken…</w:t>
      </w:r>
    </w:p>
    <w:p w14:paraId="55719D17"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helena</w:t>
      </w:r>
    </w:p>
    <w:p w14:paraId="02A44EC1"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05:19:33</w:t>
      </w:r>
    </w:p>
    <w:p w14:paraId="746DFBF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Ciebie!</w:t>
      </w:r>
    </w:p>
    <w:p w14:paraId="3A67C88A" w14:textId="77777777" w:rsidR="0055032A" w:rsidRPr="0055032A" w:rsidRDefault="0055032A" w:rsidP="0055032A">
      <w:pPr>
        <w:pStyle w:val="dialog"/>
        <w:rPr>
          <w:rFonts w:ascii="Arial" w:hAnsi="Arial" w:cs="Arial"/>
          <w:color w:val="auto"/>
          <w:sz w:val="22"/>
          <w:szCs w:val="22"/>
          <w:lang w:val="pl-PL"/>
        </w:rPr>
      </w:pPr>
    </w:p>
    <w:p w14:paraId="3A851B24"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Dich, Romek!</w:t>
      </w:r>
    </w:p>
    <w:p w14:paraId="1F6F1915"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izak</w:t>
      </w:r>
    </w:p>
    <w:p w14:paraId="04220EC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05:19:35</w:t>
      </w:r>
    </w:p>
    <w:p w14:paraId="299D9B1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lastRenderedPageBreak/>
        <w:t xml:space="preserve">Musisz być dzielny, Romku. Chcemy, żebyś żył. Żebyś był bezpieczny. </w:t>
      </w:r>
    </w:p>
    <w:p w14:paraId="1E53C768" w14:textId="77777777" w:rsidR="0055032A" w:rsidRPr="0055032A" w:rsidRDefault="0055032A" w:rsidP="0055032A">
      <w:pPr>
        <w:pStyle w:val="dialog"/>
        <w:rPr>
          <w:rFonts w:ascii="Arial" w:hAnsi="Arial" w:cs="Arial"/>
          <w:b/>
          <w:color w:val="auto"/>
          <w:sz w:val="22"/>
          <w:szCs w:val="22"/>
          <w:lang w:val="pl-PL"/>
        </w:rPr>
      </w:pPr>
    </w:p>
    <w:p w14:paraId="0F159289"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 xml:space="preserve">Du musst stark sein, Romek. </w:t>
      </w:r>
      <w:r w:rsidRPr="0055032A">
        <w:rPr>
          <w:rFonts w:ascii="Arial" w:hAnsi="Arial" w:cs="Arial"/>
          <w:color w:val="auto"/>
          <w:sz w:val="22"/>
          <w:szCs w:val="22"/>
        </w:rPr>
        <w:t xml:space="preserve">Wir wollen, dass du lebst. In Sicherheit. </w:t>
      </w:r>
    </w:p>
    <w:p w14:paraId="49A35C9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1B252B36"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05:19:41</w:t>
      </w:r>
    </w:p>
    <w:p w14:paraId="7BF77C39"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Ale ja chcę zostać z wami!</w:t>
      </w:r>
    </w:p>
    <w:p w14:paraId="60658D18" w14:textId="77777777" w:rsidR="0055032A" w:rsidRPr="0055032A" w:rsidRDefault="0055032A" w:rsidP="0055032A">
      <w:pPr>
        <w:pStyle w:val="dialog"/>
        <w:rPr>
          <w:rFonts w:ascii="Arial" w:hAnsi="Arial" w:cs="Arial"/>
          <w:color w:val="auto"/>
          <w:sz w:val="22"/>
          <w:szCs w:val="22"/>
        </w:rPr>
      </w:pPr>
    </w:p>
    <w:p w14:paraId="32E2AB4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will aber bei euch bleiben!</w:t>
      </w:r>
    </w:p>
    <w:p w14:paraId="3CD0DF24"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IZAK</w:t>
      </w:r>
    </w:p>
    <w:p w14:paraId="340D2B9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05:19:45</w:t>
      </w:r>
    </w:p>
    <w:p w14:paraId="784E0C9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 xml:space="preserve">Musisz, musisz uciekać z getta i iść do pana Kamińskiego. Wszystko z nim omówiliśmy. </w:t>
      </w:r>
    </w:p>
    <w:p w14:paraId="654589F7" w14:textId="77777777" w:rsidR="0055032A" w:rsidRPr="0055032A" w:rsidRDefault="0055032A" w:rsidP="0055032A">
      <w:pPr>
        <w:pStyle w:val="dialog"/>
        <w:rPr>
          <w:rFonts w:ascii="Arial" w:hAnsi="Arial" w:cs="Arial"/>
          <w:color w:val="auto"/>
          <w:sz w:val="22"/>
          <w:szCs w:val="22"/>
          <w:lang w:val="pl-PL"/>
        </w:rPr>
      </w:pPr>
    </w:p>
    <w:p w14:paraId="37CAC0D7"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Du musst aus dem Ghetto fliehen. Geh zu Herrn Kaminski. Es ist alles abgesprochen. Hast du verstanden?</w:t>
      </w:r>
    </w:p>
    <w:p w14:paraId="7854D876"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helena</w:t>
      </w:r>
    </w:p>
    <w:p w14:paraId="6A01175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05:19:52</w:t>
      </w:r>
    </w:p>
    <w:p w14:paraId="46E90A72"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Błagam!</w:t>
      </w:r>
    </w:p>
    <w:p w14:paraId="754286D6" w14:textId="77777777" w:rsidR="0055032A" w:rsidRPr="0055032A" w:rsidRDefault="0055032A" w:rsidP="0055032A">
      <w:pPr>
        <w:pStyle w:val="dialog"/>
        <w:rPr>
          <w:rFonts w:ascii="Arial" w:hAnsi="Arial" w:cs="Arial"/>
          <w:color w:val="auto"/>
          <w:sz w:val="22"/>
          <w:szCs w:val="22"/>
          <w:lang w:val="pl-PL"/>
        </w:rPr>
      </w:pPr>
    </w:p>
    <w:p w14:paraId="143BAE4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lang w:val="pl-PL"/>
        </w:rPr>
        <w:t>Bitte!</w:t>
      </w:r>
    </w:p>
    <w:p w14:paraId="5099172E"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izak</w:t>
      </w:r>
    </w:p>
    <w:p w14:paraId="1C1B2D8F"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05:19:54</w:t>
      </w:r>
    </w:p>
    <w:p w14:paraId="59AF855D"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Uciekaj z getta!</w:t>
      </w:r>
    </w:p>
    <w:p w14:paraId="3D9C2663" w14:textId="77777777" w:rsidR="0055032A" w:rsidRPr="0055032A" w:rsidRDefault="0055032A" w:rsidP="0055032A">
      <w:pPr>
        <w:pStyle w:val="dialog"/>
        <w:rPr>
          <w:rFonts w:ascii="Arial" w:hAnsi="Arial" w:cs="Arial"/>
          <w:color w:val="auto"/>
          <w:sz w:val="22"/>
          <w:szCs w:val="22"/>
          <w:lang w:val="pl-PL"/>
        </w:rPr>
      </w:pPr>
    </w:p>
    <w:p w14:paraId="2A79897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Du fliehst aus dem Ghetto!</w:t>
      </w:r>
    </w:p>
    <w:p w14:paraId="139C855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76B3F08E"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05:19:55</w:t>
      </w:r>
    </w:p>
    <w:p w14:paraId="70208041"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Ja chcę zostać z wami!</w:t>
      </w:r>
    </w:p>
    <w:p w14:paraId="29E52371" w14:textId="77777777" w:rsidR="0055032A" w:rsidRPr="0055032A" w:rsidRDefault="0055032A" w:rsidP="0055032A">
      <w:pPr>
        <w:pStyle w:val="dialog"/>
        <w:rPr>
          <w:rFonts w:ascii="Arial" w:hAnsi="Arial" w:cs="Arial"/>
          <w:color w:val="auto"/>
          <w:sz w:val="22"/>
          <w:szCs w:val="22"/>
          <w:lang w:val="pl-PL"/>
        </w:rPr>
      </w:pPr>
    </w:p>
    <w:p w14:paraId="568D7A32"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Ich will bei euch bleiben!</w:t>
      </w:r>
    </w:p>
    <w:p w14:paraId="0C95A955"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IZAK</w:t>
      </w:r>
    </w:p>
    <w:p w14:paraId="648DDB32"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05:19:57</w:t>
      </w:r>
    </w:p>
    <w:p w14:paraId="311F0BA5"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Obiecał mi, że się tobą zaopiekuje. Rozumiesz? Uciekaj z getta! Idź!</w:t>
      </w:r>
    </w:p>
    <w:p w14:paraId="0F0E83CC" w14:textId="77777777" w:rsidR="0055032A" w:rsidRPr="0055032A" w:rsidRDefault="0055032A" w:rsidP="0055032A">
      <w:pPr>
        <w:pStyle w:val="dialog"/>
        <w:rPr>
          <w:rFonts w:ascii="Arial" w:hAnsi="Arial" w:cs="Arial"/>
          <w:color w:val="auto"/>
          <w:sz w:val="22"/>
          <w:szCs w:val="22"/>
          <w:lang w:val="pl-PL"/>
        </w:rPr>
      </w:pPr>
    </w:p>
    <w:p w14:paraId="3AE2EE3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Er hat mir versprochen, sich um dich zu kümmern. Verstehst du? Flieh aus dem Ghetto! Geh! </w:t>
      </w:r>
    </w:p>
    <w:p w14:paraId="2ED8B9C6"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4B5BB0F4"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05:20:02</w:t>
      </w:r>
    </w:p>
    <w:p w14:paraId="17A05A2F"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Ty też tego chcesz?</w:t>
      </w:r>
    </w:p>
    <w:p w14:paraId="7DB072DF" w14:textId="77777777" w:rsidR="0055032A" w:rsidRPr="0055032A" w:rsidRDefault="0055032A" w:rsidP="0055032A">
      <w:pPr>
        <w:pStyle w:val="dialog"/>
        <w:rPr>
          <w:rFonts w:ascii="Arial" w:hAnsi="Arial" w:cs="Arial"/>
          <w:color w:val="auto"/>
          <w:sz w:val="22"/>
          <w:szCs w:val="22"/>
        </w:rPr>
      </w:pPr>
    </w:p>
    <w:p w14:paraId="7533BEE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Willst du das auch?</w:t>
      </w:r>
    </w:p>
    <w:p w14:paraId="5D2ED744"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lastRenderedPageBreak/>
        <w:t>HELENA</w:t>
      </w:r>
    </w:p>
    <w:p w14:paraId="69052C9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05:20:04</w:t>
      </w:r>
    </w:p>
    <w:p w14:paraId="068C4B0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Romku, Kochany… zrób to dla nas.</w:t>
      </w:r>
    </w:p>
    <w:p w14:paraId="4F2687BB" w14:textId="77777777" w:rsidR="0055032A" w:rsidRPr="0055032A" w:rsidRDefault="0055032A" w:rsidP="0055032A">
      <w:pPr>
        <w:pStyle w:val="dialog"/>
        <w:rPr>
          <w:rFonts w:ascii="Arial" w:hAnsi="Arial" w:cs="Arial"/>
          <w:color w:val="auto"/>
          <w:sz w:val="22"/>
          <w:szCs w:val="22"/>
          <w:lang w:val="pl-PL"/>
        </w:rPr>
      </w:pPr>
    </w:p>
    <w:p w14:paraId="14320261" w14:textId="77777777" w:rsidR="0055032A" w:rsidRPr="0055032A" w:rsidRDefault="0055032A" w:rsidP="0055032A">
      <w:pPr>
        <w:pStyle w:val="dialog"/>
        <w:rPr>
          <w:rFonts w:ascii="Arial" w:hAnsi="Arial" w:cs="Arial"/>
          <w:b/>
          <w:color w:val="auto"/>
          <w:sz w:val="22"/>
          <w:szCs w:val="22"/>
          <w:lang w:val="pl-PL"/>
        </w:rPr>
      </w:pP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xml:space="preserve">, mein Liebling … </w:t>
      </w:r>
      <w:proofErr w:type="gramStart"/>
      <w:r w:rsidRPr="0055032A">
        <w:rPr>
          <w:rFonts w:ascii="Arial" w:hAnsi="Arial" w:cs="Arial"/>
          <w:color w:val="auto"/>
          <w:sz w:val="22"/>
          <w:szCs w:val="22"/>
        </w:rPr>
        <w:t>Tu</w:t>
      </w:r>
      <w:proofErr w:type="gramEnd"/>
      <w:r w:rsidRPr="0055032A">
        <w:rPr>
          <w:rFonts w:ascii="Arial" w:hAnsi="Arial" w:cs="Arial"/>
          <w:color w:val="auto"/>
          <w:sz w:val="22"/>
          <w:szCs w:val="22"/>
        </w:rPr>
        <w:t xml:space="preserve"> es für uns.</w:t>
      </w:r>
    </w:p>
    <w:p w14:paraId="5D91F6DD"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izak</w:t>
      </w:r>
    </w:p>
    <w:p w14:paraId="43B85BE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05:20:07</w:t>
      </w:r>
    </w:p>
    <w:p w14:paraId="12AA3158"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Idź! Musisz się schować w szafie i uciekać z getta. Rozumiesz? Idź do Kamińskiech. Proszę! Idź!</w:t>
      </w:r>
    </w:p>
    <w:p w14:paraId="2633A595" w14:textId="77777777" w:rsidR="0055032A" w:rsidRPr="0055032A" w:rsidRDefault="0055032A" w:rsidP="0055032A">
      <w:pPr>
        <w:pStyle w:val="dialog"/>
        <w:rPr>
          <w:rFonts w:ascii="Arial" w:hAnsi="Arial" w:cs="Arial"/>
          <w:color w:val="auto"/>
          <w:sz w:val="22"/>
          <w:szCs w:val="22"/>
          <w:lang w:val="pl-PL"/>
        </w:rPr>
      </w:pPr>
    </w:p>
    <w:p w14:paraId="266409D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 xml:space="preserve">Geh,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w:t>
      </w:r>
    </w:p>
    <w:p w14:paraId="66DA463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Du musst dich verstecken, im Schrank und dann aus dem Ghetto fliehen. Verstehst du? Geh zu Herrn Kaminski! Bitte! Geh schon!</w:t>
      </w:r>
    </w:p>
    <w:p w14:paraId="5EC5506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MILIZIONÄR</w:t>
      </w:r>
    </w:p>
    <w:p w14:paraId="52AB3D43"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05:20:22</w:t>
      </w:r>
    </w:p>
    <w:p w14:paraId="0E5A211D"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lang w:val="pl-PL"/>
        </w:rPr>
        <w:t xml:space="preserve">Rodzina Krakowskich! Za mną na plac zbiórki! </w:t>
      </w:r>
      <w:proofErr w:type="spellStart"/>
      <w:r w:rsidRPr="0055032A">
        <w:rPr>
          <w:rFonts w:ascii="Arial" w:hAnsi="Arial" w:cs="Arial"/>
          <w:b/>
          <w:color w:val="auto"/>
          <w:sz w:val="22"/>
          <w:szCs w:val="22"/>
        </w:rPr>
        <w:t>Tylko</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dwoje</w:t>
      </w:r>
      <w:proofErr w:type="spellEnd"/>
      <w:r w:rsidRPr="0055032A">
        <w:rPr>
          <w:rFonts w:ascii="Arial" w:hAnsi="Arial" w:cs="Arial"/>
          <w:b/>
          <w:color w:val="auto"/>
          <w:sz w:val="22"/>
          <w:szCs w:val="22"/>
        </w:rPr>
        <w:t>?</w:t>
      </w:r>
    </w:p>
    <w:p w14:paraId="32B50CFC" w14:textId="77777777" w:rsidR="0055032A" w:rsidRPr="0055032A" w:rsidRDefault="0055032A" w:rsidP="0055032A">
      <w:pPr>
        <w:pStyle w:val="dialog"/>
        <w:rPr>
          <w:rFonts w:ascii="Arial" w:hAnsi="Arial" w:cs="Arial"/>
          <w:color w:val="auto"/>
          <w:sz w:val="22"/>
          <w:szCs w:val="22"/>
          <w:lang w:val="pl-PL"/>
        </w:rPr>
      </w:pPr>
    </w:p>
    <w:p w14:paraId="66BFE2E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Familie Krakowski! Mitkommen zum Sammelplatz!</w:t>
      </w:r>
    </w:p>
    <w:p w14:paraId="6A70C36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Nur zwei?</w:t>
      </w:r>
    </w:p>
    <w:p w14:paraId="03065B69"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IZAK</w:t>
      </w:r>
    </w:p>
    <w:p w14:paraId="25ED75B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05:20:35</w:t>
      </w:r>
    </w:p>
    <w:p w14:paraId="21C95AD4"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Tak, dwoje.</w:t>
      </w:r>
    </w:p>
    <w:p w14:paraId="44AE38BA" w14:textId="77777777" w:rsidR="0055032A" w:rsidRPr="0055032A" w:rsidRDefault="0055032A" w:rsidP="0055032A">
      <w:pPr>
        <w:pStyle w:val="dialog"/>
        <w:rPr>
          <w:rFonts w:ascii="Arial" w:hAnsi="Arial" w:cs="Arial"/>
          <w:color w:val="auto"/>
          <w:sz w:val="22"/>
          <w:szCs w:val="22"/>
          <w:lang w:val="pl-PL"/>
        </w:rPr>
      </w:pPr>
    </w:p>
    <w:p w14:paraId="6AC31CD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Ja, zwei.</w:t>
      </w:r>
    </w:p>
    <w:p w14:paraId="5A37870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SS-MANN</w:t>
      </w:r>
    </w:p>
    <w:p w14:paraId="1F44069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05:20:44</w:t>
      </w:r>
    </w:p>
    <w:p w14:paraId="0FBD89A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Judenpack raus!</w:t>
      </w:r>
    </w:p>
    <w:p w14:paraId="75577BE0"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MILIZIONÄR</w:t>
      </w:r>
    </w:p>
    <w:p w14:paraId="38382BE6"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05:20:46</w:t>
      </w:r>
    </w:p>
    <w:p w14:paraId="5DF8E334"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Zwei Personen. Wohnung leer.</w:t>
      </w:r>
    </w:p>
    <w:p w14:paraId="30313B20"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SS-MANN</w:t>
      </w:r>
    </w:p>
    <w:p w14:paraId="6BB6106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05:20:47</w:t>
      </w:r>
    </w:p>
    <w:p w14:paraId="42A0B1E3"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Los! Mitkommen!</w:t>
      </w:r>
    </w:p>
    <w:p w14:paraId="29D52337"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70B4AEF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05:21:06 In Schränken, unter Fußböden…</w:t>
      </w:r>
    </w:p>
    <w:p w14:paraId="5EA976EC"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24</w:t>
      </w:r>
      <w:r w:rsidRPr="0055032A">
        <w:rPr>
          <w:rFonts w:ascii="Arial" w:hAnsi="Arial" w:cs="Arial"/>
          <w:color w:val="auto"/>
          <w:sz w:val="22"/>
          <w:szCs w:val="22"/>
        </w:rPr>
        <w:tab/>
        <w:t>TC 05:21:08 ARCHIV + MODELL: VERSTECKE</w:t>
      </w:r>
      <w:r w:rsidRPr="0055032A">
        <w:rPr>
          <w:rFonts w:ascii="Arial" w:hAnsi="Arial" w:cs="Arial"/>
          <w:color w:val="auto"/>
          <w:sz w:val="22"/>
          <w:szCs w:val="22"/>
        </w:rPr>
        <w:tab/>
      </w:r>
    </w:p>
    <w:p w14:paraId="26442E4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20B10F6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lastRenderedPageBreak/>
        <w:t xml:space="preserve">… auf Dachböden und in Kellern - überall versuchen die Bewohner sich zu verstecken. Manchmal wochenlang. Im Dunkeln, ohne zu sprechen und in ständiger Angst entdeckt zu werden, denn die Soldaten suchen mit Hunden nach ihnen. Hunderttausende Ghettobewohner müssen zu Sammelplätzen gehen und in Züge steigen. Dass die Nationalsozialisten wirklich alle Juden umbringen wollen, kann sich keiner von ihnen vorstellen. </w:t>
      </w:r>
    </w:p>
    <w:p w14:paraId="43A88436"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25</w:t>
      </w:r>
      <w:r w:rsidRPr="0055032A">
        <w:rPr>
          <w:rFonts w:ascii="Arial" w:hAnsi="Arial" w:cs="Arial"/>
          <w:color w:val="auto"/>
          <w:sz w:val="22"/>
          <w:szCs w:val="22"/>
        </w:rPr>
        <w:tab/>
        <w:t>TC 05:21:32 DRAMA: GHETTO/ HAUS AM SAMMELPLATZ</w:t>
      </w:r>
      <w:r w:rsidRPr="0055032A">
        <w:rPr>
          <w:rFonts w:ascii="Arial" w:hAnsi="Arial" w:cs="Arial"/>
          <w:color w:val="auto"/>
          <w:sz w:val="22"/>
          <w:szCs w:val="22"/>
        </w:rPr>
        <w:tab/>
      </w:r>
    </w:p>
    <w:p w14:paraId="32E4E26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SS-Mann (off)</w:t>
      </w:r>
    </w:p>
    <w:p w14:paraId="11CDB07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05:21:45</w:t>
      </w:r>
    </w:p>
    <w:p w14:paraId="1AF8213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Schneller muss das gehen.</w:t>
      </w:r>
    </w:p>
    <w:p w14:paraId="3C1F4693"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SHLOMO</w:t>
      </w:r>
    </w:p>
    <w:p w14:paraId="16E33817"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lang w:val="en-US"/>
        </w:rPr>
      </w:pPr>
      <w:r w:rsidRPr="0055032A">
        <w:rPr>
          <w:szCs w:val="22"/>
          <w:lang w:val="en-US"/>
        </w:rPr>
        <w:t>TC 05:22:06</w:t>
      </w:r>
    </w:p>
    <w:p w14:paraId="25EB9729"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rPr>
      </w:pPr>
      <w:r w:rsidRPr="0055032A">
        <w:rPr>
          <w:b/>
          <w:szCs w:val="22"/>
          <w:lang w:val="en-US"/>
        </w:rPr>
        <w:t xml:space="preserve">Romek! Co ty </w:t>
      </w:r>
      <w:proofErr w:type="spellStart"/>
      <w:r w:rsidRPr="0055032A">
        <w:rPr>
          <w:b/>
          <w:szCs w:val="22"/>
          <w:lang w:val="en-US"/>
        </w:rPr>
        <w:t>tutaj</w:t>
      </w:r>
      <w:proofErr w:type="spellEnd"/>
      <w:r w:rsidRPr="0055032A">
        <w:rPr>
          <w:b/>
          <w:szCs w:val="22"/>
          <w:lang w:val="en-US"/>
        </w:rPr>
        <w:t xml:space="preserve"> </w:t>
      </w:r>
      <w:proofErr w:type="spellStart"/>
      <w:r w:rsidRPr="0055032A">
        <w:rPr>
          <w:b/>
          <w:szCs w:val="22"/>
          <w:lang w:val="en-US"/>
        </w:rPr>
        <w:t>robisz</w:t>
      </w:r>
      <w:proofErr w:type="spellEnd"/>
      <w:r w:rsidRPr="0055032A">
        <w:rPr>
          <w:b/>
          <w:szCs w:val="22"/>
          <w:lang w:val="en-US"/>
        </w:rPr>
        <w:t>?</w:t>
      </w:r>
      <w:r w:rsidRPr="0055032A">
        <w:rPr>
          <w:b/>
          <w:szCs w:val="22"/>
          <w:shd w:val="clear" w:color="auto" w:fill="FFFFFF"/>
          <w:lang w:val="en-US"/>
        </w:rPr>
        <w:t xml:space="preserve"> </w:t>
      </w:r>
      <w:proofErr w:type="spellStart"/>
      <w:r w:rsidRPr="0055032A">
        <w:rPr>
          <w:b/>
          <w:szCs w:val="22"/>
          <w:shd w:val="clear" w:color="auto" w:fill="FFFFFF"/>
        </w:rPr>
        <w:t>Romek</w:t>
      </w:r>
      <w:proofErr w:type="spellEnd"/>
      <w:r w:rsidRPr="0055032A">
        <w:rPr>
          <w:b/>
          <w:szCs w:val="22"/>
          <w:shd w:val="clear" w:color="auto" w:fill="FFFFFF"/>
        </w:rPr>
        <w:t xml:space="preserve">! </w:t>
      </w:r>
      <w:proofErr w:type="spellStart"/>
      <w:r w:rsidRPr="0055032A">
        <w:rPr>
          <w:b/>
          <w:szCs w:val="22"/>
          <w:shd w:val="clear" w:color="auto" w:fill="FFFFFF"/>
        </w:rPr>
        <w:t>Uciekłeś</w:t>
      </w:r>
      <w:proofErr w:type="spellEnd"/>
      <w:r w:rsidRPr="0055032A">
        <w:rPr>
          <w:b/>
          <w:szCs w:val="22"/>
          <w:shd w:val="clear" w:color="auto" w:fill="FFFFFF"/>
        </w:rPr>
        <w:t xml:space="preserve"> </w:t>
      </w:r>
      <w:proofErr w:type="spellStart"/>
      <w:r w:rsidRPr="0055032A">
        <w:rPr>
          <w:b/>
          <w:szCs w:val="22"/>
          <w:shd w:val="clear" w:color="auto" w:fill="FFFFFF"/>
        </w:rPr>
        <w:t>Niemcom</w:t>
      </w:r>
      <w:proofErr w:type="spellEnd"/>
      <w:r w:rsidRPr="0055032A">
        <w:rPr>
          <w:b/>
          <w:szCs w:val="22"/>
          <w:shd w:val="clear" w:color="auto" w:fill="FFFFFF"/>
        </w:rPr>
        <w:t xml:space="preserve"> … </w:t>
      </w:r>
    </w:p>
    <w:p w14:paraId="5A12BA56" w14:textId="77777777" w:rsidR="0055032A" w:rsidRPr="0055032A" w:rsidRDefault="0055032A" w:rsidP="0055032A">
      <w:pPr>
        <w:pStyle w:val="dialog"/>
        <w:rPr>
          <w:rFonts w:ascii="Arial" w:hAnsi="Arial" w:cs="Arial"/>
          <w:color w:val="auto"/>
          <w:sz w:val="22"/>
          <w:szCs w:val="22"/>
        </w:rPr>
      </w:pPr>
    </w:p>
    <w:p w14:paraId="1B836929"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Was machst du hier?</w:t>
      </w:r>
    </w:p>
    <w:p w14:paraId="1B65FD4C"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xml:space="preserve">!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Du bist den Deutschen entwischt …</w:t>
      </w:r>
    </w:p>
    <w:p w14:paraId="32B31750"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1B923593"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05:22:10</w:t>
      </w:r>
    </w:p>
    <w:p w14:paraId="531E1641"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 xml:space="preserve">Chcę zostać z mamą i tatą! Ale nigdzie nie mogę ich znaleźć. </w:t>
      </w:r>
      <w:proofErr w:type="spellStart"/>
      <w:r w:rsidRPr="0055032A">
        <w:rPr>
          <w:rFonts w:ascii="Arial" w:hAnsi="Arial" w:cs="Arial"/>
          <w:b/>
          <w:color w:val="auto"/>
          <w:sz w:val="22"/>
          <w:szCs w:val="22"/>
        </w:rPr>
        <w:t>Płakałeś</w:t>
      </w:r>
      <w:proofErr w:type="spellEnd"/>
      <w:r w:rsidRPr="0055032A">
        <w:rPr>
          <w:rFonts w:ascii="Arial" w:hAnsi="Arial" w:cs="Arial"/>
          <w:b/>
          <w:color w:val="auto"/>
          <w:sz w:val="22"/>
          <w:szCs w:val="22"/>
        </w:rPr>
        <w:t>?</w:t>
      </w:r>
    </w:p>
    <w:p w14:paraId="44488AE3" w14:textId="77777777" w:rsidR="0055032A" w:rsidRPr="0055032A" w:rsidRDefault="0055032A" w:rsidP="0055032A">
      <w:pPr>
        <w:pStyle w:val="dialog"/>
        <w:rPr>
          <w:rFonts w:ascii="Arial" w:hAnsi="Arial" w:cs="Arial"/>
          <w:color w:val="auto"/>
          <w:sz w:val="22"/>
          <w:szCs w:val="22"/>
          <w:lang w:val="pl-PL"/>
        </w:rPr>
      </w:pPr>
    </w:p>
    <w:p w14:paraId="2E05070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Ich will bei Mamo und </w:t>
      </w:r>
      <w:proofErr w:type="spellStart"/>
      <w:r w:rsidRPr="0055032A">
        <w:rPr>
          <w:rFonts w:ascii="Arial" w:hAnsi="Arial" w:cs="Arial"/>
          <w:color w:val="auto"/>
          <w:sz w:val="22"/>
          <w:szCs w:val="22"/>
        </w:rPr>
        <w:t>Tato</w:t>
      </w:r>
      <w:proofErr w:type="spellEnd"/>
      <w:r w:rsidRPr="0055032A">
        <w:rPr>
          <w:rFonts w:ascii="Arial" w:hAnsi="Arial" w:cs="Arial"/>
          <w:color w:val="auto"/>
          <w:sz w:val="22"/>
          <w:szCs w:val="22"/>
        </w:rPr>
        <w:t xml:space="preserve"> bleiben! Aber ich kann sie nicht finden. Weinst du etwa?</w:t>
      </w:r>
    </w:p>
    <w:p w14:paraId="11EC365F"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2DEE9A47"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05:22:16</w:t>
      </w:r>
    </w:p>
    <w:p w14:paraId="35A15F60"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b/>
          <w:szCs w:val="22"/>
          <w:shd w:val="clear" w:color="auto" w:fill="FFFFFF"/>
          <w:lang w:val="pl-PL"/>
        </w:rPr>
      </w:pPr>
      <w:r w:rsidRPr="0055032A">
        <w:rPr>
          <w:b/>
          <w:szCs w:val="22"/>
          <w:shd w:val="clear" w:color="auto" w:fill="FFFFFF"/>
          <w:lang w:val="pl-PL"/>
        </w:rPr>
        <w:t xml:space="preserve">Niemcy nie żartują … Zamykają getto. Ci cholerni Niemcy… </w:t>
      </w:r>
      <w:r w:rsidRPr="0055032A">
        <w:rPr>
          <w:b/>
          <w:szCs w:val="22"/>
          <w:lang w:val="pl-PL"/>
        </w:rPr>
        <w:t>Nikogo nie udało mi się  uratować. Romek! Musisz uciekać … szybko! Wchodź!</w:t>
      </w:r>
    </w:p>
    <w:p w14:paraId="0AD4A797" w14:textId="77777777" w:rsidR="0055032A" w:rsidRPr="0055032A" w:rsidRDefault="0055032A" w:rsidP="0055032A">
      <w:pPr>
        <w:pStyle w:val="dialog"/>
        <w:rPr>
          <w:rFonts w:ascii="Arial" w:hAnsi="Arial" w:cs="Arial"/>
          <w:color w:val="auto"/>
          <w:sz w:val="22"/>
          <w:szCs w:val="22"/>
          <w:lang w:val="pl-PL"/>
        </w:rPr>
      </w:pPr>
    </w:p>
    <w:p w14:paraId="1B2E0AC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Die machen ernst … sie sind dabei das Ghetto zu schließen. Diese verdammten Deutschen … Ich konnte niemanden retten … nicht einen …</w:t>
      </w:r>
    </w:p>
    <w:p w14:paraId="5060FDC3" w14:textId="77777777" w:rsidR="0055032A" w:rsidRPr="0055032A" w:rsidRDefault="0055032A" w:rsidP="0055032A">
      <w:pPr>
        <w:pStyle w:val="dialog"/>
        <w:rPr>
          <w:rFonts w:ascii="Arial" w:hAnsi="Arial" w:cs="Arial"/>
          <w:b/>
          <w:color w:val="auto"/>
          <w:sz w:val="22"/>
          <w:szCs w:val="22"/>
          <w:lang w:val="pl-PL"/>
        </w:rPr>
      </w:pP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Du musst hier raus … schnell! Komm!</w:t>
      </w:r>
    </w:p>
    <w:p w14:paraId="33F410E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35388F49"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05:22:28</w:t>
      </w:r>
    </w:p>
    <w:p w14:paraId="55DDAD8C"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rPr>
        <w:t>Nie.</w:t>
      </w:r>
    </w:p>
    <w:p w14:paraId="3457BF62" w14:textId="77777777" w:rsidR="0055032A" w:rsidRPr="0055032A" w:rsidRDefault="0055032A" w:rsidP="0055032A">
      <w:pPr>
        <w:pStyle w:val="dialog"/>
        <w:rPr>
          <w:rFonts w:ascii="Arial" w:hAnsi="Arial" w:cs="Arial"/>
          <w:color w:val="auto"/>
          <w:sz w:val="22"/>
          <w:szCs w:val="22"/>
        </w:rPr>
      </w:pPr>
    </w:p>
    <w:p w14:paraId="2555DF2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lastRenderedPageBreak/>
        <w:t>Nein.</w:t>
      </w:r>
      <w:r w:rsidRPr="0055032A">
        <w:rPr>
          <w:rFonts w:ascii="Arial" w:hAnsi="Arial" w:cs="Arial"/>
          <w:color w:val="auto"/>
          <w:sz w:val="22"/>
          <w:szCs w:val="22"/>
        </w:rPr>
        <w:tab/>
      </w:r>
    </w:p>
    <w:p w14:paraId="6A5FB39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747A67F2"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05:22:28</w:t>
      </w:r>
    </w:p>
    <w:p w14:paraId="16F2ADEC"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 xml:space="preserve">Musisz się stąd wydostać, dopóki Niemcy są zajęci transportami! </w:t>
      </w:r>
    </w:p>
    <w:p w14:paraId="7706E5B6" w14:textId="77777777" w:rsidR="0055032A" w:rsidRPr="0055032A" w:rsidRDefault="0055032A" w:rsidP="0055032A">
      <w:pPr>
        <w:pStyle w:val="dialog"/>
        <w:rPr>
          <w:rFonts w:ascii="Arial" w:hAnsi="Arial" w:cs="Arial"/>
          <w:color w:val="auto"/>
          <w:sz w:val="22"/>
          <w:szCs w:val="22"/>
          <w:lang w:val="pl-PL"/>
        </w:rPr>
      </w:pPr>
    </w:p>
    <w:p w14:paraId="5EA7730C"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Du musst rüber, solange die noch mit den Transporten beschäftigt sind!</w:t>
      </w:r>
    </w:p>
    <w:p w14:paraId="58F57DF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5CEEF23B"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05:22:32</w:t>
      </w:r>
    </w:p>
    <w:p w14:paraId="55CF986D"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rPr>
        <w:t xml:space="preserve">Nie! Moi </w:t>
      </w:r>
      <w:proofErr w:type="spellStart"/>
      <w:r w:rsidRPr="0055032A">
        <w:rPr>
          <w:rFonts w:ascii="Arial" w:hAnsi="Arial" w:cs="Arial"/>
          <w:b/>
          <w:color w:val="auto"/>
          <w:sz w:val="22"/>
          <w:szCs w:val="22"/>
        </w:rPr>
        <w:t>rodzice</w:t>
      </w:r>
      <w:proofErr w:type="spellEnd"/>
      <w:r w:rsidRPr="0055032A">
        <w:rPr>
          <w:rFonts w:ascii="Arial" w:hAnsi="Arial" w:cs="Arial"/>
          <w:b/>
          <w:color w:val="auto"/>
          <w:sz w:val="22"/>
          <w:szCs w:val="22"/>
        </w:rPr>
        <w:t xml:space="preserve"> …</w:t>
      </w:r>
    </w:p>
    <w:p w14:paraId="18176305" w14:textId="77777777" w:rsidR="0055032A" w:rsidRPr="0055032A" w:rsidRDefault="0055032A" w:rsidP="0055032A">
      <w:pPr>
        <w:pStyle w:val="dialog"/>
        <w:rPr>
          <w:rFonts w:ascii="Arial" w:hAnsi="Arial" w:cs="Arial"/>
          <w:color w:val="auto"/>
          <w:sz w:val="22"/>
          <w:szCs w:val="22"/>
        </w:rPr>
      </w:pPr>
    </w:p>
    <w:p w14:paraId="543E6CF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Nein! Meine Eltern …</w:t>
      </w:r>
    </w:p>
    <w:p w14:paraId="79E80C4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562B44D3"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05:22:34</w:t>
      </w:r>
    </w:p>
    <w:p w14:paraId="54FC2E70"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b/>
          <w:color w:val="auto"/>
          <w:sz w:val="22"/>
          <w:szCs w:val="22"/>
        </w:rPr>
        <w:t xml:space="preserve">Nie </w:t>
      </w:r>
      <w:proofErr w:type="spellStart"/>
      <w:r w:rsidRPr="0055032A">
        <w:rPr>
          <w:rFonts w:ascii="Arial" w:hAnsi="Arial" w:cs="Arial"/>
          <w:b/>
          <w:color w:val="auto"/>
          <w:sz w:val="22"/>
          <w:szCs w:val="22"/>
        </w:rPr>
        <w:t>możesz</w:t>
      </w:r>
      <w:proofErr w:type="spellEnd"/>
      <w:r w:rsidRPr="0055032A">
        <w:rPr>
          <w:rFonts w:ascii="Arial" w:hAnsi="Arial" w:cs="Arial"/>
          <w:b/>
          <w:color w:val="auto"/>
          <w:sz w:val="22"/>
          <w:szCs w:val="22"/>
        </w:rPr>
        <w:t xml:space="preserve"> im </w:t>
      </w:r>
      <w:proofErr w:type="spellStart"/>
      <w:r w:rsidRPr="0055032A">
        <w:rPr>
          <w:rFonts w:ascii="Arial" w:hAnsi="Arial" w:cs="Arial"/>
          <w:b/>
          <w:color w:val="auto"/>
          <w:sz w:val="22"/>
          <w:szCs w:val="22"/>
        </w:rPr>
        <w:t>pomóc</w:t>
      </w:r>
      <w:proofErr w:type="spellEnd"/>
      <w:r w:rsidRPr="0055032A">
        <w:rPr>
          <w:rFonts w:ascii="Arial" w:hAnsi="Arial" w:cs="Arial"/>
          <w:b/>
          <w:color w:val="auto"/>
          <w:sz w:val="22"/>
          <w:szCs w:val="22"/>
        </w:rPr>
        <w:t xml:space="preserve">. </w:t>
      </w:r>
      <w:r w:rsidRPr="0055032A">
        <w:rPr>
          <w:rFonts w:ascii="Arial" w:hAnsi="Arial" w:cs="Arial"/>
          <w:b/>
          <w:color w:val="auto"/>
          <w:sz w:val="22"/>
          <w:szCs w:val="22"/>
          <w:lang w:val="pl-PL"/>
        </w:rPr>
        <w:t>Masz takie szczęście, że Niemcy cię nie znaleźli. Nie możesz tego tak po prostu zmarnować. Wiem, że to trudne, ale dasz radę. Dla twoich rodziców! Oni chcą, żebyś żył, rozumiesz?</w:t>
      </w:r>
    </w:p>
    <w:p w14:paraId="698E6C15" w14:textId="77777777" w:rsidR="0055032A" w:rsidRPr="0055032A" w:rsidRDefault="0055032A" w:rsidP="0055032A">
      <w:pPr>
        <w:pStyle w:val="dialog"/>
        <w:rPr>
          <w:rFonts w:ascii="Arial" w:hAnsi="Arial" w:cs="Arial"/>
          <w:color w:val="auto"/>
          <w:sz w:val="22"/>
          <w:szCs w:val="22"/>
          <w:lang w:val="pl-PL"/>
        </w:rPr>
      </w:pPr>
    </w:p>
    <w:p w14:paraId="17D542F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Du kannst ihnen nicht helfen.</w:t>
      </w:r>
    </w:p>
    <w:p w14:paraId="6B76AF55"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color w:val="auto"/>
          <w:sz w:val="22"/>
          <w:szCs w:val="22"/>
        </w:rPr>
        <w:t>Du hast großes Glück, dass die Deutschen dich nicht gefunden haben. Das musst du nutzen. Bitte wirf nicht einfach alles weg.</w:t>
      </w:r>
    </w:p>
    <w:p w14:paraId="4331332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weiß, es ist schwer, aber du kannst es schaffen. Für deine Eltern! Sie wollen, dass du lebst, verstehst du das?</w:t>
      </w:r>
    </w:p>
    <w:p w14:paraId="5184794B"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622E246F"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05:22:49</w:t>
      </w:r>
    </w:p>
    <w:p w14:paraId="1F38AFA3" w14:textId="77777777" w:rsidR="0055032A" w:rsidRPr="0055032A" w:rsidRDefault="0055032A" w:rsidP="0055032A">
      <w:pPr>
        <w:tabs>
          <w:tab w:val="left" w:pos="1920"/>
          <w:tab w:val="left" w:pos="3840"/>
          <w:tab w:val="left" w:pos="5760"/>
          <w:tab w:val="left" w:pos="7680"/>
          <w:tab w:val="left" w:pos="9600"/>
        </w:tabs>
        <w:spacing w:line="241" w:lineRule="exact"/>
        <w:ind w:left="2175" w:right="3168"/>
        <w:rPr>
          <w:b/>
          <w:szCs w:val="22"/>
          <w:shd w:val="clear" w:color="auto" w:fill="FFFFFF"/>
          <w:lang w:val="pl-PL"/>
        </w:rPr>
      </w:pPr>
      <w:r w:rsidRPr="0055032A">
        <w:rPr>
          <w:b/>
          <w:szCs w:val="22"/>
          <w:shd w:val="clear" w:color="auto" w:fill="FFFFFF"/>
          <w:lang w:val="pl-PL"/>
        </w:rPr>
        <w:t>Obiecujesz, że zadbasz o moich rodziców?</w:t>
      </w:r>
    </w:p>
    <w:p w14:paraId="5CB6B69D" w14:textId="77777777" w:rsidR="0055032A" w:rsidRPr="0055032A" w:rsidRDefault="0055032A" w:rsidP="0055032A">
      <w:pPr>
        <w:pStyle w:val="dialog"/>
        <w:rPr>
          <w:rFonts w:ascii="Arial" w:hAnsi="Arial" w:cs="Arial"/>
          <w:color w:val="auto"/>
          <w:sz w:val="22"/>
          <w:szCs w:val="22"/>
          <w:lang w:val="pl-PL"/>
        </w:rPr>
      </w:pPr>
    </w:p>
    <w:p w14:paraId="688879E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Du passt auf sie auf! Versprichst du das?</w:t>
      </w:r>
    </w:p>
    <w:p w14:paraId="56BA7195"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49A43DF7"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05:22:52</w:t>
      </w:r>
    </w:p>
    <w:p w14:paraId="3CEA0898" w14:textId="77777777" w:rsidR="0055032A" w:rsidRPr="0055032A" w:rsidRDefault="0055032A" w:rsidP="0055032A">
      <w:pPr>
        <w:pStyle w:val="dialog"/>
        <w:rPr>
          <w:rFonts w:ascii="Arial" w:hAnsi="Arial" w:cs="Arial"/>
          <w:color w:val="auto"/>
          <w:sz w:val="22"/>
          <w:szCs w:val="22"/>
        </w:rPr>
      </w:pPr>
      <w:r w:rsidRPr="0055032A">
        <w:rPr>
          <w:rFonts w:ascii="Arial" w:hAnsi="Arial" w:cs="Arial"/>
          <w:b/>
          <w:color w:val="auto"/>
          <w:sz w:val="22"/>
          <w:szCs w:val="22"/>
          <w:lang w:val="pl-PL"/>
        </w:rPr>
        <w:t>Tak. A teraz chodź!</w:t>
      </w:r>
    </w:p>
    <w:p w14:paraId="79587D37" w14:textId="77777777" w:rsidR="0055032A" w:rsidRPr="0055032A" w:rsidRDefault="0055032A" w:rsidP="0055032A">
      <w:pPr>
        <w:pStyle w:val="dialog"/>
        <w:rPr>
          <w:rFonts w:ascii="Arial" w:hAnsi="Arial" w:cs="Arial"/>
          <w:color w:val="auto"/>
          <w:sz w:val="22"/>
          <w:szCs w:val="22"/>
        </w:rPr>
      </w:pPr>
    </w:p>
    <w:p w14:paraId="52C8AA8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Ja. Jetzt komm!</w:t>
      </w:r>
    </w:p>
    <w:p w14:paraId="7743E1E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023F20DC" w14:textId="77777777" w:rsidR="0055032A" w:rsidRPr="0055032A" w:rsidRDefault="0055032A" w:rsidP="0055032A">
      <w:pPr>
        <w:tabs>
          <w:tab w:val="left" w:pos="4095"/>
          <w:tab w:val="left" w:pos="6015"/>
          <w:tab w:val="left" w:pos="7935"/>
          <w:tab w:val="left" w:pos="9855"/>
          <w:tab w:val="left" w:pos="11775"/>
        </w:tabs>
        <w:spacing w:line="241" w:lineRule="exact"/>
        <w:ind w:left="2175" w:right="3168"/>
        <w:rPr>
          <w:szCs w:val="22"/>
        </w:rPr>
      </w:pPr>
      <w:r w:rsidRPr="0055032A">
        <w:rPr>
          <w:szCs w:val="22"/>
        </w:rPr>
        <w:t>TC 05:22:06</w:t>
      </w:r>
    </w:p>
    <w:p w14:paraId="4ADC50CB" w14:textId="77777777" w:rsidR="0055032A" w:rsidRPr="0055032A" w:rsidRDefault="0055032A" w:rsidP="0055032A">
      <w:pPr>
        <w:pStyle w:val="dialog"/>
        <w:rPr>
          <w:rFonts w:ascii="Arial" w:hAnsi="Arial" w:cs="Arial"/>
          <w:color w:val="auto"/>
          <w:sz w:val="22"/>
          <w:szCs w:val="22"/>
        </w:rPr>
      </w:pPr>
      <w:proofErr w:type="spellStart"/>
      <w:r w:rsidRPr="0055032A">
        <w:rPr>
          <w:rFonts w:ascii="Arial" w:hAnsi="Arial" w:cs="Arial"/>
          <w:b/>
          <w:color w:val="auto"/>
          <w:sz w:val="22"/>
          <w:szCs w:val="22"/>
        </w:rPr>
        <w:t>Czekaj</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Widać</w:t>
      </w:r>
      <w:proofErr w:type="spellEnd"/>
      <w:r w:rsidRPr="0055032A">
        <w:rPr>
          <w:rFonts w:ascii="Arial" w:hAnsi="Arial" w:cs="Arial"/>
          <w:b/>
          <w:color w:val="auto"/>
          <w:sz w:val="22"/>
          <w:szCs w:val="22"/>
        </w:rPr>
        <w:t xml:space="preserve"> </w:t>
      </w:r>
      <w:proofErr w:type="spellStart"/>
      <w:r w:rsidRPr="0055032A">
        <w:rPr>
          <w:rFonts w:ascii="Arial" w:hAnsi="Arial" w:cs="Arial"/>
          <w:b/>
          <w:color w:val="auto"/>
          <w:sz w:val="22"/>
          <w:szCs w:val="22"/>
        </w:rPr>
        <w:t>Niemców</w:t>
      </w:r>
      <w:proofErr w:type="spellEnd"/>
      <w:r w:rsidRPr="0055032A">
        <w:rPr>
          <w:rFonts w:ascii="Arial" w:hAnsi="Arial" w:cs="Arial"/>
          <w:b/>
          <w:color w:val="auto"/>
          <w:sz w:val="22"/>
          <w:szCs w:val="22"/>
        </w:rPr>
        <w:t>?</w:t>
      </w:r>
    </w:p>
    <w:p w14:paraId="0114506C" w14:textId="77777777" w:rsidR="0055032A" w:rsidRPr="0055032A" w:rsidRDefault="0055032A" w:rsidP="0055032A">
      <w:pPr>
        <w:pStyle w:val="dialog"/>
        <w:rPr>
          <w:rFonts w:ascii="Arial" w:hAnsi="Arial" w:cs="Arial"/>
          <w:color w:val="auto"/>
          <w:sz w:val="22"/>
          <w:szCs w:val="22"/>
        </w:rPr>
      </w:pPr>
    </w:p>
    <w:p w14:paraId="035DED18"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Sei vorsichtig! Siehst du irgendwo Wachen?</w:t>
      </w:r>
    </w:p>
    <w:p w14:paraId="455D6B7D"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w:t>
      </w:r>
    </w:p>
    <w:p w14:paraId="2BF1817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05:23:00</w:t>
      </w:r>
    </w:p>
    <w:p w14:paraId="6B00B820" w14:textId="77777777" w:rsidR="0055032A" w:rsidRPr="0055032A" w:rsidRDefault="0055032A" w:rsidP="0055032A">
      <w:pPr>
        <w:pStyle w:val="dialog"/>
        <w:rPr>
          <w:rFonts w:ascii="Arial" w:hAnsi="Arial" w:cs="Arial"/>
          <w:b/>
          <w:color w:val="auto"/>
          <w:sz w:val="22"/>
          <w:szCs w:val="22"/>
        </w:rPr>
      </w:pPr>
      <w:r w:rsidRPr="0055032A">
        <w:rPr>
          <w:rFonts w:ascii="Arial" w:hAnsi="Arial" w:cs="Arial"/>
          <w:b/>
          <w:color w:val="auto"/>
          <w:sz w:val="22"/>
          <w:szCs w:val="22"/>
        </w:rPr>
        <w:lastRenderedPageBreak/>
        <w:t>Nie.</w:t>
      </w:r>
    </w:p>
    <w:p w14:paraId="15A4942C" w14:textId="77777777" w:rsidR="0055032A" w:rsidRPr="0055032A" w:rsidRDefault="0055032A" w:rsidP="0055032A">
      <w:pPr>
        <w:pStyle w:val="dialog"/>
        <w:rPr>
          <w:rFonts w:ascii="Arial" w:hAnsi="Arial" w:cs="Arial"/>
          <w:color w:val="auto"/>
          <w:sz w:val="22"/>
          <w:szCs w:val="22"/>
        </w:rPr>
      </w:pPr>
    </w:p>
    <w:p w14:paraId="65D508D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Nein.</w:t>
      </w:r>
    </w:p>
    <w:p w14:paraId="38C1FEE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SHLOMO</w:t>
      </w:r>
    </w:p>
    <w:p w14:paraId="055D682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05:23:09</w:t>
      </w:r>
    </w:p>
    <w:p w14:paraId="6B71270F"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Idź Romek, dalej!!! Zaopiekuję się twoimi rodzicami - obiecuję!</w:t>
      </w:r>
    </w:p>
    <w:p w14:paraId="6EF45F8F" w14:textId="77777777" w:rsidR="0055032A" w:rsidRPr="0055032A" w:rsidRDefault="0055032A" w:rsidP="0055032A">
      <w:pPr>
        <w:pStyle w:val="dialog"/>
        <w:rPr>
          <w:rFonts w:ascii="Arial" w:hAnsi="Arial" w:cs="Arial"/>
          <w:color w:val="auto"/>
          <w:sz w:val="22"/>
          <w:szCs w:val="22"/>
          <w:lang w:val="pl-PL"/>
        </w:rPr>
      </w:pPr>
    </w:p>
    <w:p w14:paraId="3002ED8E"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Geh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xml:space="preserve">! Los, jetzt!!! Ich werde auf deine Eltern aufpassen – ich </w:t>
      </w:r>
      <w:proofErr w:type="spellStart"/>
      <w:r w:rsidRPr="0055032A">
        <w:rPr>
          <w:rFonts w:ascii="Arial" w:hAnsi="Arial" w:cs="Arial"/>
          <w:color w:val="auto"/>
          <w:sz w:val="22"/>
          <w:szCs w:val="22"/>
        </w:rPr>
        <w:t>versprech‘s</w:t>
      </w:r>
      <w:proofErr w:type="spellEnd"/>
      <w:r w:rsidRPr="0055032A">
        <w:rPr>
          <w:rFonts w:ascii="Arial" w:hAnsi="Arial" w:cs="Arial"/>
          <w:color w:val="auto"/>
          <w:sz w:val="22"/>
          <w:szCs w:val="22"/>
        </w:rPr>
        <w:t>!</w:t>
      </w:r>
    </w:p>
    <w:p w14:paraId="7B603D1E"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ROMEK</w:t>
      </w:r>
    </w:p>
    <w:p w14:paraId="3615B49D"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05:23:15</w:t>
      </w:r>
    </w:p>
    <w:p w14:paraId="79BEC9AB"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Dziękuję, Szlomo!</w:t>
      </w:r>
    </w:p>
    <w:p w14:paraId="274B8EC6" w14:textId="77777777" w:rsidR="0055032A" w:rsidRPr="0055032A" w:rsidRDefault="0055032A" w:rsidP="0055032A">
      <w:pPr>
        <w:pStyle w:val="dialog"/>
        <w:rPr>
          <w:rFonts w:ascii="Arial" w:hAnsi="Arial" w:cs="Arial"/>
          <w:color w:val="auto"/>
          <w:sz w:val="22"/>
          <w:szCs w:val="22"/>
          <w:lang w:val="pl-PL"/>
        </w:rPr>
      </w:pPr>
    </w:p>
    <w:p w14:paraId="18B0F9E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Danke, Shlomo!</w:t>
      </w:r>
    </w:p>
    <w:p w14:paraId="586FE0B1"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SHLOMO</w:t>
      </w:r>
    </w:p>
    <w:p w14:paraId="570BD4F8"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05:23:17</w:t>
      </w:r>
    </w:p>
    <w:p w14:paraId="7BF612CB" w14:textId="77777777" w:rsidR="0055032A" w:rsidRPr="0055032A" w:rsidRDefault="0055032A" w:rsidP="0055032A">
      <w:pPr>
        <w:pStyle w:val="dialog"/>
        <w:rPr>
          <w:rFonts w:ascii="Arial" w:hAnsi="Arial" w:cs="Arial"/>
          <w:b/>
          <w:color w:val="auto"/>
          <w:sz w:val="22"/>
          <w:szCs w:val="22"/>
          <w:lang w:val="pl-PL"/>
        </w:rPr>
      </w:pPr>
      <w:r w:rsidRPr="0055032A">
        <w:rPr>
          <w:rFonts w:ascii="Arial" w:hAnsi="Arial" w:cs="Arial"/>
          <w:b/>
          <w:color w:val="auto"/>
          <w:sz w:val="22"/>
          <w:szCs w:val="22"/>
          <w:lang w:val="pl-PL"/>
        </w:rPr>
        <w:t>A teraz biegnij, szczęściarzu! I żyj! Powodzenia, Romku!</w:t>
      </w:r>
    </w:p>
    <w:p w14:paraId="2A3BFABF" w14:textId="77777777" w:rsidR="0055032A" w:rsidRPr="0055032A" w:rsidRDefault="0055032A" w:rsidP="0055032A">
      <w:pPr>
        <w:pStyle w:val="dialog"/>
        <w:rPr>
          <w:rFonts w:ascii="Arial" w:hAnsi="Arial" w:cs="Arial"/>
          <w:color w:val="auto"/>
          <w:sz w:val="22"/>
          <w:szCs w:val="22"/>
          <w:lang w:val="pl-PL"/>
        </w:rPr>
      </w:pPr>
    </w:p>
    <w:p w14:paraId="5A0F34B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pl-PL"/>
        </w:rPr>
        <w:t>Du Glückspilz! Jetzt lauf u</w:t>
      </w:r>
      <w:proofErr w:type="spellStart"/>
      <w:r w:rsidRPr="0055032A">
        <w:rPr>
          <w:rFonts w:ascii="Arial" w:hAnsi="Arial" w:cs="Arial"/>
          <w:color w:val="auto"/>
          <w:sz w:val="22"/>
          <w:szCs w:val="22"/>
        </w:rPr>
        <w:t>nd</w:t>
      </w:r>
      <w:proofErr w:type="spellEnd"/>
      <w:r w:rsidRPr="0055032A">
        <w:rPr>
          <w:rFonts w:ascii="Arial" w:hAnsi="Arial" w:cs="Arial"/>
          <w:color w:val="auto"/>
          <w:sz w:val="22"/>
          <w:szCs w:val="22"/>
        </w:rPr>
        <w:t xml:space="preserve"> lebe!</w:t>
      </w:r>
    </w:p>
    <w:p w14:paraId="1467688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Viel Glück,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w:t>
      </w:r>
    </w:p>
    <w:p w14:paraId="5E225836"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ERZÄHLER</w:t>
      </w:r>
    </w:p>
    <w:p w14:paraId="669F06E7"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05:23:30</w:t>
      </w:r>
    </w:p>
    <w:p w14:paraId="7DD8AC59"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Um wenigstens die Kinder vor den Lagern zu retten, werden sie aus den Ghettos herausgeschmuggelt. Die Kleinsten in Koffern, andere durch die Abwasserkanäle.</w:t>
      </w:r>
    </w:p>
    <w:p w14:paraId="7C58C9C4"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26</w:t>
      </w:r>
      <w:r w:rsidRPr="0055032A">
        <w:rPr>
          <w:rFonts w:ascii="Arial" w:hAnsi="Arial" w:cs="Arial"/>
          <w:color w:val="auto"/>
          <w:sz w:val="22"/>
          <w:szCs w:val="22"/>
        </w:rPr>
        <w:tab/>
        <w:t>TC 05:23:39 MODELL: CHORUS</w:t>
      </w:r>
    </w:p>
    <w:p w14:paraId="754152B8"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lang w:val="cs-CZ"/>
        </w:rPr>
        <w:t>TC 05:23:41 INSERT: KRystyna (11)</w:t>
      </w:r>
      <w:r w:rsidRPr="0055032A">
        <w:rPr>
          <w:rFonts w:ascii="Arial" w:hAnsi="Arial" w:cs="Arial"/>
          <w:color w:val="auto"/>
          <w:sz w:val="22"/>
          <w:szCs w:val="22"/>
        </w:rPr>
        <w:tab/>
      </w:r>
      <w:r w:rsidRPr="0055032A">
        <w:rPr>
          <w:rFonts w:ascii="Arial" w:hAnsi="Arial" w:cs="Arial"/>
          <w:color w:val="auto"/>
          <w:sz w:val="22"/>
          <w:szCs w:val="22"/>
        </w:rPr>
        <w:tab/>
      </w:r>
    </w:p>
    <w:p w14:paraId="660F5A0C"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KRYSTYNA (VO / CHORUS)</w:t>
      </w:r>
    </w:p>
    <w:p w14:paraId="75FE6C4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Wir warteten zwei Tage lang im Abwasserkanal auf Hilfe von der anderen Seite.</w:t>
      </w:r>
    </w:p>
    <w:p w14:paraId="3C8CCB8A"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ERZÄHLER</w:t>
      </w:r>
    </w:p>
    <w:p w14:paraId="00694EC5"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05:23:48</w:t>
      </w:r>
    </w:p>
    <w:p w14:paraId="62FF82AD" w14:textId="77777777" w:rsidR="0055032A" w:rsidRPr="0055032A" w:rsidRDefault="0055032A" w:rsidP="0055032A">
      <w:pPr>
        <w:pStyle w:val="dialog"/>
        <w:rPr>
          <w:rFonts w:ascii="Arial" w:hAnsi="Arial" w:cs="Arial"/>
          <w:color w:val="auto"/>
          <w:sz w:val="22"/>
          <w:szCs w:val="22"/>
          <w:lang w:val="cs-CZ"/>
        </w:rPr>
      </w:pPr>
      <w:r w:rsidRPr="0055032A">
        <w:rPr>
          <w:rFonts w:ascii="Arial" w:hAnsi="Arial" w:cs="Arial"/>
          <w:color w:val="auto"/>
          <w:sz w:val="22"/>
          <w:szCs w:val="22"/>
          <w:lang w:val="pl-PL"/>
        </w:rPr>
        <w:t>Oder sie fliehen allein in den anderen Teil der Stadt.</w:t>
      </w:r>
    </w:p>
    <w:p w14:paraId="7F452001" w14:textId="77777777" w:rsidR="0055032A" w:rsidRPr="0055032A" w:rsidRDefault="0055032A" w:rsidP="0055032A">
      <w:pPr>
        <w:pStyle w:val="primaryheading"/>
        <w:rPr>
          <w:rFonts w:ascii="Arial" w:hAnsi="Arial" w:cs="Arial"/>
          <w:color w:val="auto"/>
          <w:sz w:val="22"/>
          <w:szCs w:val="22"/>
          <w:lang w:val="en-US"/>
        </w:rPr>
      </w:pPr>
      <w:r w:rsidRPr="0055032A">
        <w:rPr>
          <w:rFonts w:ascii="Arial" w:hAnsi="Arial" w:cs="Arial"/>
          <w:color w:val="auto"/>
          <w:sz w:val="22"/>
          <w:szCs w:val="22"/>
          <w:lang w:val="cs-CZ"/>
        </w:rPr>
        <w:t>TC 05:23:53 INSERT: DAWID (17)</w:t>
      </w:r>
    </w:p>
    <w:p w14:paraId="19E9C9F1"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Dawid (VO / CHORUS)</w:t>
      </w:r>
    </w:p>
    <w:p w14:paraId="38F4D487"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lastRenderedPageBreak/>
        <w:t>Mama küsste uns zum Abschied, griff nach der Tasche und ging. Ich brachte nicht die Kraft auf, ihr nachzusehen.</w:t>
      </w:r>
    </w:p>
    <w:p w14:paraId="238A1ECE"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ERZÄHLER</w:t>
      </w:r>
    </w:p>
    <w:p w14:paraId="04CC7D90"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05:24:00</w:t>
      </w:r>
    </w:p>
    <w:p w14:paraId="33F99DAF" w14:textId="77777777" w:rsidR="0055032A" w:rsidRPr="0055032A" w:rsidRDefault="0055032A" w:rsidP="0055032A">
      <w:pPr>
        <w:pStyle w:val="dialog"/>
        <w:rPr>
          <w:rFonts w:ascii="Arial" w:hAnsi="Arial" w:cs="Arial"/>
          <w:color w:val="auto"/>
          <w:sz w:val="22"/>
          <w:szCs w:val="22"/>
          <w:lang w:val="cs-CZ"/>
        </w:rPr>
      </w:pPr>
      <w:r w:rsidRPr="0055032A">
        <w:rPr>
          <w:rFonts w:ascii="Arial" w:hAnsi="Arial" w:cs="Arial"/>
          <w:color w:val="auto"/>
          <w:sz w:val="22"/>
          <w:szCs w:val="22"/>
          <w:lang w:val="pl-PL"/>
        </w:rPr>
        <w:t xml:space="preserve">Einige tausend Kinder werden aus den Ghettos gerettet. </w:t>
      </w:r>
    </w:p>
    <w:p w14:paraId="0A230809"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27</w:t>
      </w:r>
      <w:r w:rsidRPr="0055032A">
        <w:rPr>
          <w:rFonts w:ascii="Arial" w:hAnsi="Arial" w:cs="Arial"/>
          <w:color w:val="auto"/>
          <w:sz w:val="22"/>
          <w:szCs w:val="22"/>
        </w:rPr>
        <w:tab/>
        <w:t>TC 05:24:05 DRAMA - STADT/ GEMÜSELADEN KAMINSKI</w:t>
      </w:r>
      <w:r w:rsidRPr="0055032A">
        <w:rPr>
          <w:rFonts w:ascii="Arial" w:hAnsi="Arial" w:cs="Arial"/>
          <w:color w:val="auto"/>
          <w:sz w:val="22"/>
          <w:szCs w:val="22"/>
        </w:rPr>
        <w:tab/>
        <w:t>AUSSEN</w:t>
      </w:r>
    </w:p>
    <w:p w14:paraId="7CF8035A" w14:textId="77777777" w:rsidR="0055032A" w:rsidRPr="0055032A" w:rsidRDefault="0055032A" w:rsidP="0055032A">
      <w:pPr>
        <w:pStyle w:val="dialogname"/>
        <w:rPr>
          <w:rFonts w:ascii="Arial" w:hAnsi="Arial" w:cs="Arial"/>
          <w:color w:val="auto"/>
          <w:sz w:val="22"/>
          <w:szCs w:val="22"/>
          <w:lang w:val="pl-PL"/>
        </w:rPr>
      </w:pPr>
      <w:r w:rsidRPr="0055032A">
        <w:rPr>
          <w:rFonts w:ascii="Arial" w:hAnsi="Arial" w:cs="Arial"/>
          <w:color w:val="auto"/>
          <w:sz w:val="22"/>
          <w:szCs w:val="22"/>
          <w:lang w:val="pl-PL"/>
        </w:rPr>
        <w:t>ERZÄHLER</w:t>
      </w:r>
    </w:p>
    <w:p w14:paraId="51A59BD7" w14:textId="77777777" w:rsidR="0055032A" w:rsidRPr="0055032A" w:rsidRDefault="0055032A" w:rsidP="0055032A">
      <w:pPr>
        <w:pStyle w:val="dialog"/>
        <w:rPr>
          <w:rFonts w:ascii="Arial" w:hAnsi="Arial" w:cs="Arial"/>
          <w:color w:val="auto"/>
          <w:sz w:val="22"/>
          <w:szCs w:val="22"/>
          <w:lang w:val="cs-CZ"/>
        </w:rPr>
      </w:pPr>
      <w:r w:rsidRPr="0055032A">
        <w:rPr>
          <w:rFonts w:ascii="Arial" w:hAnsi="Arial" w:cs="Arial"/>
          <w:color w:val="auto"/>
          <w:sz w:val="22"/>
          <w:szCs w:val="22"/>
          <w:lang w:val="pl-PL"/>
        </w:rPr>
        <w:t>Trotz der Gefahr gibt es Menschen, die bereit sind, jüdische Kinder bei sich zu verstecken.</w:t>
      </w:r>
    </w:p>
    <w:p w14:paraId="59586297"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IRENA</w:t>
      </w:r>
    </w:p>
    <w:p w14:paraId="2ECB32BE"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color w:val="auto"/>
          <w:sz w:val="22"/>
          <w:szCs w:val="22"/>
          <w:lang w:val="en-US"/>
        </w:rPr>
        <w:t>TC 05:24:12</w:t>
      </w:r>
    </w:p>
    <w:p w14:paraId="44666E7A" w14:textId="77777777" w:rsidR="0055032A" w:rsidRPr="0055032A" w:rsidRDefault="0055032A" w:rsidP="0055032A">
      <w:pPr>
        <w:pStyle w:val="dialog"/>
        <w:rPr>
          <w:rFonts w:ascii="Arial" w:hAnsi="Arial" w:cs="Arial"/>
          <w:b/>
          <w:color w:val="auto"/>
          <w:sz w:val="22"/>
          <w:szCs w:val="22"/>
          <w:lang w:val="en-US"/>
        </w:rPr>
      </w:pPr>
      <w:r w:rsidRPr="0055032A">
        <w:rPr>
          <w:rFonts w:ascii="Arial" w:hAnsi="Arial" w:cs="Arial"/>
          <w:b/>
          <w:color w:val="auto"/>
          <w:sz w:val="22"/>
          <w:szCs w:val="22"/>
          <w:lang w:val="en-US"/>
        </w:rPr>
        <w:t xml:space="preserve">Romek! </w:t>
      </w:r>
      <w:proofErr w:type="spellStart"/>
      <w:r w:rsidRPr="0055032A">
        <w:rPr>
          <w:rFonts w:ascii="Arial" w:hAnsi="Arial" w:cs="Arial"/>
          <w:b/>
          <w:color w:val="auto"/>
          <w:sz w:val="22"/>
          <w:szCs w:val="22"/>
          <w:lang w:val="en-US"/>
        </w:rPr>
        <w:t>Się</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udało</w:t>
      </w:r>
      <w:proofErr w:type="spellEnd"/>
      <w:r w:rsidRPr="0055032A">
        <w:rPr>
          <w:rFonts w:ascii="Arial" w:hAnsi="Arial" w:cs="Arial"/>
          <w:b/>
          <w:color w:val="auto"/>
          <w:sz w:val="22"/>
          <w:szCs w:val="22"/>
          <w:lang w:val="en-US"/>
        </w:rPr>
        <w:t xml:space="preserve">! Tato! </w:t>
      </w:r>
      <w:proofErr w:type="spellStart"/>
      <w:r w:rsidRPr="0055032A">
        <w:rPr>
          <w:rFonts w:ascii="Arial" w:hAnsi="Arial" w:cs="Arial"/>
          <w:b/>
          <w:color w:val="auto"/>
          <w:sz w:val="22"/>
          <w:szCs w:val="22"/>
          <w:lang w:val="en-US"/>
        </w:rPr>
        <w:t>Romkowi</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się</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udało</w:t>
      </w:r>
      <w:proofErr w:type="spellEnd"/>
      <w:r w:rsidRPr="0055032A">
        <w:rPr>
          <w:rFonts w:ascii="Arial" w:hAnsi="Arial" w:cs="Arial"/>
          <w:b/>
          <w:color w:val="auto"/>
          <w:sz w:val="22"/>
          <w:szCs w:val="22"/>
          <w:lang w:val="en-US"/>
        </w:rPr>
        <w:t>!</w:t>
      </w:r>
    </w:p>
    <w:p w14:paraId="28A914CA" w14:textId="77777777" w:rsidR="0055032A" w:rsidRPr="0055032A" w:rsidRDefault="0055032A" w:rsidP="0055032A">
      <w:pPr>
        <w:pStyle w:val="dialog"/>
        <w:rPr>
          <w:rFonts w:ascii="Arial" w:hAnsi="Arial" w:cs="Arial"/>
          <w:color w:val="auto"/>
          <w:sz w:val="22"/>
          <w:szCs w:val="22"/>
          <w:lang w:val="en-US"/>
        </w:rPr>
      </w:pPr>
    </w:p>
    <w:p w14:paraId="798F5462"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lang w:val="en-US"/>
        </w:rPr>
        <w:t xml:space="preserve">Romek?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xml:space="preserve">! Du hast es geschafft! </w:t>
      </w:r>
      <w:proofErr w:type="spellStart"/>
      <w:r w:rsidRPr="0055032A">
        <w:rPr>
          <w:rFonts w:ascii="Arial" w:hAnsi="Arial" w:cs="Arial"/>
          <w:color w:val="auto"/>
          <w:sz w:val="22"/>
          <w:szCs w:val="22"/>
        </w:rPr>
        <w:t>Tato</w:t>
      </w:r>
      <w:proofErr w:type="spellEnd"/>
      <w:r w:rsidRPr="0055032A">
        <w:rPr>
          <w:rFonts w:ascii="Arial" w:hAnsi="Arial" w:cs="Arial"/>
          <w:color w:val="auto"/>
          <w:sz w:val="22"/>
          <w:szCs w:val="22"/>
        </w:rPr>
        <w:t xml:space="preserve">! </w:t>
      </w:r>
      <w:proofErr w:type="spellStart"/>
      <w:r w:rsidRPr="0055032A">
        <w:rPr>
          <w:rFonts w:ascii="Arial" w:hAnsi="Arial" w:cs="Arial"/>
          <w:color w:val="auto"/>
          <w:sz w:val="22"/>
          <w:szCs w:val="22"/>
        </w:rPr>
        <w:t>Tato</w:t>
      </w:r>
      <w:proofErr w:type="spellEnd"/>
      <w:r w:rsidRPr="0055032A">
        <w:rPr>
          <w:rFonts w:ascii="Arial" w:hAnsi="Arial" w:cs="Arial"/>
          <w:color w:val="auto"/>
          <w:sz w:val="22"/>
          <w:szCs w:val="22"/>
        </w:rPr>
        <w:t xml:space="preserve">! </w:t>
      </w:r>
      <w:proofErr w:type="spellStart"/>
      <w:r w:rsidRPr="0055032A">
        <w:rPr>
          <w:rFonts w:ascii="Arial" w:hAnsi="Arial" w:cs="Arial"/>
          <w:color w:val="auto"/>
          <w:sz w:val="22"/>
          <w:szCs w:val="22"/>
        </w:rPr>
        <w:t>Romek</w:t>
      </w:r>
      <w:proofErr w:type="spellEnd"/>
      <w:r w:rsidRPr="0055032A">
        <w:rPr>
          <w:rFonts w:ascii="Arial" w:hAnsi="Arial" w:cs="Arial"/>
          <w:color w:val="auto"/>
          <w:sz w:val="22"/>
          <w:szCs w:val="22"/>
        </w:rPr>
        <w:t xml:space="preserve"> hat es geschafft!</w:t>
      </w:r>
    </w:p>
    <w:p w14:paraId="0AA52CFD" w14:textId="77777777" w:rsidR="0055032A" w:rsidRPr="0055032A" w:rsidRDefault="0055032A" w:rsidP="0055032A">
      <w:pPr>
        <w:pStyle w:val="dialogname"/>
        <w:rPr>
          <w:rFonts w:ascii="Arial" w:hAnsi="Arial" w:cs="Arial"/>
          <w:color w:val="auto"/>
          <w:sz w:val="22"/>
          <w:szCs w:val="22"/>
          <w:lang w:val="en-US"/>
        </w:rPr>
      </w:pPr>
      <w:r w:rsidRPr="0055032A">
        <w:rPr>
          <w:rFonts w:ascii="Arial" w:hAnsi="Arial" w:cs="Arial"/>
          <w:color w:val="auto"/>
          <w:sz w:val="22"/>
          <w:szCs w:val="22"/>
          <w:lang w:val="en-US"/>
        </w:rPr>
        <w:t>KAMINSKI</w:t>
      </w:r>
    </w:p>
    <w:p w14:paraId="7DBBA346"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05:24:21</w:t>
      </w:r>
    </w:p>
    <w:p w14:paraId="2273AB91" w14:textId="77777777" w:rsidR="0055032A" w:rsidRPr="0055032A" w:rsidRDefault="0055032A" w:rsidP="0055032A">
      <w:pPr>
        <w:pStyle w:val="dialog"/>
        <w:rPr>
          <w:rFonts w:ascii="Arial" w:hAnsi="Arial" w:cs="Arial"/>
          <w:b/>
          <w:color w:val="auto"/>
          <w:sz w:val="22"/>
          <w:szCs w:val="22"/>
          <w:lang w:val="en-US"/>
        </w:rPr>
      </w:pPr>
      <w:r w:rsidRPr="0055032A">
        <w:rPr>
          <w:rFonts w:ascii="Arial" w:hAnsi="Arial" w:cs="Arial"/>
          <w:b/>
          <w:color w:val="auto"/>
          <w:sz w:val="22"/>
          <w:szCs w:val="22"/>
          <w:lang w:val="pl-PL"/>
        </w:rPr>
        <w:t xml:space="preserve">Co za szczęście! </w:t>
      </w:r>
    </w:p>
    <w:p w14:paraId="4A89AC52" w14:textId="77777777" w:rsidR="0055032A" w:rsidRPr="0055032A" w:rsidRDefault="0055032A" w:rsidP="0055032A">
      <w:pPr>
        <w:pStyle w:val="dialog"/>
        <w:rPr>
          <w:rFonts w:ascii="Arial" w:hAnsi="Arial" w:cs="Arial"/>
          <w:color w:val="auto"/>
          <w:sz w:val="22"/>
          <w:szCs w:val="22"/>
          <w:lang w:val="en-US"/>
        </w:rPr>
      </w:pPr>
    </w:p>
    <w:p w14:paraId="1EA4AD0B"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Was für ein Glück! </w:t>
      </w:r>
    </w:p>
    <w:p w14:paraId="2E8F3E03"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VO</w:t>
      </w:r>
    </w:p>
    <w:p w14:paraId="484AC9B6"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TC 05:24:35</w:t>
      </w:r>
    </w:p>
    <w:p w14:paraId="78293609" w14:textId="77777777" w:rsidR="0055032A" w:rsidRPr="0055032A" w:rsidRDefault="0055032A" w:rsidP="0055032A">
      <w:pPr>
        <w:pStyle w:val="dialog"/>
        <w:rPr>
          <w:rFonts w:ascii="Arial" w:hAnsi="Arial" w:cs="Arial"/>
          <w:color w:val="auto"/>
          <w:sz w:val="22"/>
          <w:szCs w:val="22"/>
          <w:lang w:val="en-US"/>
        </w:rPr>
      </w:pPr>
      <w:r w:rsidRPr="0055032A">
        <w:rPr>
          <w:rFonts w:ascii="Arial" w:hAnsi="Arial" w:cs="Arial"/>
          <w:b/>
          <w:color w:val="auto"/>
          <w:sz w:val="22"/>
          <w:szCs w:val="22"/>
          <w:lang w:val="pl-PL"/>
        </w:rPr>
        <w:t>Mamo, tato, Szlomo was uratuje…</w:t>
      </w:r>
      <w:r w:rsidRPr="0055032A">
        <w:rPr>
          <w:rFonts w:ascii="Arial" w:hAnsi="Arial" w:cs="Arial"/>
          <w:b/>
          <w:color w:val="auto"/>
          <w:sz w:val="22"/>
          <w:szCs w:val="22"/>
          <w:lang w:val="en-US"/>
        </w:rPr>
        <w:t xml:space="preserve"> Mam </w:t>
      </w:r>
      <w:proofErr w:type="spellStart"/>
      <w:r w:rsidRPr="0055032A">
        <w:rPr>
          <w:rFonts w:ascii="Arial" w:hAnsi="Arial" w:cs="Arial"/>
          <w:b/>
          <w:color w:val="auto"/>
          <w:sz w:val="22"/>
          <w:szCs w:val="22"/>
          <w:lang w:val="en-US"/>
        </w:rPr>
        <w:t>nadzieję</w:t>
      </w:r>
      <w:proofErr w:type="spellEnd"/>
      <w:r w:rsidRPr="0055032A">
        <w:rPr>
          <w:rFonts w:ascii="Arial" w:hAnsi="Arial" w:cs="Arial"/>
          <w:b/>
          <w:color w:val="auto"/>
          <w:sz w:val="22"/>
          <w:szCs w:val="22"/>
          <w:lang w:val="en-US"/>
        </w:rPr>
        <w:t xml:space="preserve"> … … </w:t>
      </w:r>
      <w:proofErr w:type="spellStart"/>
      <w:r w:rsidRPr="0055032A">
        <w:rPr>
          <w:rFonts w:ascii="Arial" w:hAnsi="Arial" w:cs="Arial"/>
          <w:b/>
          <w:color w:val="auto"/>
          <w:sz w:val="22"/>
          <w:szCs w:val="22"/>
          <w:lang w:val="en-US"/>
        </w:rPr>
        <w:t>że</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się</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znowu</w:t>
      </w:r>
      <w:proofErr w:type="spellEnd"/>
      <w:r w:rsidRPr="0055032A">
        <w:rPr>
          <w:rFonts w:ascii="Arial" w:hAnsi="Arial" w:cs="Arial"/>
          <w:b/>
          <w:color w:val="auto"/>
          <w:sz w:val="22"/>
          <w:szCs w:val="22"/>
          <w:lang w:val="en-US"/>
        </w:rPr>
        <w:t xml:space="preserve"> </w:t>
      </w:r>
      <w:proofErr w:type="spellStart"/>
      <w:r w:rsidRPr="0055032A">
        <w:rPr>
          <w:rFonts w:ascii="Arial" w:hAnsi="Arial" w:cs="Arial"/>
          <w:b/>
          <w:color w:val="auto"/>
          <w:sz w:val="22"/>
          <w:szCs w:val="22"/>
          <w:lang w:val="en-US"/>
        </w:rPr>
        <w:t>zobaczymy</w:t>
      </w:r>
      <w:proofErr w:type="spellEnd"/>
      <w:r w:rsidRPr="0055032A">
        <w:rPr>
          <w:rFonts w:ascii="Arial" w:hAnsi="Arial" w:cs="Arial"/>
          <w:b/>
          <w:color w:val="auto"/>
          <w:sz w:val="22"/>
          <w:szCs w:val="22"/>
          <w:lang w:val="en-US"/>
        </w:rPr>
        <w:t>.</w:t>
      </w:r>
    </w:p>
    <w:p w14:paraId="600AFF30" w14:textId="77777777" w:rsidR="0055032A" w:rsidRPr="0055032A" w:rsidRDefault="0055032A" w:rsidP="0055032A">
      <w:pPr>
        <w:pStyle w:val="dialog"/>
        <w:rPr>
          <w:rFonts w:ascii="Arial" w:hAnsi="Arial" w:cs="Arial"/>
          <w:color w:val="auto"/>
          <w:sz w:val="22"/>
          <w:szCs w:val="22"/>
          <w:lang w:val="en-US"/>
        </w:rPr>
      </w:pPr>
    </w:p>
    <w:p w14:paraId="20ECC17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xml:space="preserve">Mamo, </w:t>
      </w:r>
      <w:proofErr w:type="spellStart"/>
      <w:r w:rsidRPr="0055032A">
        <w:rPr>
          <w:rFonts w:ascii="Arial" w:hAnsi="Arial" w:cs="Arial"/>
          <w:color w:val="auto"/>
          <w:sz w:val="22"/>
          <w:szCs w:val="22"/>
        </w:rPr>
        <w:t>Tato</w:t>
      </w:r>
      <w:proofErr w:type="spellEnd"/>
      <w:r w:rsidRPr="0055032A">
        <w:rPr>
          <w:rFonts w:ascii="Arial" w:hAnsi="Arial" w:cs="Arial"/>
          <w:color w:val="auto"/>
          <w:sz w:val="22"/>
          <w:szCs w:val="22"/>
        </w:rPr>
        <w:t xml:space="preserve">. Shlomo wird Euch retten… </w:t>
      </w:r>
    </w:p>
    <w:p w14:paraId="35C68A5C" w14:textId="77777777" w:rsidR="0055032A" w:rsidRPr="0055032A" w:rsidRDefault="0055032A" w:rsidP="0055032A">
      <w:pPr>
        <w:pStyle w:val="primaryheading"/>
        <w:rPr>
          <w:rFonts w:ascii="Arial" w:hAnsi="Arial" w:cs="Arial"/>
          <w:color w:val="auto"/>
          <w:sz w:val="22"/>
          <w:szCs w:val="22"/>
        </w:rPr>
      </w:pPr>
      <w:r w:rsidRPr="0055032A">
        <w:rPr>
          <w:rFonts w:ascii="Arial" w:hAnsi="Arial" w:cs="Arial"/>
          <w:color w:val="auto"/>
          <w:sz w:val="22"/>
          <w:szCs w:val="22"/>
        </w:rPr>
        <w:t>28</w:t>
      </w:r>
      <w:r w:rsidRPr="0055032A">
        <w:rPr>
          <w:rFonts w:ascii="Arial" w:hAnsi="Arial" w:cs="Arial"/>
          <w:color w:val="auto"/>
          <w:sz w:val="22"/>
          <w:szCs w:val="22"/>
        </w:rPr>
        <w:tab/>
        <w:t>TC 05:24:44 MODELL: ABSPANN</w:t>
      </w:r>
      <w:r w:rsidRPr="0055032A">
        <w:rPr>
          <w:rFonts w:ascii="Arial" w:hAnsi="Arial" w:cs="Arial"/>
          <w:color w:val="auto"/>
          <w:sz w:val="22"/>
          <w:szCs w:val="22"/>
        </w:rPr>
        <w:tab/>
      </w:r>
    </w:p>
    <w:p w14:paraId="1CB6B1A2"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ROMEK VO</w:t>
      </w:r>
    </w:p>
    <w:p w14:paraId="27C94EE6"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TC 05:24:40</w:t>
      </w:r>
    </w:p>
    <w:p w14:paraId="70E4861F"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…Ich hoffe …</w:t>
      </w:r>
    </w:p>
    <w:p w14:paraId="09FA58CA" w14:textId="77777777" w:rsidR="0055032A" w:rsidRPr="0055032A" w:rsidRDefault="0055032A" w:rsidP="0055032A">
      <w:pPr>
        <w:pStyle w:val="dialog"/>
        <w:rPr>
          <w:rFonts w:ascii="Arial" w:hAnsi="Arial" w:cs="Arial"/>
          <w:color w:val="auto"/>
          <w:sz w:val="22"/>
          <w:szCs w:val="22"/>
        </w:rPr>
      </w:pPr>
      <w:r w:rsidRPr="0055032A">
        <w:rPr>
          <w:rFonts w:ascii="Arial" w:hAnsi="Arial" w:cs="Arial"/>
          <w:color w:val="auto"/>
          <w:sz w:val="22"/>
          <w:szCs w:val="22"/>
        </w:rPr>
        <w:t>… wir sehen uns wieder. Wenn der Krieg vorbei ist.</w:t>
      </w:r>
    </w:p>
    <w:p w14:paraId="642CE4DE" w14:textId="77777777" w:rsidR="0055032A" w:rsidRPr="0055032A" w:rsidRDefault="0055032A" w:rsidP="0055032A">
      <w:pPr>
        <w:pStyle w:val="dialogname"/>
        <w:rPr>
          <w:rFonts w:ascii="Arial" w:hAnsi="Arial" w:cs="Arial"/>
          <w:color w:val="auto"/>
          <w:sz w:val="22"/>
          <w:szCs w:val="22"/>
        </w:rPr>
      </w:pPr>
      <w:r w:rsidRPr="0055032A">
        <w:rPr>
          <w:rFonts w:ascii="Arial" w:hAnsi="Arial" w:cs="Arial"/>
          <w:color w:val="auto"/>
          <w:sz w:val="22"/>
          <w:szCs w:val="22"/>
        </w:rPr>
        <w:t>ERZÄHLER</w:t>
      </w:r>
    </w:p>
    <w:p w14:paraId="29550E4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rPr>
        <w:t>TC 05:24:44</w:t>
      </w:r>
    </w:p>
    <w:p w14:paraId="3F11E71A" w14:textId="77777777" w:rsidR="0055032A" w:rsidRPr="0055032A" w:rsidRDefault="0055032A" w:rsidP="0055032A">
      <w:pPr>
        <w:pStyle w:val="dialog"/>
        <w:rPr>
          <w:rFonts w:ascii="Arial" w:hAnsi="Arial" w:cs="Arial"/>
          <w:color w:val="auto"/>
          <w:sz w:val="22"/>
          <w:szCs w:val="22"/>
          <w:lang w:val="pl-PL"/>
        </w:rPr>
      </w:pPr>
      <w:r w:rsidRPr="0055032A">
        <w:rPr>
          <w:rFonts w:ascii="Arial" w:hAnsi="Arial" w:cs="Arial"/>
          <w:color w:val="auto"/>
          <w:sz w:val="22"/>
          <w:szCs w:val="22"/>
          <w:lang w:val="pl-PL"/>
        </w:rPr>
        <w:t>Auch die 10-jährige Vera hofft, dass ihre Eltern noch leben. In der nächsten Folge flieht Vera aus Stalingrad und kommt in ein Kinderheim weit weg von zu Hause.</w:t>
      </w:r>
    </w:p>
    <w:p w14:paraId="2CDBAF75" w14:textId="77777777" w:rsidR="0055032A" w:rsidRPr="0055032A" w:rsidRDefault="0055032A" w:rsidP="001E0DFA">
      <w:pPr>
        <w:spacing w:line="360" w:lineRule="auto"/>
        <w:rPr>
          <w:b/>
          <w:szCs w:val="22"/>
          <w:lang w:val="pl-PL"/>
        </w:rPr>
      </w:pPr>
    </w:p>
    <w:sectPr w:rsidR="0055032A" w:rsidRPr="0055032A"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9E9FE" w14:textId="77777777" w:rsidR="00D13E06" w:rsidRDefault="00D13E06" w:rsidP="00263140">
      <w:r>
        <w:separator/>
      </w:r>
    </w:p>
  </w:endnote>
  <w:endnote w:type="continuationSeparator" w:id="0">
    <w:p w14:paraId="445DC93C" w14:textId="77777777" w:rsidR="00D13E06" w:rsidRDefault="00D13E06"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ECCA3EB-AF94-4BF8-A589-9FAD9FBD7200}"/>
    <w:embedBold r:id="rId2" w:fontKey="{FDDEAA6B-B70C-4BAF-967E-5C45156F1F32}"/>
    <w:embedItalic r:id="rId3" w:fontKey="{4F8F94BE-EAB3-436E-BBA6-64237316B67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774BF10C-735B-4EE6-9979-1663D0B0251B}"/>
    <w:embedBold r:id="rId5" w:fontKey="{468423AF-0723-41C4-8E59-B1F835CA0556}"/>
    <w:embedBoldItalic r:id="rId6" w:fontKey="{7A6716E1-3C20-417C-8317-3644707CD429}"/>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AA6995AD-3BF1-4371-871D-79C6FCC76B20}"/>
    <w:embedItalic r:id="rId8" w:fontKey="{5D0F58E2-525A-4CD9-AD67-E68A76993BBA}"/>
  </w:font>
  <w:font w:name="Tahoma">
    <w:panose1 w:val="020B0604030504040204"/>
    <w:charset w:val="00"/>
    <w:family w:val="swiss"/>
    <w:pitch w:val="variable"/>
    <w:sig w:usb0="E1002EFF" w:usb1="C000605B" w:usb2="00000029" w:usb3="00000000" w:csb0="000101FF" w:csb1="00000000"/>
    <w:embedRegular r:id="rId9" w:fontKey="{A85AD5F0-0B84-4E67-B547-EDCBBDFB304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D388A351-412C-49B9-924B-A77543BF99F5}"/>
  </w:font>
  <w:font w:name="ITCOfficinaSans LT Book">
    <w:altName w:val="Calibri"/>
    <w:panose1 w:val="02000506040000020003"/>
    <w:charset w:val="00"/>
    <w:family w:val="auto"/>
    <w:pitch w:val="variable"/>
    <w:sig w:usb0="800000A7" w:usb1="00000040" w:usb2="00000000" w:usb3="00000000" w:csb0="00000009" w:csb1="00000000"/>
    <w:embedRegular r:id="rId11" w:fontKey="{1E18C872-BC57-44CA-855C-057F04DE4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92F2A" w14:textId="77777777" w:rsidR="00D13E06" w:rsidRDefault="00D13E06" w:rsidP="000266E8">
    <w:pPr>
      <w:pStyle w:val="Fuzeile"/>
      <w:rPr>
        <w:b/>
        <w:sz w:val="18"/>
        <w:szCs w:val="18"/>
      </w:rPr>
    </w:pPr>
  </w:p>
  <w:p w14:paraId="06E30F0A" w14:textId="77777777" w:rsidR="00D13E06" w:rsidRDefault="00D13E06" w:rsidP="000266E8">
    <w:pPr>
      <w:pStyle w:val="Fuzeile"/>
      <w:rPr>
        <w:b/>
        <w:sz w:val="18"/>
        <w:szCs w:val="18"/>
      </w:rPr>
    </w:pPr>
  </w:p>
  <w:p w14:paraId="4FC4AFA0" w14:textId="77777777" w:rsidR="00D13E06" w:rsidRPr="000266E8" w:rsidRDefault="00D13E06" w:rsidP="000266E8">
    <w:pPr>
      <w:pStyle w:val="Fuzeile"/>
      <w:rPr>
        <w:b/>
        <w:sz w:val="18"/>
        <w:szCs w:val="18"/>
      </w:rPr>
    </w:pPr>
    <w:r>
      <w:rPr>
        <w:noProof/>
        <w:sz w:val="18"/>
        <w:szCs w:val="18"/>
      </w:rPr>
      <w:drawing>
        <wp:anchor distT="0" distB="0" distL="114300" distR="114300" simplePos="0" relativeHeight="251658752" behindDoc="1" locked="0" layoutInCell="1" allowOverlap="1" wp14:anchorId="5576F569" wp14:editId="4FB1B062">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w:t>
    </w:r>
    <w:r w:rsidRPr="000266E8">
      <w:rPr>
        <w:b/>
        <w:sz w:val="18"/>
        <w:szCs w:val="18"/>
      </w:rPr>
      <w:t>Planet Schule 201</w:t>
    </w:r>
    <w:r>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50CF2" w14:textId="77777777" w:rsidR="00D13E06" w:rsidRDefault="00D13E06" w:rsidP="00263140">
      <w:r>
        <w:separator/>
      </w:r>
    </w:p>
  </w:footnote>
  <w:footnote w:type="continuationSeparator" w:id="0">
    <w:p w14:paraId="1D88EDD1" w14:textId="77777777" w:rsidR="00D13E06" w:rsidRDefault="00D13E06"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8C50" w14:textId="77777777" w:rsidR="00D13E06" w:rsidRPr="00C322FF" w:rsidRDefault="00305E1C" w:rsidP="001D4930">
    <w:pPr>
      <w:pStyle w:val="Kopfzeile"/>
      <w:tabs>
        <w:tab w:val="clear" w:pos="4536"/>
        <w:tab w:val="left" w:pos="6521"/>
      </w:tabs>
      <w:spacing w:after="60" w:line="276" w:lineRule="auto"/>
      <w:rPr>
        <w:b/>
      </w:rPr>
    </w:pPr>
    <w:r>
      <w:rPr>
        <w:b/>
        <w:noProof/>
        <w:sz w:val="18"/>
        <w:szCs w:val="18"/>
      </w:rPr>
      <w:pict w14:anchorId="01F4120E">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D13E06">
      <w:rPr>
        <w:b/>
        <w:noProof/>
      </w:rPr>
      <w:drawing>
        <wp:anchor distT="0" distB="0" distL="114300" distR="114300" simplePos="0" relativeHeight="251657728" behindDoc="0" locked="0" layoutInCell="1" allowOverlap="1" wp14:anchorId="0B65537E" wp14:editId="4940C94A">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D13E06">
      <w:rPr>
        <w:b/>
      </w:rPr>
      <w:t>Filmskript</w:t>
    </w:r>
    <w:r w:rsidR="00D13E06" w:rsidRPr="00C322FF">
      <w:rPr>
        <w:b/>
      </w:rPr>
      <w:t xml:space="preserve">: </w:t>
    </w:r>
    <w:proofErr w:type="spellStart"/>
    <w:r w:rsidR="00D13E06" w:rsidRPr="00166996">
      <w:rPr>
        <w:b/>
      </w:rPr>
      <w:t>Romek</w:t>
    </w:r>
    <w:proofErr w:type="spellEnd"/>
    <w:r w:rsidR="00D13E06" w:rsidRPr="00166996">
      <w:rPr>
        <w:b/>
      </w:rPr>
      <w:t xml:space="preserve"> aus Polen "Rettung" (1942)</w:t>
    </w:r>
    <w:r w:rsidR="00D13E06" w:rsidRPr="00C322FF">
      <w:rPr>
        <w:b/>
      </w:rPr>
      <w:tab/>
    </w:r>
  </w:p>
  <w:p w14:paraId="54A1930E" w14:textId="77777777" w:rsidR="00D13E06" w:rsidRPr="00BF6418" w:rsidRDefault="00D13E06" w:rsidP="00BF6418">
    <w:pPr>
      <w:pStyle w:val="Kopfzeile"/>
      <w:shd w:val="clear" w:color="auto" w:fill="DBE5F1"/>
      <w:spacing w:before="60" w:after="60"/>
      <w:rPr>
        <w:rFonts w:ascii="ITCOfficinaSans LT Book" w:hAnsi="ITCOfficinaSans LT Book"/>
        <w:sz w:val="6"/>
        <w:szCs w:val="6"/>
      </w:rPr>
    </w:pPr>
  </w:p>
  <w:p w14:paraId="5593708D" w14:textId="77777777" w:rsidR="00D13E06" w:rsidRPr="00686FB4" w:rsidRDefault="00D13E06" w:rsidP="00BF6418">
    <w:pPr>
      <w:pStyle w:val="Kopfzeile"/>
      <w:shd w:val="clear" w:color="auto" w:fill="DBE5F1"/>
      <w:spacing w:before="60" w:after="60"/>
      <w:rPr>
        <w:sz w:val="16"/>
        <w:szCs w:val="16"/>
      </w:rPr>
    </w:pPr>
    <w:bookmarkStart w:id="2" w:name="OLE_LINK1"/>
    <w:bookmarkStart w:id="3" w:name="OLE_LINK2"/>
    <w:r>
      <w:rPr>
        <w:sz w:val="16"/>
        <w:szCs w:val="16"/>
      </w:rPr>
      <w:t>Der Krieg und ich</w:t>
    </w:r>
    <w:r w:rsidRPr="00686FB4">
      <w:rPr>
        <w:sz w:val="18"/>
        <w:szCs w:val="18"/>
      </w:rPr>
      <w:t xml:space="preserve"> </w:t>
    </w:r>
    <w:bookmarkEnd w:id="2"/>
    <w:bookmarkEnd w:id="3"/>
    <w:r w:rsidRPr="00686FB4">
      <w:rPr>
        <w:sz w:val="16"/>
        <w:szCs w:val="16"/>
      </w:rPr>
      <w:t>(Reihe)</w:t>
    </w:r>
    <w:r w:rsidRPr="00686FB4">
      <w:rPr>
        <w:sz w:val="18"/>
        <w:szCs w:val="18"/>
      </w:rPr>
      <w:br/>
    </w:r>
    <w:proofErr w:type="spellStart"/>
    <w:r w:rsidRPr="00166996">
      <w:rPr>
        <w:sz w:val="16"/>
        <w:szCs w:val="16"/>
      </w:rPr>
      <w:t>Romek</w:t>
    </w:r>
    <w:proofErr w:type="spellEnd"/>
    <w:r w:rsidRPr="00166996">
      <w:rPr>
        <w:sz w:val="16"/>
        <w:szCs w:val="16"/>
      </w:rPr>
      <w:t xml:space="preserve"> aus Polen "Rettung" (1942)</w:t>
    </w:r>
    <w:r>
      <w:rPr>
        <w:sz w:val="16"/>
        <w:szCs w:val="16"/>
      </w:rPr>
      <w:t xml:space="preserve"> </w:t>
    </w:r>
    <w:r w:rsidRPr="00686FB4">
      <w:rPr>
        <w:sz w:val="16"/>
        <w:szCs w:val="16"/>
      </w:rPr>
      <w:t>(Sendung)</w:t>
    </w:r>
    <w:r w:rsidRPr="00686FB4">
      <w:rPr>
        <w:sz w:val="18"/>
        <w:szCs w:val="18"/>
      </w:rPr>
      <w:br/>
    </w:r>
    <w:r>
      <w:rPr>
        <w:sz w:val="16"/>
        <w:szCs w:val="16"/>
      </w:rPr>
      <w:t>46800291</w:t>
    </w:r>
    <w:r w:rsidRPr="00686FB4">
      <w:rPr>
        <w:sz w:val="16"/>
        <w:szCs w:val="16"/>
      </w:rPr>
      <w:t xml:space="preserve"> (DVD-Signatur Medienzentren)</w:t>
    </w:r>
  </w:p>
  <w:p w14:paraId="1451C3B7" w14:textId="77777777" w:rsidR="00D13E06" w:rsidRDefault="00D13E06" w:rsidP="00BF6418">
    <w:pPr>
      <w:pStyle w:val="Kopfzeile"/>
      <w:shd w:val="clear" w:color="auto" w:fill="DBE5F1"/>
      <w:spacing w:before="60" w:after="60"/>
      <w:rPr>
        <w:rFonts w:ascii="ITCOfficinaSans LT Book" w:hAnsi="ITCOfficinaSans LT Book"/>
        <w:sz w:val="6"/>
        <w:szCs w:val="6"/>
      </w:rPr>
    </w:pPr>
  </w:p>
  <w:p w14:paraId="1FCE0BF0" w14:textId="77777777" w:rsidR="00D13E06" w:rsidRDefault="00D13E06" w:rsidP="0002080A"/>
  <w:p w14:paraId="3EACC277" w14:textId="77777777" w:rsidR="00D13E06" w:rsidRPr="00BF6418" w:rsidRDefault="00D13E06"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0ED95DE0"/>
    <w:multiLevelType w:val="hybridMultilevel"/>
    <w:tmpl w:val="908CB0C4"/>
    <w:lvl w:ilvl="0" w:tplc="35044550">
      <w:start w:val="1"/>
      <w:numFmt w:val="decimal"/>
      <w:lvlText w:val="%1"/>
      <w:lvlJc w:val="left"/>
      <w:pPr>
        <w:ind w:left="736" w:hanging="735"/>
      </w:pPr>
      <w:rPr>
        <w:color w:val="000000"/>
      </w:rPr>
    </w:lvl>
    <w:lvl w:ilvl="1" w:tplc="04070019">
      <w:start w:val="1"/>
      <w:numFmt w:val="lowerLetter"/>
      <w:lvlText w:val="%2."/>
      <w:lvlJc w:val="left"/>
      <w:pPr>
        <w:ind w:left="1081" w:hanging="360"/>
      </w:pPr>
    </w:lvl>
    <w:lvl w:ilvl="2" w:tplc="0407001B">
      <w:start w:val="1"/>
      <w:numFmt w:val="lowerRoman"/>
      <w:lvlText w:val="%3."/>
      <w:lvlJc w:val="right"/>
      <w:pPr>
        <w:ind w:left="1801" w:hanging="180"/>
      </w:pPr>
    </w:lvl>
    <w:lvl w:ilvl="3" w:tplc="0407000F">
      <w:start w:val="1"/>
      <w:numFmt w:val="decimal"/>
      <w:lvlText w:val="%4."/>
      <w:lvlJc w:val="left"/>
      <w:pPr>
        <w:ind w:left="2521" w:hanging="360"/>
      </w:pPr>
    </w:lvl>
    <w:lvl w:ilvl="4" w:tplc="04070019">
      <w:start w:val="1"/>
      <w:numFmt w:val="lowerLetter"/>
      <w:lvlText w:val="%5."/>
      <w:lvlJc w:val="left"/>
      <w:pPr>
        <w:ind w:left="3241" w:hanging="360"/>
      </w:pPr>
    </w:lvl>
    <w:lvl w:ilvl="5" w:tplc="0407001B">
      <w:start w:val="1"/>
      <w:numFmt w:val="lowerRoman"/>
      <w:lvlText w:val="%6."/>
      <w:lvlJc w:val="right"/>
      <w:pPr>
        <w:ind w:left="3961" w:hanging="180"/>
      </w:pPr>
    </w:lvl>
    <w:lvl w:ilvl="6" w:tplc="0407000F">
      <w:start w:val="1"/>
      <w:numFmt w:val="decimal"/>
      <w:lvlText w:val="%7."/>
      <w:lvlJc w:val="left"/>
      <w:pPr>
        <w:ind w:left="4681" w:hanging="360"/>
      </w:pPr>
    </w:lvl>
    <w:lvl w:ilvl="7" w:tplc="04070019">
      <w:start w:val="1"/>
      <w:numFmt w:val="lowerLetter"/>
      <w:lvlText w:val="%8."/>
      <w:lvlJc w:val="left"/>
      <w:pPr>
        <w:ind w:left="5401" w:hanging="360"/>
      </w:pPr>
    </w:lvl>
    <w:lvl w:ilvl="8" w:tplc="0407001B">
      <w:start w:val="1"/>
      <w:numFmt w:val="lowerRoman"/>
      <w:lvlText w:val="%9."/>
      <w:lvlJc w:val="right"/>
      <w:pPr>
        <w:ind w:left="6121" w:hanging="180"/>
      </w:pPr>
    </w:lvl>
  </w:abstractNum>
  <w:abstractNum w:abstractNumId="6"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9"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2"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1"/>
  </w:num>
  <w:num w:numId="4">
    <w:abstractNumId w:val="28"/>
  </w:num>
  <w:num w:numId="5">
    <w:abstractNumId w:val="20"/>
  </w:num>
  <w:num w:numId="6">
    <w:abstractNumId w:val="7"/>
  </w:num>
  <w:num w:numId="7">
    <w:abstractNumId w:val="34"/>
  </w:num>
  <w:num w:numId="8">
    <w:abstractNumId w:val="0"/>
  </w:num>
  <w:num w:numId="9">
    <w:abstractNumId w:val="32"/>
  </w:num>
  <w:num w:numId="10">
    <w:abstractNumId w:val="24"/>
  </w:num>
  <w:num w:numId="11">
    <w:abstractNumId w:val="6"/>
  </w:num>
  <w:num w:numId="12">
    <w:abstractNumId w:val="14"/>
  </w:num>
  <w:num w:numId="13">
    <w:abstractNumId w:val="31"/>
  </w:num>
  <w:num w:numId="14">
    <w:abstractNumId w:val="12"/>
  </w:num>
  <w:num w:numId="15">
    <w:abstractNumId w:val="17"/>
  </w:num>
  <w:num w:numId="16">
    <w:abstractNumId w:val="25"/>
  </w:num>
  <w:num w:numId="17">
    <w:abstractNumId w:val="18"/>
  </w:num>
  <w:num w:numId="18">
    <w:abstractNumId w:val="23"/>
  </w:num>
  <w:num w:numId="19">
    <w:abstractNumId w:val="3"/>
  </w:num>
  <w:num w:numId="20">
    <w:abstractNumId w:val="22"/>
  </w:num>
  <w:num w:numId="21">
    <w:abstractNumId w:val="15"/>
  </w:num>
  <w:num w:numId="22">
    <w:abstractNumId w:val="19"/>
  </w:num>
  <w:num w:numId="23">
    <w:abstractNumId w:val="9"/>
  </w:num>
  <w:num w:numId="24">
    <w:abstractNumId w:val="16"/>
  </w:num>
  <w:num w:numId="25">
    <w:abstractNumId w:val="35"/>
  </w:num>
  <w:num w:numId="26">
    <w:abstractNumId w:val="27"/>
  </w:num>
  <w:num w:numId="27">
    <w:abstractNumId w:val="10"/>
  </w:num>
  <w:num w:numId="28">
    <w:abstractNumId w:val="26"/>
  </w:num>
  <w:num w:numId="29">
    <w:abstractNumId w:val="2"/>
  </w:num>
  <w:num w:numId="30">
    <w:abstractNumId w:val="21"/>
  </w:num>
  <w:num w:numId="31">
    <w:abstractNumId w:val="4"/>
  </w:num>
  <w:num w:numId="32">
    <w:abstractNumId w:val="11"/>
  </w:num>
  <w:num w:numId="33">
    <w:abstractNumId w:val="13"/>
  </w:num>
  <w:num w:numId="34">
    <w:abstractNumId w:val="8"/>
  </w:num>
  <w:num w:numId="35">
    <w:abstractNumId w:val="29"/>
  </w:num>
  <w:num w:numId="36">
    <w:abstractNumId w:val="5"/>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4C9C"/>
    <w:rsid w:val="000D7308"/>
    <w:rsid w:val="000E5125"/>
    <w:rsid w:val="000F323C"/>
    <w:rsid w:val="000F4635"/>
    <w:rsid w:val="0011231D"/>
    <w:rsid w:val="00123A71"/>
    <w:rsid w:val="00126A61"/>
    <w:rsid w:val="00166996"/>
    <w:rsid w:val="00177282"/>
    <w:rsid w:val="001B690E"/>
    <w:rsid w:val="001C0552"/>
    <w:rsid w:val="001D4930"/>
    <w:rsid w:val="001E0DFA"/>
    <w:rsid w:val="001F3E1F"/>
    <w:rsid w:val="00242D85"/>
    <w:rsid w:val="00251FA6"/>
    <w:rsid w:val="00263140"/>
    <w:rsid w:val="002841AF"/>
    <w:rsid w:val="002A66EB"/>
    <w:rsid w:val="002B6940"/>
    <w:rsid w:val="00305E1C"/>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5032A"/>
    <w:rsid w:val="005631E9"/>
    <w:rsid w:val="00593043"/>
    <w:rsid w:val="005940D8"/>
    <w:rsid w:val="006143CB"/>
    <w:rsid w:val="00617D67"/>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37A40"/>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A746F"/>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13E06"/>
    <w:rsid w:val="00D2457D"/>
    <w:rsid w:val="00D41041"/>
    <w:rsid w:val="00D65AED"/>
    <w:rsid w:val="00DA0F20"/>
    <w:rsid w:val="00DA21E4"/>
    <w:rsid w:val="00DC12DD"/>
    <w:rsid w:val="00DC3F9F"/>
    <w:rsid w:val="00DC69B8"/>
    <w:rsid w:val="00DE50A5"/>
    <w:rsid w:val="00DE5797"/>
    <w:rsid w:val="00DF0553"/>
    <w:rsid w:val="00E061F5"/>
    <w:rsid w:val="00E06926"/>
    <w:rsid w:val="00E53F14"/>
    <w:rsid w:val="00E64C96"/>
    <w:rsid w:val="00E741FA"/>
    <w:rsid w:val="00E935CC"/>
    <w:rsid w:val="00EB5949"/>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1DFE5DAC"/>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msonormal0">
    <w:name w:val="msonormal"/>
    <w:basedOn w:val="Standard"/>
    <w:rsid w:val="00E53F14"/>
    <w:pPr>
      <w:spacing w:before="100" w:beforeAutospacing="1" w:after="100" w:afterAutospacing="1"/>
    </w:pPr>
    <w:rPr>
      <w:rFonts w:ascii="Times New Roman" w:hAnsi="Times New Roman" w:cs="Times New Roman"/>
      <w:sz w:val="24"/>
    </w:rPr>
  </w:style>
  <w:style w:type="paragraph" w:customStyle="1" w:styleId="general">
    <w:name w:val="general"/>
    <w:qFormat/>
    <w:rsid w:val="00E53F14"/>
    <w:pPr>
      <w:shd w:val="clear" w:color="auto" w:fill="FFFFFF"/>
      <w:tabs>
        <w:tab w:val="left" w:pos="1920"/>
        <w:tab w:val="left" w:pos="3840"/>
        <w:tab w:val="left" w:pos="5760"/>
        <w:tab w:val="left" w:pos="7680"/>
        <w:tab w:val="left" w:pos="9600"/>
      </w:tabs>
      <w:spacing w:line="241" w:lineRule="exact"/>
      <w:ind w:left="735" w:right="864"/>
    </w:pPr>
    <w:rPr>
      <w:rFonts w:ascii="Courier New" w:hAnsi="Courier New"/>
      <w:color w:val="000000"/>
      <w:sz w:val="24"/>
      <w:szCs w:val="24"/>
    </w:rPr>
  </w:style>
  <w:style w:type="paragraph" w:customStyle="1" w:styleId="primaryheading">
    <w:name w:val="primary heading"/>
    <w:uiPriority w:val="99"/>
    <w:qFormat/>
    <w:rsid w:val="00E53F14"/>
    <w:pPr>
      <w:shd w:val="clear" w:color="auto" w:fill="FFFFFF"/>
      <w:tabs>
        <w:tab w:val="left" w:pos="735"/>
        <w:tab w:val="right" w:pos="9256"/>
        <w:tab w:val="left" w:pos="9400"/>
      </w:tabs>
      <w:spacing w:before="481" w:after="241" w:line="241" w:lineRule="exact"/>
      <w:ind w:left="735" w:hanging="734"/>
    </w:pPr>
    <w:rPr>
      <w:rFonts w:ascii="Courier New" w:hAnsi="Courier New"/>
      <w:caps/>
      <w:color w:val="000000"/>
      <w:sz w:val="24"/>
      <w:szCs w:val="24"/>
    </w:rPr>
  </w:style>
  <w:style w:type="paragraph" w:customStyle="1" w:styleId="script">
    <w:name w:val="script"/>
    <w:qFormat/>
    <w:rsid w:val="00E53F14"/>
    <w:pPr>
      <w:shd w:val="clear" w:color="auto" w:fill="FFFFFF"/>
      <w:tabs>
        <w:tab w:val="left" w:pos="1920"/>
        <w:tab w:val="left" w:pos="3840"/>
        <w:tab w:val="left" w:pos="5760"/>
        <w:tab w:val="left" w:pos="7680"/>
        <w:tab w:val="left" w:pos="9600"/>
      </w:tabs>
      <w:spacing w:before="241" w:line="241" w:lineRule="exact"/>
      <w:ind w:left="735" w:right="864"/>
    </w:pPr>
    <w:rPr>
      <w:rFonts w:ascii="Courier New" w:hAnsi="Courier New"/>
      <w:color w:val="000000"/>
      <w:sz w:val="24"/>
      <w:szCs w:val="24"/>
    </w:rPr>
  </w:style>
  <w:style w:type="paragraph" w:customStyle="1" w:styleId="dialogname">
    <w:name w:val="dialog name"/>
    <w:uiPriority w:val="99"/>
    <w:qFormat/>
    <w:rsid w:val="00E53F14"/>
    <w:pPr>
      <w:shd w:val="clear" w:color="auto" w:fill="FFFFFF"/>
      <w:tabs>
        <w:tab w:val="left" w:pos="1920"/>
        <w:tab w:val="left" w:pos="3840"/>
        <w:tab w:val="left" w:pos="5760"/>
        <w:tab w:val="left" w:pos="7680"/>
        <w:tab w:val="left" w:pos="9600"/>
      </w:tabs>
      <w:spacing w:before="241" w:line="241" w:lineRule="exact"/>
      <w:ind w:left="3615" w:right="864"/>
    </w:pPr>
    <w:rPr>
      <w:rFonts w:ascii="Courier New" w:hAnsi="Courier New"/>
      <w:caps/>
      <w:color w:val="000000"/>
      <w:sz w:val="24"/>
      <w:szCs w:val="24"/>
    </w:rPr>
  </w:style>
  <w:style w:type="paragraph" w:customStyle="1" w:styleId="dialog">
    <w:name w:val="dialog"/>
    <w:uiPriority w:val="99"/>
    <w:qFormat/>
    <w:rsid w:val="00E53F14"/>
    <w:pPr>
      <w:shd w:val="clear" w:color="auto" w:fill="FFFFFF"/>
      <w:tabs>
        <w:tab w:val="left" w:pos="1920"/>
        <w:tab w:val="left" w:pos="3840"/>
        <w:tab w:val="left" w:pos="5760"/>
        <w:tab w:val="left" w:pos="7680"/>
        <w:tab w:val="left" w:pos="9600"/>
      </w:tabs>
      <w:spacing w:line="241" w:lineRule="exact"/>
      <w:ind w:left="2175" w:right="3168"/>
    </w:pPr>
    <w:rPr>
      <w:rFonts w:ascii="Courier New" w:hAnsi="Courier New"/>
      <w:color w:val="000000"/>
      <w:sz w:val="24"/>
      <w:szCs w:val="24"/>
    </w:rPr>
  </w:style>
  <w:style w:type="paragraph" w:customStyle="1" w:styleId="parenthetical">
    <w:name w:val="parenthetical"/>
    <w:qFormat/>
    <w:rsid w:val="00E53F14"/>
    <w:pPr>
      <w:shd w:val="clear" w:color="auto" w:fill="FFFFFF"/>
      <w:tabs>
        <w:tab w:val="left" w:pos="1920"/>
        <w:tab w:val="left" w:pos="3840"/>
        <w:tab w:val="left" w:pos="5760"/>
        <w:tab w:val="left" w:pos="7680"/>
        <w:tab w:val="left" w:pos="9600"/>
      </w:tabs>
      <w:spacing w:line="241" w:lineRule="exact"/>
      <w:ind w:left="2895" w:right="3888" w:hanging="144"/>
    </w:pPr>
    <w:rPr>
      <w:rFonts w:ascii="Courier New" w:hAnsi="Courier New"/>
      <w:color w:val="000000"/>
      <w:sz w:val="24"/>
      <w:szCs w:val="24"/>
    </w:rPr>
  </w:style>
  <w:style w:type="paragraph" w:customStyle="1" w:styleId="transition">
    <w:name w:val="transition"/>
    <w:qFormat/>
    <w:rsid w:val="00E53F14"/>
    <w:pPr>
      <w:shd w:val="clear" w:color="auto" w:fill="FFFFFF"/>
      <w:tabs>
        <w:tab w:val="left" w:pos="1920"/>
        <w:tab w:val="left" w:pos="3840"/>
        <w:tab w:val="left" w:pos="5760"/>
        <w:tab w:val="left" w:pos="7680"/>
        <w:tab w:val="left" w:pos="9600"/>
      </w:tabs>
      <w:spacing w:before="241" w:line="241" w:lineRule="exact"/>
      <w:ind w:left="6639" w:right="1441"/>
      <w:jc w:val="right"/>
    </w:pPr>
    <w:rPr>
      <w:rFonts w:ascii="Courier New" w:hAnsi="Courier New"/>
      <w:cap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47178">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41350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14CB5-9476-4B23-8531-8513F7E5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9E495097.dotm</Template>
  <TotalTime>0</TotalTime>
  <Pages>31</Pages>
  <Words>4108</Words>
  <Characters>25882</Characters>
  <Application>Microsoft Office Word</Application>
  <DocSecurity>0</DocSecurity>
  <Lines>215</Lines>
  <Paragraphs>59</Paragraphs>
  <ScaleCrop>false</ScaleCrop>
  <HeadingPairs>
    <vt:vector size="2" baseType="variant">
      <vt:variant>
        <vt:lpstr>Titel</vt:lpstr>
      </vt:variant>
      <vt:variant>
        <vt:i4>1</vt:i4>
      </vt:variant>
    </vt:vector>
  </HeadingPairs>
  <TitlesOfParts>
    <vt:vector size="1" baseType="lpstr">
      <vt:lpstr>Der Krieg und ich</vt:lpstr>
    </vt:vector>
  </TitlesOfParts>
  <Company>SWR Südwestrundfunk</Company>
  <LinksUpToDate>false</LinksUpToDate>
  <CharactersWithSpaces>29931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12</cp:revision>
  <cp:lastPrinted>2019-07-23T13:24:00Z</cp:lastPrinted>
  <dcterms:created xsi:type="dcterms:W3CDTF">2017-07-12T08:13:00Z</dcterms:created>
  <dcterms:modified xsi:type="dcterms:W3CDTF">2019-07-23T13:24:00Z</dcterms:modified>
</cp:coreProperties>
</file>