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0BB" w:rsidRDefault="001030BB" w:rsidP="001030BB">
      <w:pPr>
        <w:pStyle w:val="Arialberschrift"/>
      </w:pPr>
    </w:p>
    <w:p w:rsidR="001030BB" w:rsidRPr="005457B0" w:rsidRDefault="001030BB" w:rsidP="001030BB">
      <w:pPr>
        <w:pStyle w:val="Arialberschrift"/>
        <w:rPr>
          <w:b w:val="0"/>
        </w:rPr>
      </w:pPr>
      <w:r>
        <w:t xml:space="preserve">Mimi Goldsteins Alltag unter den </w:t>
      </w:r>
      <w:r>
        <w:br/>
        <w:t xml:space="preserve">Nationalsozialisten </w:t>
      </w:r>
    </w:p>
    <w:p w:rsidR="001030BB" w:rsidRDefault="001030BB" w:rsidP="001030BB">
      <w:pPr>
        <w:pStyle w:val="TheSansText"/>
        <w:ind w:left="142"/>
        <w:rPr>
          <w:rFonts w:ascii="Arial" w:hAnsi="Arial" w:cs="Arial"/>
        </w:rPr>
      </w:pPr>
    </w:p>
    <w:p w:rsidR="001030BB" w:rsidRPr="002B4F4A" w:rsidRDefault="001030BB" w:rsidP="001030BB">
      <w:pPr>
        <w:pStyle w:val="TheSansText"/>
        <w:ind w:left="142"/>
        <w:rPr>
          <w:rFonts w:ascii="Arial" w:hAnsi="Arial" w:cs="Arial"/>
        </w:rPr>
      </w:pPr>
      <w:r>
        <w:rPr>
          <w:rFonts w:ascii="Arial" w:hAnsi="Arial" w:cs="Arial"/>
        </w:rPr>
        <w:t xml:space="preserve">Hörspiel „Überleben“, </w:t>
      </w:r>
      <w:r w:rsidRPr="002B4F4A">
        <w:rPr>
          <w:rFonts w:ascii="Arial" w:hAnsi="Arial" w:cs="Arial"/>
        </w:rPr>
        <w:t xml:space="preserve">Min. </w:t>
      </w:r>
      <w:r w:rsidRPr="002B4F4A">
        <w:rPr>
          <w:rFonts w:ascii="Arial" w:eastAsia="Calibri" w:hAnsi="Arial" w:cs="Arial"/>
          <w:kern w:val="0"/>
        </w:rPr>
        <w:t>00:00-11:54</w:t>
      </w:r>
      <w:r>
        <w:rPr>
          <w:rFonts w:ascii="Arial" w:eastAsia="Calibri" w:hAnsi="Arial" w:cs="Arial"/>
          <w:kern w:val="0"/>
        </w:rPr>
        <w:t xml:space="preserve">: </w:t>
      </w:r>
    </w:p>
    <w:p w:rsidR="001030BB" w:rsidRPr="002B4F4A" w:rsidRDefault="001030BB" w:rsidP="001030BB">
      <w:pPr>
        <w:pStyle w:val="ArialZitat"/>
        <w:rPr>
          <w:i w:val="0"/>
          <w:iCs w:val="0"/>
        </w:rPr>
      </w:pPr>
      <w:proofErr w:type="spellStart"/>
      <w:r w:rsidRPr="002B4F4A">
        <w:rPr>
          <w:i w:val="0"/>
          <w:iCs w:val="0"/>
        </w:rPr>
        <w:t>Mimis</w:t>
      </w:r>
      <w:proofErr w:type="spellEnd"/>
      <w:r w:rsidRPr="002B4F4A">
        <w:rPr>
          <w:i w:val="0"/>
          <w:iCs w:val="0"/>
        </w:rPr>
        <w:t xml:space="preserve"> Leben ändert sich mit der Machtübernahme der Nationalsozialisten schlagartig. </w:t>
      </w:r>
    </w:p>
    <w:p w:rsidR="001030BB" w:rsidRDefault="001030BB" w:rsidP="001030BB">
      <w:pPr>
        <w:pStyle w:val="ArialZitat"/>
        <w:rPr>
          <w:b/>
          <w:bCs/>
          <w:i w:val="0"/>
        </w:rPr>
      </w:pPr>
      <w:r>
        <w:rPr>
          <w:b/>
          <w:bCs/>
          <w:i w:val="0"/>
        </w:rPr>
        <w:t xml:space="preserve">   </w:t>
      </w:r>
    </w:p>
    <w:p w:rsidR="001030BB" w:rsidRPr="002B4F4A" w:rsidRDefault="001030BB" w:rsidP="001030BB">
      <w:pPr>
        <w:pStyle w:val="ArialZitat"/>
        <w:rPr>
          <w:bCs/>
          <w:i w:val="0"/>
        </w:rPr>
      </w:pPr>
      <w:r w:rsidRPr="002B4F4A">
        <w:rPr>
          <w:bCs/>
          <w:i w:val="0"/>
        </w:rPr>
        <w:t xml:space="preserve">Beschreibe mit Stichpunkten in der Tabelle, was sich ändert. </w:t>
      </w:r>
    </w:p>
    <w:p w:rsidR="001030BB" w:rsidRPr="002B4F4A" w:rsidRDefault="001030BB" w:rsidP="001030BB">
      <w:pPr>
        <w:pStyle w:val="ArialZitat"/>
        <w:rPr>
          <w:bCs/>
          <w:i w:val="0"/>
        </w:rPr>
      </w:pPr>
      <w:r w:rsidRPr="002B4F4A">
        <w:rPr>
          <w:bCs/>
          <w:i w:val="0"/>
        </w:rPr>
        <w:t xml:space="preserve">Du kannst die Tabelle auch mit eigenen Punkten ergänzen.  </w:t>
      </w:r>
    </w:p>
    <w:p w:rsidR="001030BB" w:rsidRPr="00797AE2" w:rsidRDefault="001030BB" w:rsidP="001030BB">
      <w:pPr>
        <w:pStyle w:val="ArialZitat"/>
        <w:rPr>
          <w:b/>
          <w:bCs/>
          <w:i w:val="0"/>
        </w:rPr>
      </w:pPr>
    </w:p>
    <w:p w:rsidR="001030BB" w:rsidRDefault="001030BB" w:rsidP="001030BB">
      <w:pPr>
        <w:pStyle w:val="ArialZitat"/>
        <w:rPr>
          <w:i w:val="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426"/>
        <w:gridCol w:w="3992"/>
        <w:gridCol w:w="4300"/>
      </w:tblGrid>
      <w:tr w:rsidR="001030BB" w:rsidTr="00372BEC">
        <w:trPr>
          <w:trHeight w:val="316"/>
        </w:trPr>
        <w:tc>
          <w:tcPr>
            <w:tcW w:w="1426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  <w:tc>
          <w:tcPr>
            <w:tcW w:w="3992" w:type="dxa"/>
          </w:tcPr>
          <w:p w:rsidR="001030BB" w:rsidRDefault="008404B7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  <w:r>
              <w:rPr>
                <w:b/>
                <w:bCs/>
                <w:i w:val="0"/>
                <w:sz w:val="24"/>
                <w:szCs w:val="24"/>
              </w:rPr>
              <w:t xml:space="preserve"> v</w:t>
            </w:r>
            <w:r w:rsidR="001030BB">
              <w:rPr>
                <w:b/>
                <w:bCs/>
                <w:i w:val="0"/>
                <w:sz w:val="24"/>
                <w:szCs w:val="24"/>
              </w:rPr>
              <w:t xml:space="preserve">orher </w:t>
            </w:r>
          </w:p>
        </w:tc>
        <w:tc>
          <w:tcPr>
            <w:tcW w:w="4300" w:type="dxa"/>
          </w:tcPr>
          <w:p w:rsidR="001030BB" w:rsidRDefault="008404B7" w:rsidP="00600236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  <w:r>
              <w:rPr>
                <w:b/>
                <w:bCs/>
                <w:i w:val="0"/>
                <w:sz w:val="24"/>
                <w:szCs w:val="24"/>
              </w:rPr>
              <w:t>u</w:t>
            </w:r>
            <w:r w:rsidR="00600236">
              <w:rPr>
                <w:b/>
                <w:bCs/>
                <w:i w:val="0"/>
                <w:sz w:val="24"/>
                <w:szCs w:val="24"/>
              </w:rPr>
              <w:t>nter der Herrschaft der Nationa</w:t>
            </w:r>
            <w:r w:rsidR="00600236">
              <w:rPr>
                <w:b/>
                <w:bCs/>
                <w:i w:val="0"/>
                <w:sz w:val="24"/>
                <w:szCs w:val="24"/>
              </w:rPr>
              <w:t>l</w:t>
            </w:r>
            <w:r w:rsidR="00600236">
              <w:rPr>
                <w:b/>
                <w:bCs/>
                <w:i w:val="0"/>
                <w:sz w:val="24"/>
                <w:szCs w:val="24"/>
              </w:rPr>
              <w:t>sozialisten</w:t>
            </w:r>
            <w:r w:rsidR="001030BB">
              <w:rPr>
                <w:b/>
                <w:bCs/>
                <w:i w:val="0"/>
                <w:sz w:val="24"/>
                <w:szCs w:val="24"/>
              </w:rPr>
              <w:t xml:space="preserve"> </w:t>
            </w:r>
          </w:p>
        </w:tc>
      </w:tr>
      <w:tr w:rsidR="001030BB" w:rsidTr="00372BEC">
        <w:trPr>
          <w:trHeight w:val="162"/>
        </w:trPr>
        <w:tc>
          <w:tcPr>
            <w:tcW w:w="1426" w:type="dxa"/>
            <w:vAlign w:val="center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  <w:r>
              <w:rPr>
                <w:b/>
                <w:bCs/>
                <w:i w:val="0"/>
                <w:sz w:val="24"/>
                <w:szCs w:val="24"/>
              </w:rPr>
              <w:t>Familie</w:t>
            </w:r>
          </w:p>
        </w:tc>
        <w:tc>
          <w:tcPr>
            <w:tcW w:w="3992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  <w:tc>
          <w:tcPr>
            <w:tcW w:w="4300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</w:tr>
      <w:tr w:rsidR="001030BB" w:rsidTr="00372BEC">
        <w:trPr>
          <w:trHeight w:val="1661"/>
        </w:trPr>
        <w:tc>
          <w:tcPr>
            <w:tcW w:w="1426" w:type="dxa"/>
            <w:vAlign w:val="center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  <w:r>
              <w:rPr>
                <w:b/>
                <w:bCs/>
                <w:i w:val="0"/>
                <w:sz w:val="24"/>
                <w:szCs w:val="24"/>
              </w:rPr>
              <w:t>Freunde</w:t>
            </w:r>
          </w:p>
        </w:tc>
        <w:tc>
          <w:tcPr>
            <w:tcW w:w="3992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  <w:tc>
          <w:tcPr>
            <w:tcW w:w="4300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</w:tr>
      <w:tr w:rsidR="001030BB" w:rsidTr="00372BEC">
        <w:trPr>
          <w:trHeight w:val="1661"/>
        </w:trPr>
        <w:tc>
          <w:tcPr>
            <w:tcW w:w="1426" w:type="dxa"/>
            <w:vAlign w:val="center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  <w:r>
              <w:rPr>
                <w:b/>
                <w:bCs/>
                <w:i w:val="0"/>
                <w:sz w:val="24"/>
                <w:szCs w:val="24"/>
              </w:rPr>
              <w:t>Schule</w:t>
            </w:r>
          </w:p>
        </w:tc>
        <w:tc>
          <w:tcPr>
            <w:tcW w:w="3992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  <w:tc>
          <w:tcPr>
            <w:tcW w:w="4300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</w:tr>
      <w:tr w:rsidR="001030BB" w:rsidTr="00372BEC">
        <w:trPr>
          <w:trHeight w:val="1682"/>
        </w:trPr>
        <w:tc>
          <w:tcPr>
            <w:tcW w:w="1426" w:type="dxa"/>
            <w:vAlign w:val="center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  <w:r>
              <w:rPr>
                <w:b/>
                <w:bCs/>
                <w:i w:val="0"/>
                <w:sz w:val="24"/>
                <w:szCs w:val="24"/>
              </w:rPr>
              <w:t>Freizeit</w:t>
            </w:r>
          </w:p>
        </w:tc>
        <w:tc>
          <w:tcPr>
            <w:tcW w:w="3992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  <w:tc>
          <w:tcPr>
            <w:tcW w:w="4300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</w:tr>
      <w:tr w:rsidR="001030BB" w:rsidTr="00372BEC">
        <w:trPr>
          <w:trHeight w:val="1325"/>
        </w:trPr>
        <w:tc>
          <w:tcPr>
            <w:tcW w:w="1426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  <w:tc>
          <w:tcPr>
            <w:tcW w:w="3992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  <w:tc>
          <w:tcPr>
            <w:tcW w:w="4300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</w:tr>
      <w:tr w:rsidR="001030BB" w:rsidTr="00372BEC">
        <w:trPr>
          <w:trHeight w:val="1346"/>
        </w:trPr>
        <w:tc>
          <w:tcPr>
            <w:tcW w:w="1426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  <w:tc>
          <w:tcPr>
            <w:tcW w:w="3992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  <w:tc>
          <w:tcPr>
            <w:tcW w:w="4300" w:type="dxa"/>
          </w:tcPr>
          <w:p w:rsidR="001030BB" w:rsidRDefault="001030BB" w:rsidP="00372BEC">
            <w:pPr>
              <w:pStyle w:val="ArialZitat"/>
              <w:ind w:left="0" w:firstLine="0"/>
              <w:rPr>
                <w:b/>
                <w:bCs/>
                <w:i w:val="0"/>
                <w:sz w:val="24"/>
                <w:szCs w:val="24"/>
              </w:rPr>
            </w:pPr>
          </w:p>
        </w:tc>
      </w:tr>
    </w:tbl>
    <w:p w:rsidR="000A5D8E" w:rsidRPr="001030BB" w:rsidRDefault="000A5D8E" w:rsidP="001030BB"/>
    <w:sectPr w:rsidR="000A5D8E" w:rsidRPr="001030BB" w:rsidSect="005F1568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10BA" w:rsidRDefault="003E10BA" w:rsidP="003A7C35">
      <w:pPr>
        <w:spacing w:after="0" w:line="240" w:lineRule="auto"/>
      </w:pPr>
      <w:r>
        <w:separator/>
      </w:r>
    </w:p>
  </w:endnote>
  <w:endnote w:type="continuationSeparator" w:id="0">
    <w:p w:rsidR="003E10BA" w:rsidRDefault="003E10BA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2369E2" w:rsidRPr="002369E2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3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2369E2" w:rsidRPr="002369E2">
      <w:rPr>
        <w:rFonts w:ascii="TheSans C5 Plain" w:eastAsia="TheSans C5 Plain" w:hAnsi="TheSans C5 Plain" w:cs="TheSans C5 Plain"/>
        <w:b/>
        <w:noProof/>
        <w:color w:val="909191"/>
      </w:rPr>
      <w:pict>
        <v:rect id="Rechteck 2" o:spid="_x0000_s1027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2369E2" w:rsidRPr="002369E2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10BA" w:rsidRDefault="003E10BA" w:rsidP="003A7C35">
      <w:pPr>
        <w:spacing w:after="0" w:line="240" w:lineRule="auto"/>
      </w:pPr>
      <w:r>
        <w:separator/>
      </w:r>
    </w:p>
  </w:footnote>
  <w:footnote w:type="continuationSeparator" w:id="0">
    <w:p w:rsidR="003E10BA" w:rsidRDefault="003E10BA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1030BB" w:rsidP="00150299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4070985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ueberleb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ueberleb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369E2" w:rsidRPr="002369E2">
      <w:rPr>
        <w:rFonts w:ascii="Calibri" w:eastAsia="Calibri" w:hAnsi="Calibri" w:cs="Calibri"/>
        <w:noProof/>
        <w:sz w:val="20"/>
        <w:szCs w:val="20"/>
      </w:rPr>
      <w:pict>
        <v:rect id="Rechteck 4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 xml:space="preserve">Mimi Goldsteins Alltag unter den Nationalsozialisten </w:t>
    </w:r>
  </w:p>
  <w:p w:rsidR="00685FD6" w:rsidRPr="00000978" w:rsidRDefault="002369E2" w:rsidP="00685FD6">
    <w:pPr>
      <w:pStyle w:val="KeinLeerraum"/>
      <w:ind w:left="142"/>
      <w:rPr>
        <w:color w:val="909191"/>
        <w:sz w:val="16"/>
        <w:szCs w:val="16"/>
      </w:rPr>
    </w:pPr>
    <w:r w:rsidRPr="002369E2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2F155B" w:rsidP="00685FD6">
    <w:pPr>
      <w:pStyle w:val="ArialBeschreibunggrau"/>
      <w:ind w:firstLine="132"/>
    </w:pPr>
    <w:r>
      <w:t xml:space="preserve">Überleben </w:t>
    </w:r>
    <w:r>
      <w:rPr>
        <w:rFonts w:ascii="TheSans C5 ExtraBold" w:hAnsi="TheSans C5 ExtraBold"/>
      </w:rPr>
      <w:t>⋅</w:t>
    </w:r>
    <w:r>
      <w:t xml:space="preserve"> Die Kinderoper „</w:t>
    </w:r>
    <w:proofErr w:type="spellStart"/>
    <w:r>
      <w:t>Brundibár</w:t>
    </w:r>
    <w:proofErr w:type="spellEnd"/>
    <w:r>
      <w:t xml:space="preserve">“ in </w:t>
    </w:r>
    <w:proofErr w:type="spellStart"/>
    <w:r>
      <w:t>Theresienstadt</w:t>
    </w:r>
    <w:proofErr w:type="spellEnd"/>
  </w:p>
  <w:p w:rsidR="00685FD6" w:rsidRDefault="002369E2" w:rsidP="00685FD6">
    <w:pPr>
      <w:pStyle w:val="ArialBeschreibunggrau"/>
      <w:ind w:firstLine="132"/>
    </w:pPr>
    <w:hyperlink r:id="rId5" w:history="1">
      <w:r w:rsidR="002F155B" w:rsidRPr="004F5AED">
        <w:rPr>
          <w:rStyle w:val="Hyperlink"/>
        </w:rPr>
        <w:t>www.planet-schule.de/x/ueberleben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0B00A9"/>
    <w:multiLevelType w:val="hybridMultilevel"/>
    <w:tmpl w:val="7DA6EEF6"/>
    <w:lvl w:ilvl="0" w:tplc="E6A4B042">
      <w:start w:val="1"/>
      <w:numFmt w:val="decimal"/>
      <w:lvlText w:val="%1."/>
      <w:lvlJc w:val="left"/>
      <w:pPr>
        <w:ind w:left="492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7A7400DC"/>
    <w:multiLevelType w:val="hybridMultilevel"/>
    <w:tmpl w:val="864C8D06"/>
    <w:lvl w:ilvl="0" w:tplc="9480815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48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4D4645"/>
    <w:rsid w:val="00025E83"/>
    <w:rsid w:val="00044BB4"/>
    <w:rsid w:val="000A5D8E"/>
    <w:rsid w:val="000B3933"/>
    <w:rsid w:val="001030BB"/>
    <w:rsid w:val="001064BA"/>
    <w:rsid w:val="00112A35"/>
    <w:rsid w:val="00132366"/>
    <w:rsid w:val="00150299"/>
    <w:rsid w:val="001773CA"/>
    <w:rsid w:val="001A2E33"/>
    <w:rsid w:val="002369E2"/>
    <w:rsid w:val="00281DDB"/>
    <w:rsid w:val="002F155B"/>
    <w:rsid w:val="003027AB"/>
    <w:rsid w:val="0033346F"/>
    <w:rsid w:val="0036243E"/>
    <w:rsid w:val="00365790"/>
    <w:rsid w:val="003A7C35"/>
    <w:rsid w:val="003B3445"/>
    <w:rsid w:val="003D5A33"/>
    <w:rsid w:val="003E10BA"/>
    <w:rsid w:val="00462615"/>
    <w:rsid w:val="00466314"/>
    <w:rsid w:val="004A56BE"/>
    <w:rsid w:val="004D4645"/>
    <w:rsid w:val="004F50E3"/>
    <w:rsid w:val="00505C37"/>
    <w:rsid w:val="00506B94"/>
    <w:rsid w:val="00560917"/>
    <w:rsid w:val="005C3039"/>
    <w:rsid w:val="005F1568"/>
    <w:rsid w:val="00600236"/>
    <w:rsid w:val="0060169F"/>
    <w:rsid w:val="00602702"/>
    <w:rsid w:val="0060637E"/>
    <w:rsid w:val="00606EAB"/>
    <w:rsid w:val="006141DD"/>
    <w:rsid w:val="0061420E"/>
    <w:rsid w:val="006205B1"/>
    <w:rsid w:val="00641BF9"/>
    <w:rsid w:val="0065435D"/>
    <w:rsid w:val="00685FD6"/>
    <w:rsid w:val="0069586E"/>
    <w:rsid w:val="006A0AB8"/>
    <w:rsid w:val="006C4149"/>
    <w:rsid w:val="006E35F0"/>
    <w:rsid w:val="00714FDD"/>
    <w:rsid w:val="007613D0"/>
    <w:rsid w:val="007E3C18"/>
    <w:rsid w:val="008010F3"/>
    <w:rsid w:val="0081745F"/>
    <w:rsid w:val="008404B7"/>
    <w:rsid w:val="00867441"/>
    <w:rsid w:val="0087422E"/>
    <w:rsid w:val="008A1CAD"/>
    <w:rsid w:val="008A676C"/>
    <w:rsid w:val="008B0864"/>
    <w:rsid w:val="008F76B5"/>
    <w:rsid w:val="0092751F"/>
    <w:rsid w:val="0096080B"/>
    <w:rsid w:val="009638AA"/>
    <w:rsid w:val="00A54B4F"/>
    <w:rsid w:val="00A551E1"/>
    <w:rsid w:val="00A57365"/>
    <w:rsid w:val="00AA60EB"/>
    <w:rsid w:val="00B001D1"/>
    <w:rsid w:val="00B71399"/>
    <w:rsid w:val="00BF31C6"/>
    <w:rsid w:val="00C036B9"/>
    <w:rsid w:val="00C111CB"/>
    <w:rsid w:val="00C21C79"/>
    <w:rsid w:val="00C30F25"/>
    <w:rsid w:val="00C41B6F"/>
    <w:rsid w:val="00C93240"/>
    <w:rsid w:val="00C96821"/>
    <w:rsid w:val="00CE26A7"/>
    <w:rsid w:val="00CE4310"/>
    <w:rsid w:val="00CF2764"/>
    <w:rsid w:val="00D94754"/>
    <w:rsid w:val="00DB76D7"/>
    <w:rsid w:val="00EA06F2"/>
    <w:rsid w:val="00F51B26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2F155B"/>
    <w:rPr>
      <w:color w:val="0000FF" w:themeColor="hyperlink"/>
      <w:u w:val="single"/>
    </w:rPr>
  </w:style>
  <w:style w:type="paragraph" w:customStyle="1" w:styleId="text">
    <w:name w:val="text"/>
    <w:basedOn w:val="Standard"/>
    <w:rsid w:val="00150299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CE26A7"/>
    <w:rPr>
      <w:color w:val="605E5C"/>
      <w:shd w:val="clear" w:color="auto" w:fill="E1DFDD"/>
    </w:rPr>
  </w:style>
  <w:style w:type="table" w:styleId="Tabellengitternetz">
    <w:name w:val="Table Grid"/>
    <w:basedOn w:val="NormaleTabelle"/>
    <w:uiPriority w:val="59"/>
    <w:rsid w:val="004663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115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9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4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planet-schule.de/x/ueberleben" TargetMode="External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wnloads\vorlage_Brundibar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4DA622-E43D-4255-9964-2206D77D5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vorlage_Brundibar_Arbeitsblatt.dotx</Template>
  <TotalTime>0</TotalTime>
  <Pages>1</Pages>
  <Words>61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Überleben · Die Kinderoper "Brundibár" in Theresienstadt</dc:title>
  <dc:creator>SWR planet schule; User</dc:creator>
  <cp:lastModifiedBy>Martina Frietsch</cp:lastModifiedBy>
  <cp:revision>5</cp:revision>
  <cp:lastPrinted>2024-06-17T19:12:00Z</cp:lastPrinted>
  <dcterms:created xsi:type="dcterms:W3CDTF">2024-06-19T12:18:00Z</dcterms:created>
  <dcterms:modified xsi:type="dcterms:W3CDTF">2024-07-01T13:09:00Z</dcterms:modified>
</cp:coreProperties>
</file>