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2F155B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-1164590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ueberleb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ueberlebe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560917" w:rsidP="00560917">
      <w:pPr>
        <w:pStyle w:val="ArialTitelgrau"/>
        <w:ind w:firstLine="142"/>
        <w:rPr>
          <w:sz w:val="20"/>
          <w:szCs w:val="20"/>
        </w:rPr>
      </w:pPr>
      <w:r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877701" w:rsidRDefault="00960695" w:rsidP="00877701">
      <w:pPr>
        <w:pStyle w:val="Arialberschrift"/>
      </w:pPr>
      <w:r>
        <w:t xml:space="preserve">Mein Alltag </w:t>
      </w:r>
    </w:p>
    <w:p w:rsidR="00560917" w:rsidRDefault="00560917" w:rsidP="00560917">
      <w:pPr>
        <w:pStyle w:val="TheSansText"/>
        <w:ind w:left="142"/>
      </w:pPr>
    </w:p>
    <w:p w:rsidR="00960695" w:rsidRDefault="00960695" w:rsidP="00960695">
      <w:pPr>
        <w:pStyle w:val="ArialZitat"/>
        <w:rPr>
          <w:rFonts w:cs="Arial"/>
          <w:i w:val="0"/>
          <w:kern w:val="0"/>
        </w:rPr>
      </w:pPr>
      <w:r w:rsidRPr="00960695">
        <w:rPr>
          <w:i w:val="0"/>
        </w:rPr>
        <w:t>Schließe kurz die Augen und überlege dir, was du letzte Woche erlebt hast.</w:t>
      </w:r>
      <w:r w:rsidRPr="00960695">
        <w:rPr>
          <w:rFonts w:cs="Arial"/>
          <w:i w:val="0"/>
          <w:kern w:val="0"/>
        </w:rPr>
        <w:t xml:space="preserve"> </w:t>
      </w:r>
    </w:p>
    <w:p w:rsidR="00960695" w:rsidRPr="00960695" w:rsidRDefault="00960695" w:rsidP="00960695">
      <w:pPr>
        <w:pStyle w:val="ArialZitat"/>
        <w:rPr>
          <w:i w:val="0"/>
        </w:rPr>
      </w:pPr>
      <w:r w:rsidRPr="00960695">
        <w:rPr>
          <w:rFonts w:cs="Arial"/>
          <w:i w:val="0"/>
          <w:kern w:val="0"/>
        </w:rPr>
        <w:t xml:space="preserve">Mit wem hast du dich getroffen? Was habt ihr unternommen? Was war dir wichtig? </w:t>
      </w:r>
    </w:p>
    <w:p w:rsidR="00960695" w:rsidRPr="00960695" w:rsidRDefault="00960695" w:rsidP="00960695">
      <w:pPr>
        <w:pStyle w:val="ArialZitat"/>
        <w:rPr>
          <w:b/>
          <w:bCs/>
          <w:i w:val="0"/>
        </w:rPr>
      </w:pPr>
      <w:r w:rsidRPr="00960695">
        <w:rPr>
          <w:b/>
          <w:bCs/>
          <w:i w:val="0"/>
        </w:rPr>
        <w:t>Vervollständige die Mindmap. Du kannst auch Unterpunkte hinzufügen.</w:t>
      </w:r>
    </w:p>
    <w:p w:rsidR="00474D81" w:rsidRPr="0016740B" w:rsidRDefault="00474D81" w:rsidP="00474D81">
      <w:pPr>
        <w:pStyle w:val="ArialZitat"/>
        <w:rPr>
          <w:b/>
          <w:bCs/>
          <w:i w:val="0"/>
        </w:rPr>
      </w:pPr>
    </w:p>
    <w:p w:rsidR="002F155B" w:rsidRPr="002F155B" w:rsidRDefault="002F155B" w:rsidP="00560917">
      <w:pPr>
        <w:pStyle w:val="ArialZitat"/>
        <w:rPr>
          <w:i w:val="0"/>
        </w:rPr>
      </w:pPr>
    </w:p>
    <w:p w:rsidR="003A7C35" w:rsidRPr="002F155B" w:rsidRDefault="003A7C35" w:rsidP="00A91C4C">
      <w:pPr>
        <w:pStyle w:val="ArialText"/>
        <w:jc w:val="right"/>
      </w:pPr>
    </w:p>
    <w:p w:rsidR="003A7C35" w:rsidRPr="003A7C35" w:rsidRDefault="003A7C35" w:rsidP="003A7C35"/>
    <w:p w:rsidR="003A7C35" w:rsidRPr="003A7C35" w:rsidRDefault="00AC3A68" w:rsidP="003A7C35">
      <w:r>
        <w:rPr>
          <w:noProof/>
        </w:rPr>
        <w:pict>
          <v:roundrect id="_x0000_s2059" style="position:absolute;left:0;text-align:left;margin-left:9.85pt;margin-top:6.75pt;width:113.4pt;height:39.6pt;z-index:251676672;v-text-anchor:middle" arcsize="10923f" strokecolor="#003480" strokeweight="1.5pt">
            <v:textbox>
              <w:txbxContent>
                <w:p w:rsidR="00960695" w:rsidRPr="00B359E4" w:rsidRDefault="00B359E4" w:rsidP="00B359E4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6"/>
                      <w:szCs w:val="26"/>
                    </w:rPr>
                  </w:pPr>
                  <w:r w:rsidRPr="00B359E4">
                    <w:rPr>
                      <w:rFonts w:ascii="Arial" w:hAnsi="Arial" w:cs="Arial"/>
                      <w:b/>
                      <w:sz w:val="26"/>
                      <w:szCs w:val="26"/>
                    </w:rPr>
                    <w:t>Schule</w:t>
                  </w:r>
                </w:p>
              </w:txbxContent>
            </v:textbox>
          </v:roundrect>
        </w:pict>
      </w:r>
      <w:r>
        <w:rPr>
          <w:noProof/>
        </w:rPr>
        <w:pict>
          <v:roundrect id="_x0000_s2062" style="position:absolute;left:0;text-align:left;margin-left:333.1pt;margin-top:6.75pt;width:113.4pt;height:39.6pt;z-index:251677696;v-text-anchor:middle" arcsize="10923f" strokecolor="#003480" strokeweight="1.5pt">
            <v:textbox>
              <w:txbxContent>
                <w:p w:rsidR="000A4CC6" w:rsidRDefault="00B359E4" w:rsidP="00B359E4">
                  <w:pPr>
                    <w:ind w:left="0"/>
                    <w:jc w:val="center"/>
                  </w:pPr>
                  <w:r>
                    <w:rPr>
                      <w:rFonts w:ascii="Arial" w:hAnsi="Arial" w:cs="Arial"/>
                      <w:b/>
                      <w:sz w:val="26"/>
                      <w:szCs w:val="26"/>
                    </w:rPr>
                    <w:t>Freizeit</w:t>
                  </w:r>
                </w:p>
              </w:txbxContent>
            </v:textbox>
          </v:roundrect>
        </w:pict>
      </w:r>
    </w:p>
    <w:p w:rsidR="003A7C35" w:rsidRPr="003A7C35" w:rsidRDefault="003A7C35" w:rsidP="003A7C35"/>
    <w:p w:rsidR="003A7C35" w:rsidRPr="003A7C35" w:rsidRDefault="003A7C35" w:rsidP="003A7C35"/>
    <w:p w:rsidR="003A7C35" w:rsidRPr="003A7C35" w:rsidRDefault="00AC3A68" w:rsidP="003A7C35">
      <w:r>
        <w:rPr>
          <w:noProof/>
        </w:rPr>
        <w:pict>
          <v:line id="Gerader Verbinder 2" o:spid="_x0000_s2055" style="position:absolute;left:0;text-align:left;flip:y;z-index:251666432;visibility:visible;mso-width-relative:margin;mso-height-relative:margin" from="289.4pt,8.8pt" to="345.25pt,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" strokecolor="#003480" strokeweight="1.5pt"/>
        </w:pict>
      </w:r>
    </w:p>
    <w:p w:rsidR="003A7C35" w:rsidRPr="003A7C35" w:rsidRDefault="00AC3A68" w:rsidP="003A7C35">
      <w:r>
        <w:rPr>
          <w:noProof/>
        </w:rPr>
        <w:pict>
          <v:line id="_x0000_s2054" style="position:absolute;left:0;text-align:left;z-index:251668480;visibility:visible;mso-position-horizontal-relative:margin;mso-width-relative:margin;mso-height-relative:margin" from="127.05pt,-.45pt" to="182.15pt,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" strokecolor="#003480" strokeweight="1.5pt">
            <w10:wrap anchorx="margin"/>
          </v:line>
        </w:pict>
      </w:r>
    </w:p>
    <w:p w:rsidR="003A7C35" w:rsidRPr="003A7C35" w:rsidRDefault="00AC3A68" w:rsidP="003A7C35">
      <w:r w:rsidRPr="00AC3A68">
        <w:rPr>
          <w:noProof/>
          <w:color w:val="auto"/>
        </w:rPr>
        <w:pict>
          <v:oval id="Ellipse 1" o:spid="_x0000_s2053" style="position:absolute;left:0;text-align:left;margin-left:182.15pt;margin-top:11.25pt;width:107.25pt;height:93pt;z-index:2516654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" filled="f" strokecolor="#003480" strokeweight="1.5pt">
            <v:textbox>
              <w:txbxContent>
                <w:p w:rsidR="00960695" w:rsidRDefault="00960695" w:rsidP="00960695">
                  <w:pPr>
                    <w:ind w:left="0"/>
                    <w:jc w:val="center"/>
                  </w:pPr>
                  <w:r>
                    <w:rPr>
                      <w:rFonts w:ascii="Arial" w:hAnsi="Arial" w:cs="Arial"/>
                      <w:b/>
                      <w:bCs/>
                      <w:sz w:val="26"/>
                      <w:szCs w:val="26"/>
                    </w:rPr>
                    <w:t>Das habe ich letzte Woche erlebt</w:t>
                  </w:r>
                </w:p>
              </w:txbxContent>
            </v:textbox>
          </v:oval>
        </w:pict>
      </w:r>
    </w:p>
    <w:p w:rsidR="003A7C35" w:rsidRDefault="003A7C35" w:rsidP="003A7C35"/>
    <w:p w:rsidR="00474D81" w:rsidRPr="00474D81" w:rsidRDefault="00474D81" w:rsidP="00474D81"/>
    <w:p w:rsidR="00474D81" w:rsidRPr="00474D81" w:rsidRDefault="00474D81" w:rsidP="00474D81"/>
    <w:p w:rsidR="00474D81" w:rsidRPr="00474D81" w:rsidRDefault="00474D81" w:rsidP="00474D81"/>
    <w:p w:rsidR="00474D81" w:rsidRPr="008D722C" w:rsidRDefault="00474D81" w:rsidP="00474D81">
      <w:pPr>
        <w:tabs>
          <w:tab w:val="left" w:pos="4185"/>
        </w:tabs>
        <w:jc w:val="center"/>
        <w:rPr>
          <w:rFonts w:ascii="Arial" w:hAnsi="Arial" w:cs="Arial"/>
          <w:b/>
          <w:bCs/>
          <w:sz w:val="26"/>
          <w:szCs w:val="26"/>
        </w:rPr>
      </w:pPr>
    </w:p>
    <w:p w:rsidR="00474D81" w:rsidRDefault="00AC3A68" w:rsidP="00474D81">
      <w:pPr>
        <w:tabs>
          <w:tab w:val="left" w:pos="4185"/>
        </w:tabs>
        <w:jc w:val="center"/>
        <w:rPr>
          <w:b/>
          <w:bCs/>
          <w:sz w:val="26"/>
          <w:szCs w:val="26"/>
        </w:rPr>
      </w:pPr>
      <w:r w:rsidRPr="00AC3A68">
        <w:rPr>
          <w:noProof/>
        </w:rPr>
        <w:pict>
          <v:line id="_x0000_s2051" style="position:absolute;left:0;text-align:left;flip:y;z-index:251672576;visibility:visible;mso-position-horizontal-relative:margin;mso-width-relative:margin;mso-height-relative:margin" from="136.85pt,1.75pt" to="197pt,5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" strokecolor="#003480" strokeweight="1.5pt">
            <w10:wrap anchorx="margin"/>
          </v:line>
        </w:pict>
      </w:r>
      <w:r w:rsidRPr="00AC3A68">
        <w:rPr>
          <w:noProof/>
        </w:rPr>
        <w:pict>
          <v:line id="_x0000_s2052" style="position:absolute;left:0;text-align:left;z-index:251674624;visibility:visible;mso-width-relative:margin;mso-height-relative:margin" from="278.2pt,4.95pt" to="339.7pt,6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" strokecolor="#003480" strokeweight="1.5pt"/>
        </w:pict>
      </w:r>
    </w:p>
    <w:p w:rsidR="00474D81" w:rsidRDefault="00474D81" w:rsidP="00474D81">
      <w:pPr>
        <w:tabs>
          <w:tab w:val="left" w:pos="4185"/>
        </w:tabs>
        <w:jc w:val="center"/>
        <w:rPr>
          <w:b/>
          <w:bCs/>
          <w:sz w:val="26"/>
          <w:szCs w:val="26"/>
        </w:rPr>
      </w:pPr>
    </w:p>
    <w:p w:rsidR="00474D81" w:rsidRDefault="00AC3A68" w:rsidP="00474D81">
      <w:pPr>
        <w:tabs>
          <w:tab w:val="left" w:pos="4185"/>
        </w:tabs>
        <w:jc w:val="center"/>
        <w:rPr>
          <w:b/>
          <w:bCs/>
          <w:sz w:val="26"/>
          <w:szCs w:val="26"/>
        </w:rPr>
      </w:pPr>
      <w:r w:rsidRPr="00AC3A68">
        <w:rPr>
          <w:noProof/>
        </w:rPr>
        <w:pict>
          <v:roundrect id="_x0000_s2064" style="position:absolute;left:0;text-align:left;margin-left:348.9pt;margin-top:14.5pt;width:113.4pt;height:39.6pt;z-index:251679744;v-text-anchor:middle" arcsize="10923f" strokecolor="#003480" strokeweight="1.5pt">
            <v:textbox>
              <w:txbxContent>
                <w:p w:rsidR="000A4CC6" w:rsidRPr="00B359E4" w:rsidRDefault="00B359E4" w:rsidP="00B359E4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6"/>
                      <w:szCs w:val="26"/>
                    </w:rPr>
                  </w:pPr>
                  <w:r>
                    <w:rPr>
                      <w:rFonts w:ascii="Arial" w:hAnsi="Arial" w:cs="Arial"/>
                      <w:b/>
                      <w:sz w:val="26"/>
                      <w:szCs w:val="26"/>
                    </w:rPr>
                    <w:t>Freunde</w:t>
                  </w:r>
                </w:p>
              </w:txbxContent>
            </v:textbox>
          </v:roundrect>
        </w:pict>
      </w:r>
      <w:r w:rsidRPr="00AC3A68">
        <w:rPr>
          <w:noProof/>
          <w:color w:val="auto"/>
        </w:rPr>
        <w:pict>
          <v:roundrect id="_x0000_s2063" style="position:absolute;left:0;text-align:left;margin-left:16.2pt;margin-top:8.6pt;width:113.4pt;height:39.6pt;z-index:251678720;v-text-anchor:middle" arcsize="10923f" strokecolor="#003480" strokeweight="1.5pt">
            <v:textbox>
              <w:txbxContent>
                <w:p w:rsidR="000A4CC6" w:rsidRDefault="00B359E4" w:rsidP="00B359E4">
                  <w:pPr>
                    <w:ind w:left="0"/>
                    <w:jc w:val="center"/>
                  </w:pPr>
                  <w:r>
                    <w:rPr>
                      <w:rFonts w:ascii="Arial" w:hAnsi="Arial" w:cs="Arial"/>
                      <w:b/>
                      <w:sz w:val="26"/>
                      <w:szCs w:val="26"/>
                    </w:rPr>
                    <w:t>Familie</w:t>
                  </w:r>
                </w:p>
              </w:txbxContent>
            </v:textbox>
          </v:roundrect>
        </w:pict>
      </w:r>
    </w:p>
    <w:p w:rsidR="00474D81" w:rsidRDefault="00474D81" w:rsidP="00474D81">
      <w:pPr>
        <w:tabs>
          <w:tab w:val="left" w:pos="4185"/>
        </w:tabs>
        <w:jc w:val="center"/>
        <w:rPr>
          <w:b/>
          <w:bCs/>
          <w:sz w:val="26"/>
          <w:szCs w:val="26"/>
        </w:rPr>
      </w:pPr>
    </w:p>
    <w:p w:rsidR="00474D81" w:rsidRDefault="00474D81" w:rsidP="00474D81">
      <w:pPr>
        <w:tabs>
          <w:tab w:val="left" w:pos="4185"/>
        </w:tabs>
        <w:jc w:val="center"/>
        <w:rPr>
          <w:b/>
          <w:bCs/>
          <w:sz w:val="26"/>
          <w:szCs w:val="26"/>
        </w:rPr>
      </w:pPr>
    </w:p>
    <w:p w:rsidR="00474D81" w:rsidRDefault="00474D81" w:rsidP="00474D81">
      <w:pPr>
        <w:tabs>
          <w:tab w:val="left" w:pos="4185"/>
        </w:tabs>
        <w:jc w:val="center"/>
        <w:rPr>
          <w:b/>
          <w:bCs/>
          <w:sz w:val="26"/>
          <w:szCs w:val="26"/>
        </w:rPr>
      </w:pPr>
    </w:p>
    <w:p w:rsidR="00474D81" w:rsidRDefault="00474D81" w:rsidP="00474D81">
      <w:pPr>
        <w:tabs>
          <w:tab w:val="left" w:pos="4185"/>
        </w:tabs>
        <w:jc w:val="center"/>
        <w:rPr>
          <w:b/>
          <w:bCs/>
          <w:sz w:val="26"/>
          <w:szCs w:val="26"/>
        </w:rPr>
      </w:pPr>
    </w:p>
    <w:p w:rsidR="00474D81" w:rsidRDefault="00474D81" w:rsidP="00474D81">
      <w:pPr>
        <w:tabs>
          <w:tab w:val="left" w:pos="4185"/>
        </w:tabs>
        <w:jc w:val="center"/>
        <w:rPr>
          <w:b/>
          <w:bCs/>
          <w:sz w:val="26"/>
          <w:szCs w:val="26"/>
        </w:rPr>
      </w:pPr>
    </w:p>
    <w:p w:rsidR="00474D81" w:rsidRDefault="00474D81" w:rsidP="00474D81">
      <w:pPr>
        <w:tabs>
          <w:tab w:val="left" w:pos="4185"/>
        </w:tabs>
        <w:jc w:val="center"/>
        <w:rPr>
          <w:b/>
          <w:bCs/>
          <w:sz w:val="26"/>
          <w:szCs w:val="26"/>
        </w:rPr>
      </w:pPr>
    </w:p>
    <w:p w:rsidR="009C1E47" w:rsidRDefault="009C1E47" w:rsidP="001A730B">
      <w:pPr>
        <w:tabs>
          <w:tab w:val="left" w:pos="4185"/>
        </w:tabs>
        <w:ind w:left="0" w:firstLine="0"/>
        <w:rPr>
          <w:b/>
          <w:bCs/>
          <w:sz w:val="26"/>
          <w:szCs w:val="26"/>
        </w:rPr>
      </w:pPr>
    </w:p>
    <w:p w:rsidR="00B359E4" w:rsidRDefault="00B359E4" w:rsidP="009C1E47">
      <w:pPr>
        <w:rPr>
          <w:b/>
          <w:bCs/>
          <w:sz w:val="26"/>
          <w:szCs w:val="26"/>
        </w:rPr>
      </w:pPr>
    </w:p>
    <w:p w:rsidR="009C1E47" w:rsidRPr="00B359E4" w:rsidRDefault="009C1E47" w:rsidP="009C1E47">
      <w:pPr>
        <w:rPr>
          <w:rFonts w:ascii="Arial" w:hAnsi="Arial" w:cs="Arial"/>
          <w:sz w:val="26"/>
          <w:szCs w:val="26"/>
        </w:rPr>
      </w:pPr>
      <w:r>
        <w:rPr>
          <w:sz w:val="26"/>
          <w:szCs w:val="26"/>
        </w:rPr>
        <w:t xml:space="preserve"> </w:t>
      </w:r>
      <w:r w:rsidRPr="008D722C">
        <w:rPr>
          <w:rFonts w:ascii="Arial" w:hAnsi="Arial" w:cs="Arial"/>
        </w:rPr>
        <w:t xml:space="preserve">Was gibt dir am meisten Halt in deinem Leben? </w:t>
      </w:r>
      <w:r w:rsidR="00442E17">
        <w:rPr>
          <w:rFonts w:ascii="Arial" w:hAnsi="Arial" w:cs="Arial"/>
          <w:bCs/>
        </w:rPr>
        <w:t>Beschreibe und b</w:t>
      </w:r>
      <w:r w:rsidRPr="00B359E4">
        <w:rPr>
          <w:rFonts w:ascii="Arial" w:hAnsi="Arial" w:cs="Arial"/>
          <w:bCs/>
        </w:rPr>
        <w:t>egründe.</w:t>
      </w:r>
    </w:p>
    <w:p w:rsidR="001A730B" w:rsidRDefault="001A730B" w:rsidP="009C1E47">
      <w:pPr>
        <w:rPr>
          <w:sz w:val="26"/>
          <w:szCs w:val="26"/>
        </w:rPr>
      </w:pPr>
    </w:p>
    <w:p w:rsidR="009C1E47" w:rsidRDefault="009C1E47" w:rsidP="001A730B">
      <w:pPr>
        <w:spacing w:line="360" w:lineRule="auto"/>
        <w:ind w:left="0" w:firstLine="0"/>
        <w:rPr>
          <w:sz w:val="26"/>
          <w:szCs w:val="26"/>
        </w:rPr>
      </w:pPr>
      <w:r>
        <w:rPr>
          <w:sz w:val="26"/>
          <w:szCs w:val="26"/>
        </w:rPr>
        <w:t>__________________________________________________________________________________________________________________________</w:t>
      </w:r>
      <w:r w:rsidR="001A730B">
        <w:rPr>
          <w:sz w:val="26"/>
          <w:szCs w:val="26"/>
        </w:rPr>
        <w:t>__________________________________________________________________________________</w:t>
      </w:r>
      <w:r w:rsidR="00B359E4">
        <w:rPr>
          <w:sz w:val="26"/>
          <w:szCs w:val="26"/>
        </w:rPr>
        <w:t xml:space="preserve"> </w:t>
      </w:r>
    </w:p>
    <w:p w:rsidR="00B359E4" w:rsidRPr="009C1E47" w:rsidRDefault="00B359E4" w:rsidP="00B359E4">
      <w:pPr>
        <w:spacing w:line="360" w:lineRule="auto"/>
        <w:ind w:left="0" w:firstLine="0"/>
        <w:rPr>
          <w:sz w:val="26"/>
          <w:szCs w:val="26"/>
        </w:rPr>
      </w:pPr>
      <w:r>
        <w:rPr>
          <w:sz w:val="26"/>
          <w:szCs w:val="26"/>
        </w:rPr>
        <w:t>____________________________________________________________________</w:t>
      </w:r>
    </w:p>
    <w:p w:rsidR="00B359E4" w:rsidRPr="009C1E47" w:rsidRDefault="00B359E4" w:rsidP="001A730B">
      <w:pPr>
        <w:spacing w:line="360" w:lineRule="auto"/>
        <w:ind w:left="0" w:firstLine="0"/>
        <w:rPr>
          <w:sz w:val="26"/>
          <w:szCs w:val="26"/>
        </w:rPr>
      </w:pPr>
    </w:p>
    <w:sectPr w:rsidR="00B359E4" w:rsidRPr="009C1E47" w:rsidSect="00077FA6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6F7" w:rsidRDefault="008266F7" w:rsidP="003A7C35">
      <w:pPr>
        <w:spacing w:after="0" w:line="240" w:lineRule="auto"/>
      </w:pPr>
      <w:r>
        <w:separator/>
      </w:r>
    </w:p>
  </w:endnote>
  <w:endnote w:type="continuationSeparator" w:id="0">
    <w:p w:rsidR="008266F7" w:rsidRDefault="008266F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C3A68" w:rsidRPr="00AC3A6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3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AC3A68" w:rsidRPr="00AC3A68">
      <w:rPr>
        <w:rFonts w:ascii="TheSans C5 Plain" w:eastAsia="TheSans C5 Plain" w:hAnsi="TheSans C5 Plain" w:cs="TheSans C5 Plain"/>
        <w:b/>
        <w:noProof/>
        <w:color w:val="909191"/>
      </w:rPr>
      <w:pict>
        <v:rect id="Rechteck 2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C3A68" w:rsidRPr="00AC3A68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6F7" w:rsidRDefault="008266F7" w:rsidP="003A7C35">
      <w:pPr>
        <w:spacing w:after="0" w:line="240" w:lineRule="auto"/>
      </w:pPr>
      <w:r>
        <w:separator/>
      </w:r>
    </w:p>
  </w:footnote>
  <w:footnote w:type="continuationSeparator" w:id="0">
    <w:p w:rsidR="008266F7" w:rsidRDefault="008266F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C3A68" w:rsidP="009C1E47">
    <w:pPr>
      <w:pStyle w:val="ArialTitelgrau"/>
      <w:ind w:firstLine="142"/>
    </w:pPr>
    <w:r w:rsidRPr="00AC3A68">
      <w:rPr>
        <w:rFonts w:ascii="Calibri" w:eastAsia="Calibri" w:hAnsi="Calibri" w:cs="Calibri"/>
        <w:noProof/>
        <w:sz w:val="20"/>
        <w:szCs w:val="20"/>
      </w:rPr>
      <w:pict>
        <v:rect id="Rechteck 4" o:spid="_x0000_s1026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9C1E47">
      <w:rPr>
        <w:sz w:val="20"/>
        <w:szCs w:val="20"/>
      </w:rPr>
      <w:t xml:space="preserve">1: </w:t>
    </w:r>
    <w:r w:rsidR="000A4CC6">
      <w:rPr>
        <w:sz w:val="20"/>
        <w:szCs w:val="20"/>
      </w:rPr>
      <w:t>M</w:t>
    </w:r>
    <w:r w:rsidR="009C1E47">
      <w:rPr>
        <w:sz w:val="20"/>
        <w:szCs w:val="20"/>
      </w:rPr>
      <w:t xml:space="preserve">ein </w:t>
    </w:r>
    <w:r w:rsidR="000A4CC6">
      <w:rPr>
        <w:sz w:val="20"/>
        <w:szCs w:val="20"/>
      </w:rPr>
      <w:t>Alltag</w:t>
    </w:r>
  </w:p>
  <w:p w:rsidR="00685FD6" w:rsidRPr="00000978" w:rsidRDefault="00AC3A68" w:rsidP="00685FD6">
    <w:pPr>
      <w:pStyle w:val="KeinLeerraum"/>
      <w:ind w:left="142"/>
      <w:rPr>
        <w:color w:val="909191"/>
        <w:sz w:val="16"/>
        <w:szCs w:val="16"/>
      </w:rPr>
    </w:pPr>
    <w:r w:rsidRPr="00AC3A68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2F155B" w:rsidP="00685FD6">
    <w:pPr>
      <w:pStyle w:val="ArialBeschreibunggrau"/>
      <w:ind w:firstLine="132"/>
    </w:pPr>
    <w:r>
      <w:t xml:space="preserve">Überleben </w:t>
    </w:r>
    <w:r>
      <w:rPr>
        <w:rFonts w:ascii="TheSans C5 ExtraBold" w:hAnsi="TheSans C5 ExtraBold"/>
      </w:rPr>
      <w:t>⋅</w:t>
    </w:r>
    <w:r>
      <w:t xml:space="preserve"> Die Kinderoper „Brundibár“ in Theresienstadt</w:t>
    </w:r>
    <w:r w:rsidR="00BB3BD9">
      <w:t xml:space="preserve"> (Hörspiel)</w:t>
    </w:r>
  </w:p>
  <w:p w:rsidR="00685FD6" w:rsidRDefault="00AC3A68" w:rsidP="00685FD6">
    <w:pPr>
      <w:pStyle w:val="ArialBeschreibunggrau"/>
      <w:ind w:firstLine="132"/>
    </w:pPr>
    <w:hyperlink r:id="rId4" w:history="1">
      <w:r w:rsidR="002F155B" w:rsidRPr="004F5AED">
        <w:rPr>
          <w:rStyle w:val="Hyperlink"/>
        </w:rPr>
        <w:t>www.planet-schule.de/x/ueberleben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D4645"/>
    <w:rsid w:val="00025E0C"/>
    <w:rsid w:val="00077FA6"/>
    <w:rsid w:val="000A4CC6"/>
    <w:rsid w:val="000E2B63"/>
    <w:rsid w:val="0016740B"/>
    <w:rsid w:val="001773CA"/>
    <w:rsid w:val="001A730B"/>
    <w:rsid w:val="00281DDB"/>
    <w:rsid w:val="002A5FF7"/>
    <w:rsid w:val="002F155B"/>
    <w:rsid w:val="00326F67"/>
    <w:rsid w:val="00381615"/>
    <w:rsid w:val="00392628"/>
    <w:rsid w:val="003A7C35"/>
    <w:rsid w:val="00442E17"/>
    <w:rsid w:val="00462615"/>
    <w:rsid w:val="00474D81"/>
    <w:rsid w:val="004D4645"/>
    <w:rsid w:val="00506B94"/>
    <w:rsid w:val="00560917"/>
    <w:rsid w:val="0060637E"/>
    <w:rsid w:val="00685FD6"/>
    <w:rsid w:val="00691552"/>
    <w:rsid w:val="006A0AB8"/>
    <w:rsid w:val="006F41D9"/>
    <w:rsid w:val="00717238"/>
    <w:rsid w:val="008266F7"/>
    <w:rsid w:val="0087422E"/>
    <w:rsid w:val="00877701"/>
    <w:rsid w:val="0088254B"/>
    <w:rsid w:val="008A4551"/>
    <w:rsid w:val="008B0864"/>
    <w:rsid w:val="008D722C"/>
    <w:rsid w:val="00960695"/>
    <w:rsid w:val="00987647"/>
    <w:rsid w:val="009C1E47"/>
    <w:rsid w:val="00A91C4C"/>
    <w:rsid w:val="00AA60EB"/>
    <w:rsid w:val="00AC3A68"/>
    <w:rsid w:val="00B359E4"/>
    <w:rsid w:val="00B46CE9"/>
    <w:rsid w:val="00B640F3"/>
    <w:rsid w:val="00BB3BD9"/>
    <w:rsid w:val="00C111CB"/>
    <w:rsid w:val="00C95A2C"/>
    <w:rsid w:val="00CF3116"/>
    <w:rsid w:val="00EE5CD7"/>
    <w:rsid w:val="00F4064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2F155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sv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3.png"/><Relationship Id="rId4" Type="http://schemas.openxmlformats.org/officeDocument/2006/relationships/hyperlink" Target="http://www.planet-schule.de/x/ueberlebe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wnloads\vorlage_Brundibar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vorlage_Brundibar_Arbeitsblatt.dotx</Template>
  <TotalTime>0</TotalTime>
  <Pages>1</Pages>
  <Words>85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Überleben · Die Kinderoper "Brundibár" in Theresienstadt</dc:title>
  <dc:creator>SWR planet schule; User</dc:creator>
  <cp:lastModifiedBy>Martina Frietsch</cp:lastModifiedBy>
  <cp:revision>4</cp:revision>
  <dcterms:created xsi:type="dcterms:W3CDTF">2024-04-22T11:00:00Z</dcterms:created>
  <dcterms:modified xsi:type="dcterms:W3CDTF">2024-06-26T11:16:00Z</dcterms:modified>
</cp:coreProperties>
</file>