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C3987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1109248B" w14:textId="14CF0AC2" w:rsidR="00560917" w:rsidRPr="005457B0" w:rsidRDefault="00AD26AA" w:rsidP="00CF08A5">
      <w:pPr>
        <w:pStyle w:val="Arialberschrift"/>
        <w:ind w:firstLine="0"/>
        <w:rPr>
          <w:b w:val="0"/>
        </w:rPr>
      </w:pPr>
      <w:r>
        <w:t xml:space="preserve">Was </w:t>
      </w:r>
      <w:r w:rsidR="000103FD">
        <w:t>sind die Aufgaben der</w:t>
      </w:r>
      <w:r>
        <w:t xml:space="preserve"> NATO?</w:t>
      </w:r>
    </w:p>
    <w:p w14:paraId="26CBB29A" w14:textId="4C544099" w:rsidR="00560917" w:rsidRDefault="00560917" w:rsidP="00CF08A5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414DFC43" w14:textId="77777777" w:rsidR="00852B0B" w:rsidRDefault="00852B0B" w:rsidP="00CF08A5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58B7F296" w14:textId="77777777" w:rsidR="00AF4686" w:rsidRPr="008247E9" w:rsidRDefault="00AF4686" w:rsidP="00852B0B">
      <w:pPr>
        <w:spacing w:after="0" w:line="240" w:lineRule="auto"/>
        <w:ind w:left="142" w:right="-143" w:firstLine="0"/>
        <w:rPr>
          <w:rFonts w:ascii="Arial" w:hAnsi="Arial" w:cs="Arial"/>
        </w:rPr>
      </w:pPr>
      <w:r w:rsidRPr="008247E9">
        <w:rPr>
          <w:rFonts w:ascii="Arial" w:eastAsia="TheSans C5" w:hAnsi="Arial" w:cs="Arial"/>
          <w:b/>
          <w:bCs/>
        </w:rPr>
        <w:t>Ergänze die fehlenden Begriffe</w:t>
      </w:r>
      <w:r w:rsidRPr="008247E9">
        <w:rPr>
          <w:rFonts w:ascii="Arial" w:eastAsia="TheSans C5" w:hAnsi="Arial" w:cs="Arial"/>
        </w:rPr>
        <w:t xml:space="preserve"> und</w:t>
      </w:r>
      <w:r w:rsidRPr="008247E9">
        <w:rPr>
          <w:rFonts w:ascii="Arial" w:eastAsia="TheSans C5" w:hAnsi="Arial" w:cs="Arial"/>
          <w:b/>
          <w:bCs/>
        </w:rPr>
        <w:t xml:space="preserve"> kreuze</w:t>
      </w:r>
      <w:r w:rsidRPr="008247E9">
        <w:rPr>
          <w:rFonts w:ascii="Arial" w:eastAsia="TheSans C5" w:hAnsi="Arial" w:cs="Arial"/>
        </w:rPr>
        <w:t xml:space="preserve"> die </w:t>
      </w:r>
      <w:r w:rsidRPr="008247E9">
        <w:rPr>
          <w:rFonts w:ascii="Arial" w:eastAsia="TheSans C5" w:hAnsi="Arial" w:cs="Arial"/>
          <w:b/>
          <w:bCs/>
        </w:rPr>
        <w:t>richtigen Antworten</w:t>
      </w:r>
      <w:r w:rsidRPr="008247E9">
        <w:rPr>
          <w:rFonts w:ascii="Arial" w:eastAsia="TheSans C5" w:hAnsi="Arial" w:cs="Arial"/>
        </w:rPr>
        <w:t xml:space="preserve"> an.</w:t>
      </w:r>
    </w:p>
    <w:p w14:paraId="23E24CF2" w14:textId="77777777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</w:p>
    <w:p w14:paraId="3BAE9B55" w14:textId="77777777" w:rsidR="00AF4686" w:rsidRPr="008247E9" w:rsidRDefault="00AF4686" w:rsidP="00ED2EA5">
      <w:pPr>
        <w:spacing w:after="0" w:line="276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Die Buchstaben NATO stehen für…</w:t>
      </w:r>
    </w:p>
    <w:p w14:paraId="3489E74B" w14:textId="341D6E3B" w:rsidR="00AF4686" w:rsidRPr="008247E9" w:rsidRDefault="008247E9" w:rsidP="00ED2EA5">
      <w:pPr>
        <w:spacing w:after="0"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color w:val="002C6C"/>
        </w:rPr>
        <w:sym w:font="Wingdings" w:char="F0A8"/>
      </w:r>
      <w:r w:rsidR="00AF4686" w:rsidRPr="008247E9">
        <w:rPr>
          <w:rFonts w:ascii="Arial" w:hAnsi="Arial" w:cs="Arial"/>
          <w:color w:val="002C6C"/>
          <w:lang w:val="en-GB"/>
        </w:rPr>
        <w:t xml:space="preserve"> North American Free Trade Organization    </w:t>
      </w:r>
      <w:r>
        <w:rPr>
          <w:rFonts w:ascii="Arial" w:hAnsi="Arial" w:cs="Arial"/>
          <w:color w:val="002C6C"/>
        </w:rPr>
        <w:sym w:font="Wingdings" w:char="F0A8"/>
      </w:r>
      <w:r w:rsidR="00AF4686" w:rsidRPr="008247E9">
        <w:rPr>
          <w:rFonts w:ascii="Arial" w:hAnsi="Arial" w:cs="Arial"/>
          <w:color w:val="002C6C"/>
          <w:lang w:val="en-GB"/>
        </w:rPr>
        <w:t xml:space="preserve"> North Atlantic Treaty Organization</w:t>
      </w:r>
    </w:p>
    <w:p w14:paraId="61A6F911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297AF2CD" w14:textId="4B7A8608" w:rsidR="00AF4686" w:rsidRPr="008247E9" w:rsidRDefault="00AF4686" w:rsidP="00ED2EA5">
      <w:pPr>
        <w:spacing w:after="0" w:line="276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Die NATO und der Warschauer Pakt wurden ursprünglich gegründet</w:t>
      </w:r>
      <w:r w:rsidR="00852B0B">
        <w:rPr>
          <w:rFonts w:ascii="Arial" w:hAnsi="Arial" w:cs="Arial"/>
          <w:color w:val="002C6C"/>
        </w:rPr>
        <w:t>,</w:t>
      </w:r>
      <w:r w:rsidRPr="008247E9">
        <w:rPr>
          <w:rFonts w:ascii="Arial" w:hAnsi="Arial" w:cs="Arial"/>
          <w:color w:val="002C6C"/>
        </w:rPr>
        <w:t xml:space="preserve"> um den Feind...                                                              </w:t>
      </w:r>
    </w:p>
    <w:p w14:paraId="6CC1720B" w14:textId="5DADDFF5" w:rsidR="00AF4686" w:rsidRPr="008247E9" w:rsidRDefault="008247E9" w:rsidP="00ED2EA5">
      <w:pPr>
        <w:spacing w:after="0"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color w:val="002C6C"/>
        </w:rPr>
        <w:sym w:font="Wingdings" w:char="F0A8"/>
      </w:r>
      <w:r w:rsidR="00AF4686" w:rsidRPr="008247E9">
        <w:rPr>
          <w:rFonts w:ascii="Arial" w:hAnsi="Arial" w:cs="Arial"/>
          <w:color w:val="002C6C"/>
        </w:rPr>
        <w:t xml:space="preserve"> zu entmachten.                </w:t>
      </w:r>
      <w:r>
        <w:rPr>
          <w:rFonts w:ascii="Arial" w:hAnsi="Arial" w:cs="Arial"/>
          <w:color w:val="002C6C"/>
        </w:rPr>
        <w:sym w:font="Wingdings" w:char="F0A8"/>
      </w:r>
      <w:r w:rsidR="00AF4686" w:rsidRPr="008247E9">
        <w:rPr>
          <w:rFonts w:ascii="Arial" w:hAnsi="Arial" w:cs="Arial"/>
          <w:color w:val="002C6C"/>
        </w:rPr>
        <w:t xml:space="preserve"> abzuschrecken.                 </w:t>
      </w:r>
      <w:r>
        <w:rPr>
          <w:rFonts w:ascii="Arial" w:hAnsi="Arial" w:cs="Arial"/>
          <w:color w:val="002C6C"/>
        </w:rPr>
        <w:sym w:font="Wingdings" w:char="F0A8"/>
      </w:r>
      <w:r w:rsidR="00AF4686" w:rsidRPr="008247E9">
        <w:rPr>
          <w:rFonts w:ascii="Arial" w:hAnsi="Arial" w:cs="Arial"/>
          <w:color w:val="002C6C"/>
        </w:rPr>
        <w:t xml:space="preserve"> zu befrieden.</w:t>
      </w:r>
    </w:p>
    <w:p w14:paraId="39EA6381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54410C73" w14:textId="3674CD07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 xml:space="preserve">Die NATO hat aktuell          </w:t>
      </w:r>
      <w:r w:rsidR="008247E9">
        <w:rPr>
          <w:rFonts w:ascii="Arial" w:hAnsi="Arial" w:cs="Arial"/>
          <w:color w:val="002C6C"/>
        </w:rPr>
        <w:sym w:font="Wingdings" w:char="F0A8"/>
      </w:r>
      <w:r w:rsidRPr="008247E9">
        <w:rPr>
          <w:rFonts w:ascii="Arial" w:hAnsi="Arial" w:cs="Arial"/>
          <w:color w:val="002C6C"/>
        </w:rPr>
        <w:t xml:space="preserve"> 28</w:t>
      </w:r>
      <w:r w:rsidRPr="008247E9">
        <w:rPr>
          <w:rFonts w:ascii="Arial" w:hAnsi="Arial" w:cs="Arial"/>
          <w:color w:val="002C6C"/>
        </w:rPr>
        <w:tab/>
        <w:t xml:space="preserve"> </w:t>
      </w:r>
      <w:r w:rsidR="008247E9">
        <w:rPr>
          <w:rFonts w:ascii="Arial" w:hAnsi="Arial" w:cs="Arial"/>
          <w:color w:val="002C6C"/>
        </w:rPr>
        <w:sym w:font="Wingdings" w:char="F0A8"/>
      </w:r>
      <w:r w:rsidRPr="008247E9">
        <w:rPr>
          <w:rFonts w:ascii="Arial" w:hAnsi="Arial" w:cs="Arial"/>
          <w:color w:val="002C6C"/>
        </w:rPr>
        <w:t xml:space="preserve"> 32 </w:t>
      </w:r>
      <w:r w:rsidRPr="008247E9">
        <w:rPr>
          <w:rFonts w:ascii="Arial" w:hAnsi="Arial" w:cs="Arial"/>
          <w:color w:val="002C6C"/>
        </w:rPr>
        <w:tab/>
        <w:t xml:space="preserve">    </w:t>
      </w:r>
      <w:r w:rsidR="008247E9">
        <w:rPr>
          <w:rFonts w:ascii="Arial" w:hAnsi="Arial" w:cs="Arial"/>
          <w:color w:val="002C6C"/>
        </w:rPr>
        <w:sym w:font="Wingdings" w:char="F0A8"/>
      </w:r>
      <w:r w:rsidRPr="008247E9">
        <w:rPr>
          <w:rFonts w:ascii="Arial" w:hAnsi="Arial" w:cs="Arial"/>
          <w:color w:val="002C6C"/>
        </w:rPr>
        <w:t xml:space="preserve"> 33 Mitglieder.</w:t>
      </w:r>
    </w:p>
    <w:p w14:paraId="1C838ACF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5E878CBD" w14:textId="6FF81D28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 xml:space="preserve">Die beiden jüngsten Mitglieder der NATO sind __________________ und ___________________. </w:t>
      </w:r>
    </w:p>
    <w:p w14:paraId="6EDAE0FF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112F1D42" w14:textId="57380243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W</w:t>
      </w:r>
      <w:r w:rsidR="00176D26">
        <w:rPr>
          <w:rFonts w:ascii="Arial" w:hAnsi="Arial" w:cs="Arial"/>
          <w:color w:val="002C6C"/>
        </w:rPr>
        <w:t>enn</w:t>
      </w:r>
      <w:r w:rsidRPr="008247E9">
        <w:rPr>
          <w:rFonts w:ascii="Arial" w:hAnsi="Arial" w:cs="Arial"/>
          <w:color w:val="002C6C"/>
        </w:rPr>
        <w:t xml:space="preserve"> ein NATO-Land angegriffen wird, dann tritt der __________________________ ein.</w:t>
      </w:r>
    </w:p>
    <w:p w14:paraId="589B0120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  <w:bookmarkStart w:id="0" w:name="_Hlk217557927"/>
    </w:p>
    <w:p w14:paraId="57822459" w14:textId="2D567998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 xml:space="preserve">Artikel 5 wurde bisher      </w:t>
      </w:r>
      <w:r w:rsidR="008247E9">
        <w:rPr>
          <w:rFonts w:ascii="Arial" w:hAnsi="Arial" w:cs="Arial"/>
          <w:color w:val="002C6C"/>
        </w:rPr>
        <w:sym w:font="Wingdings" w:char="F0A8"/>
      </w:r>
      <w:r w:rsidRPr="008247E9">
        <w:rPr>
          <w:rFonts w:ascii="Arial" w:hAnsi="Arial" w:cs="Arial"/>
          <w:color w:val="002C6C"/>
        </w:rPr>
        <w:t xml:space="preserve"> kein Mal </w:t>
      </w:r>
      <w:r w:rsidRPr="008247E9">
        <w:rPr>
          <w:rFonts w:ascii="Arial" w:hAnsi="Arial" w:cs="Arial"/>
          <w:color w:val="002C6C"/>
        </w:rPr>
        <w:tab/>
      </w:r>
      <w:r w:rsidR="008247E9">
        <w:rPr>
          <w:rFonts w:ascii="Arial" w:hAnsi="Arial" w:cs="Arial"/>
          <w:color w:val="002C6C"/>
        </w:rPr>
        <w:sym w:font="Wingdings" w:char="F0A8"/>
      </w:r>
      <w:r w:rsidRPr="008247E9">
        <w:rPr>
          <w:rFonts w:ascii="Arial" w:hAnsi="Arial" w:cs="Arial"/>
          <w:color w:val="002C6C"/>
        </w:rPr>
        <w:t xml:space="preserve"> </w:t>
      </w:r>
      <w:r w:rsidR="00852B0B">
        <w:rPr>
          <w:rFonts w:ascii="Arial" w:hAnsi="Arial" w:cs="Arial"/>
          <w:color w:val="002C6C"/>
        </w:rPr>
        <w:t>einmal</w:t>
      </w:r>
      <w:r w:rsidRPr="008247E9">
        <w:rPr>
          <w:rFonts w:ascii="Arial" w:hAnsi="Arial" w:cs="Arial"/>
          <w:color w:val="002C6C"/>
        </w:rPr>
        <w:tab/>
      </w:r>
      <w:r w:rsidR="008247E9">
        <w:rPr>
          <w:rFonts w:ascii="Arial" w:hAnsi="Arial" w:cs="Arial"/>
          <w:color w:val="002C6C"/>
        </w:rPr>
        <w:sym w:font="Wingdings" w:char="F0A8"/>
      </w:r>
      <w:r w:rsidR="008247E9">
        <w:rPr>
          <w:rFonts w:ascii="Arial" w:hAnsi="Arial" w:cs="Arial"/>
          <w:color w:val="002C6C"/>
        </w:rPr>
        <w:t xml:space="preserve"> </w:t>
      </w:r>
      <w:r w:rsidR="00852B0B">
        <w:rPr>
          <w:rFonts w:ascii="Arial" w:hAnsi="Arial" w:cs="Arial"/>
          <w:color w:val="002C6C"/>
        </w:rPr>
        <w:t>zweimal</w:t>
      </w:r>
      <w:r w:rsidRPr="008247E9">
        <w:rPr>
          <w:rFonts w:ascii="Arial" w:hAnsi="Arial" w:cs="Arial"/>
          <w:color w:val="002C6C"/>
        </w:rPr>
        <w:t xml:space="preserve"> ausgelöst. </w:t>
      </w:r>
      <w:bookmarkEnd w:id="0"/>
    </w:p>
    <w:p w14:paraId="52D1DA3C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49F3EC8D" w14:textId="77777777" w:rsidR="00852B0B" w:rsidRDefault="00AF4686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  <w:r w:rsidRPr="008247E9">
        <w:rPr>
          <w:rFonts w:ascii="Arial" w:hAnsi="Arial" w:cs="Arial"/>
          <w:color w:val="002C6C"/>
        </w:rPr>
        <w:t xml:space="preserve">In welchen Krisengebieten die NATO eingreift, entscheiden ihre Mitglieder ___________________. </w:t>
      </w:r>
    </w:p>
    <w:p w14:paraId="3C7AC633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36B94D17" w14:textId="2DC6BE2E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Jedes Land entscheidet aber _____________, wie stark es sich an den Einsätzen beteiligt.</w:t>
      </w:r>
    </w:p>
    <w:p w14:paraId="7DCF2E43" w14:textId="77777777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36FAAA5D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b/>
          <w:bCs/>
          <w:color w:val="002C6C"/>
        </w:rPr>
      </w:pPr>
    </w:p>
    <w:p w14:paraId="102EC86A" w14:textId="7D7CC767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b/>
          <w:bCs/>
          <w:color w:val="002C6C"/>
        </w:rPr>
        <w:t>Aufgaben</w:t>
      </w:r>
      <w:r w:rsidRPr="008247E9">
        <w:rPr>
          <w:rFonts w:ascii="Arial" w:hAnsi="Arial" w:cs="Arial"/>
          <w:color w:val="002C6C"/>
        </w:rPr>
        <w:t xml:space="preserve"> der </w:t>
      </w:r>
      <w:r w:rsidRPr="008247E9">
        <w:rPr>
          <w:rFonts w:ascii="Arial" w:hAnsi="Arial" w:cs="Arial"/>
          <w:b/>
          <w:bCs/>
          <w:color w:val="002C6C"/>
        </w:rPr>
        <w:t xml:space="preserve">NATO </w:t>
      </w:r>
      <w:r w:rsidRPr="008247E9">
        <w:rPr>
          <w:rFonts w:ascii="Arial" w:hAnsi="Arial" w:cs="Arial"/>
          <w:color w:val="002C6C"/>
        </w:rPr>
        <w:t>sind …</w:t>
      </w:r>
    </w:p>
    <w:p w14:paraId="5595122D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6DCB3896" w14:textId="4D12640D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Die gemeinsame _____________________________________.</w:t>
      </w:r>
    </w:p>
    <w:p w14:paraId="079602EF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2846C788" w14:textId="52E71ED0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Unterstützung bei ____________________________________.</w:t>
      </w:r>
    </w:p>
    <w:p w14:paraId="608C4D69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</w:p>
    <w:p w14:paraId="3E617BC1" w14:textId="20FB377C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Internationale ________________________________________.</w:t>
      </w:r>
    </w:p>
    <w:p w14:paraId="3CD582AA" w14:textId="77777777" w:rsidR="00AF4686" w:rsidRPr="008247E9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</w:p>
    <w:p w14:paraId="66028EA5" w14:textId="3FD8C9AC" w:rsidR="00AF4686" w:rsidRDefault="00AF4686" w:rsidP="00852B0B">
      <w:pPr>
        <w:spacing w:after="0" w:line="240" w:lineRule="auto"/>
        <w:ind w:left="142" w:firstLine="0"/>
        <w:rPr>
          <w:rFonts w:ascii="Arial" w:hAnsi="Arial" w:cs="Arial"/>
        </w:rPr>
      </w:pPr>
    </w:p>
    <w:p w14:paraId="4EF3E3F3" w14:textId="77777777" w:rsidR="00852B0B" w:rsidRPr="008247E9" w:rsidRDefault="00852B0B" w:rsidP="00852B0B">
      <w:pPr>
        <w:spacing w:after="0" w:line="240" w:lineRule="auto"/>
        <w:ind w:left="142" w:firstLine="0"/>
        <w:rPr>
          <w:rFonts w:ascii="Arial" w:hAnsi="Arial" w:cs="Arial"/>
        </w:rPr>
      </w:pPr>
    </w:p>
    <w:p w14:paraId="0B273672" w14:textId="106E854C" w:rsidR="00AF4686" w:rsidRDefault="00AF4686" w:rsidP="00852B0B">
      <w:pPr>
        <w:spacing w:after="0" w:line="240" w:lineRule="auto"/>
        <w:ind w:left="142" w:firstLine="0"/>
        <w:rPr>
          <w:rFonts w:ascii="Arial" w:hAnsi="Arial" w:cs="Arial"/>
          <w:b/>
          <w:bCs/>
          <w:color w:val="002C6C"/>
        </w:rPr>
      </w:pPr>
      <w:r w:rsidRPr="008247E9">
        <w:rPr>
          <w:rFonts w:ascii="Arial" w:hAnsi="Arial" w:cs="Arial"/>
          <w:b/>
          <w:bCs/>
          <w:color w:val="002C6C"/>
        </w:rPr>
        <w:t>Warum heißt die NATO eigentlich NATO</w:t>
      </w:r>
      <w:r w:rsidR="008247E9">
        <w:rPr>
          <w:rFonts w:ascii="Arial" w:hAnsi="Arial" w:cs="Arial"/>
          <w:b/>
          <w:bCs/>
          <w:color w:val="002C6C"/>
        </w:rPr>
        <w:t>? Erkläre.</w:t>
      </w:r>
    </w:p>
    <w:p w14:paraId="155EB8B3" w14:textId="77777777" w:rsidR="00852B0B" w:rsidRPr="008247E9" w:rsidRDefault="00852B0B" w:rsidP="00852B0B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14:paraId="7A607978" w14:textId="0383D300" w:rsidR="00AF4686" w:rsidRPr="008247E9" w:rsidRDefault="00AF4686" w:rsidP="00852B0B">
      <w:pPr>
        <w:spacing w:after="0" w:line="36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____________________________________________________________________________________________________________________________________________________________________________________________________</w:t>
      </w:r>
      <w:r w:rsidR="00852B0B">
        <w:rPr>
          <w:rFonts w:ascii="Arial" w:hAnsi="Arial" w:cs="Arial"/>
          <w:color w:val="002C6C"/>
        </w:rPr>
        <w:t>__________________________________</w:t>
      </w:r>
      <w:r w:rsidRPr="008247E9">
        <w:rPr>
          <w:rFonts w:ascii="Arial" w:hAnsi="Arial" w:cs="Arial"/>
          <w:color w:val="002C6C"/>
        </w:rPr>
        <w:t>____</w:t>
      </w:r>
    </w:p>
    <w:p w14:paraId="6220EA6D" w14:textId="77777777" w:rsidR="00AF4686" w:rsidRPr="00852B0B" w:rsidRDefault="00AF4686" w:rsidP="00852B0B">
      <w:pPr>
        <w:spacing w:after="0" w:line="240" w:lineRule="auto"/>
        <w:ind w:left="142" w:firstLine="0"/>
        <w:rPr>
          <w:rFonts w:ascii="Arial" w:hAnsi="Arial" w:cs="Arial"/>
          <w:b/>
          <w:bCs/>
          <w:color w:val="002C6C"/>
        </w:rPr>
      </w:pPr>
    </w:p>
    <w:p w14:paraId="2510F251" w14:textId="77777777" w:rsidR="00852B0B" w:rsidRDefault="00852B0B" w:rsidP="00852B0B">
      <w:pPr>
        <w:spacing w:after="0" w:line="240" w:lineRule="auto"/>
        <w:ind w:left="142" w:firstLine="0"/>
        <w:rPr>
          <w:rFonts w:ascii="Arial" w:hAnsi="Arial" w:cs="Arial"/>
          <w:b/>
          <w:bCs/>
          <w:color w:val="002C6C"/>
        </w:rPr>
      </w:pPr>
    </w:p>
    <w:p w14:paraId="23CE3EED" w14:textId="31FF2A92" w:rsidR="00AF4686" w:rsidRDefault="00AF4686" w:rsidP="00852B0B">
      <w:pPr>
        <w:spacing w:after="0" w:line="240" w:lineRule="auto"/>
        <w:ind w:left="142" w:firstLine="0"/>
        <w:rPr>
          <w:rFonts w:ascii="Arial" w:hAnsi="Arial" w:cs="Arial"/>
          <w:color w:val="002C6C"/>
        </w:rPr>
      </w:pPr>
      <w:r w:rsidRPr="00852B0B">
        <w:rPr>
          <w:rFonts w:ascii="Arial" w:hAnsi="Arial" w:cs="Arial"/>
          <w:b/>
          <w:bCs/>
          <w:color w:val="002C6C"/>
        </w:rPr>
        <w:t xml:space="preserve">Was besagt der </w:t>
      </w:r>
      <w:r w:rsidRPr="008247E9">
        <w:rPr>
          <w:rFonts w:ascii="Arial" w:hAnsi="Arial" w:cs="Arial"/>
          <w:b/>
          <w:bCs/>
          <w:color w:val="002C6C"/>
        </w:rPr>
        <w:t>Bündnisfall</w:t>
      </w:r>
      <w:r w:rsidR="008247E9">
        <w:rPr>
          <w:rFonts w:ascii="Arial" w:hAnsi="Arial" w:cs="Arial"/>
          <w:color w:val="002C6C"/>
        </w:rPr>
        <w:t>?</w:t>
      </w:r>
    </w:p>
    <w:p w14:paraId="55B59417" w14:textId="77777777" w:rsidR="00852B0B" w:rsidRPr="008247E9" w:rsidRDefault="00852B0B" w:rsidP="00852B0B">
      <w:pPr>
        <w:spacing w:after="0" w:line="240" w:lineRule="auto"/>
        <w:ind w:left="142" w:firstLine="0"/>
        <w:rPr>
          <w:rFonts w:ascii="Arial" w:hAnsi="Arial" w:cs="Arial"/>
        </w:rPr>
      </w:pPr>
    </w:p>
    <w:p w14:paraId="5FCE6523" w14:textId="77777777" w:rsidR="00852B0B" w:rsidRPr="008247E9" w:rsidRDefault="00852B0B" w:rsidP="00852B0B">
      <w:pPr>
        <w:spacing w:after="0" w:line="360" w:lineRule="auto"/>
        <w:ind w:left="142" w:firstLine="0"/>
        <w:rPr>
          <w:rFonts w:ascii="Arial" w:hAnsi="Arial" w:cs="Arial"/>
        </w:rPr>
      </w:pPr>
      <w:r w:rsidRPr="008247E9">
        <w:rPr>
          <w:rFonts w:ascii="Arial" w:hAnsi="Arial" w:cs="Arial"/>
          <w:color w:val="002C6C"/>
        </w:rPr>
        <w:t>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2C6C"/>
        </w:rPr>
        <w:t>__________________________________</w:t>
      </w:r>
      <w:r w:rsidRPr="008247E9">
        <w:rPr>
          <w:rFonts w:ascii="Arial" w:hAnsi="Arial" w:cs="Arial"/>
          <w:color w:val="002C6C"/>
        </w:rPr>
        <w:t>____</w:t>
      </w:r>
    </w:p>
    <w:p w14:paraId="0D9DDD4B" w14:textId="77777777" w:rsidR="00442849" w:rsidRPr="008247E9" w:rsidRDefault="00442849" w:rsidP="00852B0B">
      <w:pPr>
        <w:pStyle w:val="TheSansText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14:paraId="01D1D1A7" w14:textId="3B705EBD" w:rsidR="003A7C35" w:rsidRPr="003A7C35" w:rsidRDefault="003A7C35" w:rsidP="00852B0B">
      <w:pPr>
        <w:spacing w:after="0" w:line="240" w:lineRule="auto"/>
        <w:ind w:left="142" w:firstLine="0"/>
      </w:pP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29AD2" w14:textId="77777777" w:rsidR="00060B9D" w:rsidRDefault="00060B9D" w:rsidP="003A7C35">
      <w:pPr>
        <w:spacing w:after="0" w:line="240" w:lineRule="auto"/>
      </w:pPr>
      <w:r>
        <w:separator/>
      </w:r>
    </w:p>
  </w:endnote>
  <w:endnote w:type="continuationSeparator" w:id="0">
    <w:p w14:paraId="70963796" w14:textId="77777777" w:rsidR="00060B9D" w:rsidRDefault="00060B9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1A6B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18360EA" wp14:editId="2829ADED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84A6C" w14:textId="77777777" w:rsidR="00060B9D" w:rsidRDefault="00060B9D" w:rsidP="003A7C35">
      <w:pPr>
        <w:spacing w:after="0" w:line="240" w:lineRule="auto"/>
      </w:pPr>
      <w:r>
        <w:separator/>
      </w:r>
    </w:p>
  </w:footnote>
  <w:footnote w:type="continuationSeparator" w:id="0">
    <w:p w14:paraId="184C6B0E" w14:textId="77777777" w:rsidR="00060B9D" w:rsidRDefault="00060B9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DF2F9" w14:textId="3117E742" w:rsidR="00685FD6" w:rsidRPr="002D4E32" w:rsidRDefault="00AD26AA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24AD4BC0" wp14:editId="3BC6EAD5">
          <wp:simplePos x="0" y="0"/>
          <wp:positionH relativeFrom="column">
            <wp:posOffset>3911636</wp:posOffset>
          </wp:positionH>
          <wp:positionV relativeFrom="paragraph">
            <wp:posOffset>-354965</wp:posOffset>
          </wp:positionV>
          <wp:extent cx="575945" cy="575945"/>
          <wp:effectExtent l="0" t="0" r="0" b="0"/>
          <wp:wrapSquare wrapText="bothSides"/>
          <wp:docPr id="1873386637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3386637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B45B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975B28" wp14:editId="09B2D56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9873520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0CEB46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C90D696" wp14:editId="4B64048D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BAFB1F4" wp14:editId="1E4ACB0A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103FD">
      <w:rPr>
        <w:sz w:val="20"/>
        <w:szCs w:val="20"/>
      </w:rPr>
      <w:t>2</w:t>
    </w:r>
    <w:r w:rsidR="00963BF4">
      <w:rPr>
        <w:sz w:val="20"/>
        <w:szCs w:val="20"/>
      </w:rPr>
      <w:t>b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Was </w:t>
    </w:r>
    <w:r w:rsidR="000103FD">
      <w:rPr>
        <w:sz w:val="20"/>
        <w:szCs w:val="20"/>
      </w:rPr>
      <w:t>sind die Aufgaben der</w:t>
    </w:r>
    <w:r>
      <w:rPr>
        <w:sz w:val="20"/>
        <w:szCs w:val="20"/>
      </w:rPr>
      <w:t xml:space="preserve"> NATO?</w:t>
    </w:r>
  </w:p>
  <w:p w14:paraId="5DAC2014" w14:textId="4AD81E41" w:rsidR="00685FD6" w:rsidRPr="00000978" w:rsidRDefault="005B45B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65BF99A" wp14:editId="48BE629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4950277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C03AD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F578159" w14:textId="2B676C8A" w:rsidR="00685FD6" w:rsidRDefault="005B45B9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Was sind die Aufgaben der NATO?</w:t>
    </w:r>
  </w:p>
  <w:p w14:paraId="075FACF9" w14:textId="232A467A" w:rsidR="00AD26AA" w:rsidRDefault="00AD26AA" w:rsidP="00685FD6">
    <w:pPr>
      <w:pStyle w:val="ArialBeschreibunggrau"/>
      <w:ind w:firstLine="132"/>
    </w:pPr>
    <w:r>
      <w:t>www.</w:t>
    </w:r>
    <w:r w:rsidR="00685FD6">
      <w:t>planet-schule.de/</w:t>
    </w:r>
    <w:r w:rsidR="00CF08A5">
      <w:t>x</w:t>
    </w:r>
    <w:r>
      <w:t>/spickzettel-nato</w:t>
    </w:r>
  </w:p>
  <w:p w14:paraId="5A52120B" w14:textId="73F48A04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98B276F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00348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6AA"/>
    <w:rsid w:val="00000847"/>
    <w:rsid w:val="000103FD"/>
    <w:rsid w:val="00060B9D"/>
    <w:rsid w:val="00062D53"/>
    <w:rsid w:val="000C3BC8"/>
    <w:rsid w:val="000C5BEC"/>
    <w:rsid w:val="00176D26"/>
    <w:rsid w:val="001773CA"/>
    <w:rsid w:val="00200DF4"/>
    <w:rsid w:val="00281DDB"/>
    <w:rsid w:val="00335E90"/>
    <w:rsid w:val="003A7C35"/>
    <w:rsid w:val="00442849"/>
    <w:rsid w:val="00462615"/>
    <w:rsid w:val="0052199E"/>
    <w:rsid w:val="00560917"/>
    <w:rsid w:val="005B45B9"/>
    <w:rsid w:val="0060637E"/>
    <w:rsid w:val="00685FD6"/>
    <w:rsid w:val="006F2769"/>
    <w:rsid w:val="00751706"/>
    <w:rsid w:val="007B436A"/>
    <w:rsid w:val="00817774"/>
    <w:rsid w:val="008247E9"/>
    <w:rsid w:val="00852B0B"/>
    <w:rsid w:val="0085580A"/>
    <w:rsid w:val="008B0864"/>
    <w:rsid w:val="008C5CBF"/>
    <w:rsid w:val="00963BF4"/>
    <w:rsid w:val="0096599F"/>
    <w:rsid w:val="00A70896"/>
    <w:rsid w:val="00AA60EB"/>
    <w:rsid w:val="00AD26AA"/>
    <w:rsid w:val="00AF4686"/>
    <w:rsid w:val="00B229B1"/>
    <w:rsid w:val="00B933C3"/>
    <w:rsid w:val="00C111CB"/>
    <w:rsid w:val="00C54842"/>
    <w:rsid w:val="00CF08A5"/>
    <w:rsid w:val="00D46B99"/>
    <w:rsid w:val="00DD12FF"/>
    <w:rsid w:val="00DE3569"/>
    <w:rsid w:val="00ED2EA5"/>
    <w:rsid w:val="00EF7DA1"/>
    <w:rsid w:val="00FD7CFF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003480"/>
    </o:shapedefaults>
    <o:shapelayout v:ext="edit">
      <o:idmap v:ext="edit" data="2"/>
    </o:shapelayout>
  </w:shapeDefaults>
  <w:decimalSymbol w:val=","/>
  <w:listSeparator w:val=";"/>
  <w14:docId w14:val="51C7B555"/>
  <w15:docId w15:val="{8A345145-D425-4C46-A569-1B3D7FDC2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AD26A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D26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231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sind die Aufgaben der NATO?</dc:title>
  <dc:creator>planet schule</dc:creator>
  <cp:lastModifiedBy>Martina Frietsch</cp:lastModifiedBy>
  <cp:revision>5</cp:revision>
  <dcterms:created xsi:type="dcterms:W3CDTF">2026-01-29T14:44:00Z</dcterms:created>
  <dcterms:modified xsi:type="dcterms:W3CDTF">2026-02-03T16:18:00Z</dcterms:modified>
</cp:coreProperties>
</file>