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19CE2" w14:textId="77777777"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14:paraId="6F2C3987" w14:textId="77777777" w:rsidR="00685FD6" w:rsidRDefault="00685FD6" w:rsidP="00560917">
      <w:pPr>
        <w:pStyle w:val="ArialTitelgrau"/>
        <w:ind w:firstLine="142"/>
        <w:rPr>
          <w:sz w:val="20"/>
          <w:szCs w:val="20"/>
        </w:rPr>
      </w:pPr>
    </w:p>
    <w:p w14:paraId="1109248B" w14:textId="14CF0AC2" w:rsidR="00560917" w:rsidRPr="005457B0" w:rsidRDefault="00AD26AA" w:rsidP="00CF08A5">
      <w:pPr>
        <w:pStyle w:val="Arialberschrift"/>
        <w:ind w:firstLine="0"/>
        <w:rPr>
          <w:b w:val="0"/>
        </w:rPr>
      </w:pPr>
      <w:r>
        <w:t xml:space="preserve">Was </w:t>
      </w:r>
      <w:r w:rsidR="000103FD">
        <w:t>sind die Aufgaben der</w:t>
      </w:r>
      <w:r>
        <w:t xml:space="preserve"> NATO?</w:t>
      </w:r>
    </w:p>
    <w:p w14:paraId="3AE4F90C" w14:textId="77777777" w:rsidR="00DE3569" w:rsidRDefault="00DE3569" w:rsidP="00CF08A5">
      <w:pPr>
        <w:pStyle w:val="TheSansText"/>
        <w:ind w:left="142" w:firstLine="0"/>
      </w:pPr>
    </w:p>
    <w:p w14:paraId="26CBB29A" w14:textId="3F0CA75C" w:rsidR="00560917" w:rsidRDefault="00DE3569" w:rsidP="00CF08A5">
      <w:pPr>
        <w:pStyle w:val="TheSansText"/>
        <w:ind w:left="142" w:firstLine="0"/>
        <w:rPr>
          <w:rFonts w:ascii="Arial" w:hAnsi="Arial" w:cs="Arial"/>
          <w:b/>
          <w:bCs/>
        </w:rPr>
      </w:pPr>
      <w:r w:rsidRPr="00DE3569">
        <w:rPr>
          <w:rFonts w:ascii="Arial" w:hAnsi="Arial" w:cs="Arial"/>
          <w:b/>
          <w:bCs/>
        </w:rPr>
        <w:t>Fülle die Lücken</w:t>
      </w:r>
      <w:r w:rsidR="003542F1">
        <w:rPr>
          <w:rFonts w:ascii="Arial" w:hAnsi="Arial" w:cs="Arial"/>
          <w:b/>
          <w:bCs/>
        </w:rPr>
        <w:t xml:space="preserve"> aus</w:t>
      </w:r>
      <w:r w:rsidRPr="00DE3569">
        <w:rPr>
          <w:rFonts w:ascii="Arial" w:hAnsi="Arial" w:cs="Arial"/>
          <w:b/>
          <w:bCs/>
        </w:rPr>
        <w:t>.</w:t>
      </w:r>
    </w:p>
    <w:p w14:paraId="2B0C313D" w14:textId="28CC2210" w:rsidR="00442849" w:rsidRDefault="00442849" w:rsidP="00CF08A5">
      <w:pPr>
        <w:pStyle w:val="TheSansText"/>
        <w:ind w:left="142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203A3" wp14:editId="21DD0523">
                <wp:simplePos x="0" y="0"/>
                <wp:positionH relativeFrom="column">
                  <wp:posOffset>-124460</wp:posOffset>
                </wp:positionH>
                <wp:positionV relativeFrom="paragraph">
                  <wp:posOffset>1551778</wp:posOffset>
                </wp:positionV>
                <wp:extent cx="1339215" cy="329565"/>
                <wp:effectExtent l="0" t="0" r="13335" b="13335"/>
                <wp:wrapNone/>
                <wp:docPr id="70429097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44108" w14:textId="77777777" w:rsidR="00D46B99" w:rsidRDefault="00D46B99" w:rsidP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203A3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-9.8pt;margin-top:122.2pt;width:105.45pt;height:2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" fillcolor="window" strokeweight=".5pt">
                <v:textbox>
                  <w:txbxContent>
                    <w:p w14:paraId="1E044108" w14:textId="77777777" w:rsidR="00D46B99" w:rsidRDefault="00D46B99" w:rsidP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83388" wp14:editId="113141BC">
                <wp:simplePos x="0" y="0"/>
                <wp:positionH relativeFrom="column">
                  <wp:posOffset>1523365</wp:posOffset>
                </wp:positionH>
                <wp:positionV relativeFrom="paragraph">
                  <wp:posOffset>2242023</wp:posOffset>
                </wp:positionV>
                <wp:extent cx="1339215" cy="329565"/>
                <wp:effectExtent l="0" t="0" r="13335" b="13335"/>
                <wp:wrapNone/>
                <wp:docPr id="1411956523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5BA63" w14:textId="77777777" w:rsidR="00D46B99" w:rsidRDefault="00D46B99" w:rsidP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83388" id="_x0000_s1027" type="#_x0000_t202" style="position:absolute;left:0;text-align:left;margin-left:119.95pt;margin-top:176.55pt;width:105.45pt;height:2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" fillcolor="window" strokeweight=".5pt">
                <v:textbox>
                  <w:txbxContent>
                    <w:p w14:paraId="1815BA63" w14:textId="77777777" w:rsidR="00D46B99" w:rsidRDefault="00D46B99" w:rsidP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4063A" wp14:editId="0EB654B6">
                <wp:simplePos x="0" y="0"/>
                <wp:positionH relativeFrom="column">
                  <wp:posOffset>3011805</wp:posOffset>
                </wp:positionH>
                <wp:positionV relativeFrom="paragraph">
                  <wp:posOffset>3818093</wp:posOffset>
                </wp:positionV>
                <wp:extent cx="1551940" cy="329565"/>
                <wp:effectExtent l="0" t="0" r="10160" b="13335"/>
                <wp:wrapNone/>
                <wp:docPr id="45549644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3AF1B" w14:textId="77777777" w:rsidR="00D46B99" w:rsidRDefault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4063A" id="_x0000_s1028" type="#_x0000_t202" style="position:absolute;left:0;text-align:left;margin-left:237.15pt;margin-top:300.65pt;width:122.2pt;height:2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" fillcolor="white [3201]" strokeweight=".5pt">
                <v:textbox>
                  <w:txbxContent>
                    <w:p w14:paraId="2FD3AF1B" w14:textId="77777777" w:rsidR="00D46B99" w:rsidRDefault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E009D" wp14:editId="4AD69F20">
                <wp:simplePos x="0" y="0"/>
                <wp:positionH relativeFrom="column">
                  <wp:posOffset>2776220</wp:posOffset>
                </wp:positionH>
                <wp:positionV relativeFrom="paragraph">
                  <wp:posOffset>4243543</wp:posOffset>
                </wp:positionV>
                <wp:extent cx="807720" cy="329565"/>
                <wp:effectExtent l="0" t="0" r="11430" b="13335"/>
                <wp:wrapNone/>
                <wp:docPr id="96764936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93703" w14:textId="77777777" w:rsidR="00D46B99" w:rsidRDefault="00D46B99" w:rsidP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E009D" id="_x0000_s1029" type="#_x0000_t202" style="position:absolute;left:0;text-align:left;margin-left:218.6pt;margin-top:334.15pt;width:63.6pt;height:25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" fillcolor="window" strokeweight=".5pt">
                <v:textbox>
                  <w:txbxContent>
                    <w:p w14:paraId="4C293703" w14:textId="77777777" w:rsidR="00D46B99" w:rsidRDefault="00D46B99" w:rsidP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B7FBD" wp14:editId="02D380C6">
                <wp:simplePos x="0" y="0"/>
                <wp:positionH relativeFrom="column">
                  <wp:posOffset>4986655</wp:posOffset>
                </wp:positionH>
                <wp:positionV relativeFrom="paragraph">
                  <wp:posOffset>1804508</wp:posOffset>
                </wp:positionV>
                <wp:extent cx="1339215" cy="329565"/>
                <wp:effectExtent l="0" t="0" r="13335" b="13335"/>
                <wp:wrapNone/>
                <wp:docPr id="237911626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B885C" w14:textId="77777777" w:rsidR="00D46B99" w:rsidRDefault="00D46B99" w:rsidP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7FBD" id="_x0000_s1030" type="#_x0000_t202" style="position:absolute;left:0;text-align:left;margin-left:392.65pt;margin-top:142.1pt;width:105.4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" fillcolor="window" strokeweight=".5pt">
                <v:textbox>
                  <w:txbxContent>
                    <w:p w14:paraId="0FAB885C" w14:textId="77777777" w:rsidR="00D46B99" w:rsidRDefault="00D46B99" w:rsidP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24A8F" wp14:editId="3A43826D">
                <wp:simplePos x="0" y="0"/>
                <wp:positionH relativeFrom="column">
                  <wp:posOffset>4032250</wp:posOffset>
                </wp:positionH>
                <wp:positionV relativeFrom="paragraph">
                  <wp:posOffset>2466178</wp:posOffset>
                </wp:positionV>
                <wp:extent cx="608330" cy="329565"/>
                <wp:effectExtent l="0" t="0" r="20320" b="13335"/>
                <wp:wrapNone/>
                <wp:docPr id="136161202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7B325" w14:textId="77777777" w:rsidR="00D46B99" w:rsidRDefault="00D46B99" w:rsidP="00D46B9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24A8F" id="_x0000_s1031" type="#_x0000_t202" style="position:absolute;left:0;text-align:left;margin-left:317.5pt;margin-top:194.2pt;width:47.9pt;height:25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" fillcolor="window" strokeweight=".5pt">
                <v:textbox>
                  <w:txbxContent>
                    <w:p w14:paraId="0AD7B325" w14:textId="77777777" w:rsidR="00D46B99" w:rsidRDefault="00D46B99" w:rsidP="00D46B9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DE356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FC0A503" wp14:editId="52018C10">
            <wp:simplePos x="0" y="0"/>
            <wp:positionH relativeFrom="column">
              <wp:posOffset>-273685</wp:posOffset>
            </wp:positionH>
            <wp:positionV relativeFrom="paragraph">
              <wp:posOffset>193675</wp:posOffset>
            </wp:positionV>
            <wp:extent cx="6602730" cy="4951095"/>
            <wp:effectExtent l="0" t="0" r="7620" b="1905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1478461814" name="Grafik 8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61814" name="Grafik 8" descr="Ein Bild, das Text, Screenshot enthält.&#10;&#10;KI-generierte Inhalte können fehlerhaft sein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0" t="4937" r="4280" b="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95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DDD4B" w14:textId="77777777" w:rsidR="00442849" w:rsidRPr="00DE3569" w:rsidRDefault="00442849" w:rsidP="00CF08A5">
      <w:pPr>
        <w:pStyle w:val="TheSansText"/>
        <w:ind w:left="142" w:firstLine="0"/>
        <w:rPr>
          <w:rFonts w:ascii="Arial" w:hAnsi="Arial" w:cs="Arial"/>
          <w:b/>
          <w:bCs/>
        </w:rPr>
      </w:pPr>
    </w:p>
    <w:p w14:paraId="01D1D1A7" w14:textId="3B705EBD" w:rsidR="003A7C35" w:rsidRPr="003A7C35" w:rsidRDefault="003A7C35" w:rsidP="00CF08A5">
      <w:pPr>
        <w:ind w:left="142" w:firstLine="0"/>
      </w:pPr>
    </w:p>
    <w:p w14:paraId="1DD488EE" w14:textId="5410973E" w:rsidR="003A7C35" w:rsidRPr="00DE3569" w:rsidRDefault="003A7C35" w:rsidP="00CF08A5">
      <w:pPr>
        <w:ind w:left="142" w:firstLine="0"/>
        <w:rPr>
          <w:rFonts w:ascii="Arial" w:hAnsi="Arial" w:cs="Arial"/>
        </w:rPr>
      </w:pPr>
    </w:p>
    <w:p w14:paraId="19D1DB16" w14:textId="77777777" w:rsidR="00DE3569" w:rsidRPr="00DE3569" w:rsidRDefault="00DE3569" w:rsidP="00DE3569">
      <w:pPr>
        <w:pStyle w:val="TheSansText"/>
        <w:spacing w:line="360" w:lineRule="auto"/>
        <w:ind w:left="0" w:firstLine="0"/>
        <w:rPr>
          <w:rFonts w:ascii="Arial" w:hAnsi="Arial" w:cs="Arial"/>
          <w:b/>
          <w:bCs/>
          <w:color w:val="002C6C"/>
        </w:rPr>
      </w:pPr>
      <w:r w:rsidRPr="00DE3569">
        <w:rPr>
          <w:rFonts w:ascii="Arial" w:hAnsi="Arial" w:cs="Arial"/>
          <w:b/>
          <w:bCs/>
          <w:color w:val="002C6C"/>
        </w:rPr>
        <w:t xml:space="preserve">Kreuze die richtigen Aussagen an. </w:t>
      </w:r>
    </w:p>
    <w:p w14:paraId="3C32C317" w14:textId="740F6CF8" w:rsidR="00DE3569" w:rsidRPr="00DE3569" w:rsidRDefault="00DE3569" w:rsidP="00442849">
      <w:pPr>
        <w:pStyle w:val="TheSansText"/>
        <w:spacing w:after="0" w:line="360" w:lineRule="auto"/>
        <w:ind w:left="0" w:firstLine="0"/>
        <w:rPr>
          <w:rFonts w:ascii="Arial" w:hAnsi="Arial" w:cs="Arial"/>
        </w:rPr>
      </w:pPr>
      <w:r w:rsidRPr="00DE3569">
        <w:rPr>
          <w:rFonts w:ascii="Arial" w:hAnsi="Arial" w:cs="Arial"/>
          <w:color w:val="002C6C"/>
        </w:rPr>
        <w:t xml:space="preserve">Die NATO wurde </w:t>
      </w:r>
      <w:r w:rsidRPr="00DE3569">
        <w:rPr>
          <w:rFonts w:ascii="Arial" w:hAnsi="Arial" w:cs="Arial"/>
          <w:color w:val="002C6C"/>
        </w:rPr>
        <w:tab/>
        <w:t xml:space="preserve">        </w:t>
      </w:r>
      <w:r w:rsidR="00D46B99">
        <w:rPr>
          <w:rFonts w:ascii="Arial" w:hAnsi="Arial" w:cs="Arial"/>
          <w:color w:val="002C6C"/>
        </w:rPr>
        <w:tab/>
      </w:r>
      <w:r w:rsidR="00D46B9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1945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1949</w:t>
      </w:r>
      <w:r w:rsidR="00D46B9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1950 gegründet.</w:t>
      </w:r>
    </w:p>
    <w:p w14:paraId="02730C33" w14:textId="63FE37A3" w:rsidR="00DE3569" w:rsidRPr="00DE3569" w:rsidRDefault="00DE3569" w:rsidP="00442849">
      <w:pPr>
        <w:pStyle w:val="TheSansText"/>
        <w:spacing w:after="0" w:line="360" w:lineRule="auto"/>
        <w:ind w:left="0" w:firstLine="0"/>
        <w:rPr>
          <w:rFonts w:ascii="Arial" w:hAnsi="Arial" w:cs="Arial"/>
        </w:rPr>
      </w:pPr>
      <w:r w:rsidRPr="00DE3569">
        <w:rPr>
          <w:rFonts w:ascii="Arial" w:hAnsi="Arial" w:cs="Arial"/>
          <w:color w:val="002C6C"/>
        </w:rPr>
        <w:t xml:space="preserve">Die NATO hat aktuell          </w:t>
      </w:r>
      <w:r w:rsidR="00D46B99">
        <w:rPr>
          <w:rFonts w:ascii="Arial" w:hAnsi="Arial" w:cs="Arial"/>
          <w:color w:val="002C6C"/>
        </w:rPr>
        <w:tab/>
      </w:r>
      <w:r w:rsidR="00D46B9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28</w:t>
      </w:r>
      <w:r w:rsidRPr="00DE3569">
        <w:rPr>
          <w:rFonts w:ascii="Arial" w:hAnsi="Arial" w:cs="Arial"/>
          <w:color w:val="002C6C"/>
        </w:rPr>
        <w:tab/>
        <w:t xml:space="preserve"> </w:t>
      </w:r>
      <w:r w:rsidR="00D46B9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32 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33 Mitglieder.</w:t>
      </w:r>
    </w:p>
    <w:p w14:paraId="12A7A58C" w14:textId="75616E33" w:rsidR="00DE3569" w:rsidRPr="00DE3569" w:rsidRDefault="00DE3569" w:rsidP="00442849">
      <w:pPr>
        <w:pStyle w:val="TheSansText"/>
        <w:spacing w:after="0" w:line="360" w:lineRule="auto"/>
        <w:ind w:left="0" w:firstLine="0"/>
        <w:rPr>
          <w:rFonts w:ascii="Arial" w:hAnsi="Arial" w:cs="Arial"/>
        </w:rPr>
      </w:pPr>
      <w:r w:rsidRPr="00DE3569">
        <w:rPr>
          <w:rFonts w:ascii="Arial" w:hAnsi="Arial" w:cs="Arial"/>
          <w:color w:val="002C6C"/>
        </w:rPr>
        <w:t xml:space="preserve">Die beiden jüngsten Mitglieder sind  </w:t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Norwegen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Dänemark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Finnland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Schweden</w:t>
      </w:r>
      <w:r w:rsidR="00442849">
        <w:rPr>
          <w:rFonts w:ascii="Arial" w:hAnsi="Arial" w:cs="Arial"/>
          <w:color w:val="002C6C"/>
        </w:rPr>
        <w:t>.</w:t>
      </w:r>
      <w:r w:rsidRPr="00DE3569">
        <w:rPr>
          <w:rFonts w:ascii="Arial" w:hAnsi="Arial" w:cs="Arial"/>
          <w:color w:val="002C6C"/>
        </w:rPr>
        <w:t xml:space="preserve"> </w:t>
      </w:r>
    </w:p>
    <w:p w14:paraId="448694FF" w14:textId="70B1011F" w:rsidR="00DE3569" w:rsidRPr="00DE3569" w:rsidRDefault="00DE3569" w:rsidP="00442849">
      <w:pPr>
        <w:pStyle w:val="TheSansText"/>
        <w:spacing w:after="0" w:line="360" w:lineRule="auto"/>
        <w:rPr>
          <w:rFonts w:ascii="Arial" w:hAnsi="Arial" w:cs="Arial"/>
        </w:rPr>
      </w:pPr>
      <w:r w:rsidRPr="00DE3569">
        <w:rPr>
          <w:rFonts w:ascii="Arial" w:hAnsi="Arial" w:cs="Arial"/>
          <w:color w:val="002C6C"/>
        </w:rPr>
        <w:t xml:space="preserve">Artikel 5 wurde bisher       </w:t>
      </w:r>
      <w:r w:rsidR="00D46B99">
        <w:rPr>
          <w:rFonts w:ascii="Arial" w:hAnsi="Arial" w:cs="Arial"/>
          <w:color w:val="002C6C"/>
        </w:rPr>
        <w:tab/>
      </w:r>
      <w:r w:rsidR="00D46B9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kein Mal </w:t>
      </w:r>
      <w:r w:rsidRPr="00DE356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</w:t>
      </w:r>
      <w:r w:rsidR="003542F1">
        <w:rPr>
          <w:rFonts w:ascii="Arial" w:hAnsi="Arial" w:cs="Arial"/>
          <w:color w:val="002C6C"/>
        </w:rPr>
        <w:t>ein</w:t>
      </w:r>
      <w:r w:rsidRPr="00DE3569">
        <w:rPr>
          <w:rFonts w:ascii="Arial" w:hAnsi="Arial" w:cs="Arial"/>
          <w:color w:val="002C6C"/>
        </w:rPr>
        <w:t>mal</w:t>
      </w:r>
      <w:r w:rsidRPr="00DE356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</w:t>
      </w:r>
      <w:r w:rsidR="003542F1">
        <w:rPr>
          <w:rFonts w:ascii="Arial" w:hAnsi="Arial" w:cs="Arial"/>
          <w:color w:val="002C6C"/>
        </w:rPr>
        <w:t>zwei</w:t>
      </w:r>
      <w:r w:rsidRPr="00DE3569">
        <w:rPr>
          <w:rFonts w:ascii="Arial" w:hAnsi="Arial" w:cs="Arial"/>
          <w:color w:val="002C6C"/>
        </w:rPr>
        <w:t xml:space="preserve">mal ausgelöst. </w:t>
      </w:r>
    </w:p>
    <w:p w14:paraId="6BB891E9" w14:textId="77777777" w:rsidR="00442849" w:rsidRDefault="00DE3569" w:rsidP="00442849">
      <w:pPr>
        <w:pStyle w:val="TheSansText"/>
        <w:spacing w:after="0" w:line="240" w:lineRule="auto"/>
        <w:ind w:left="0" w:firstLine="0"/>
        <w:rPr>
          <w:rFonts w:ascii="Arial" w:hAnsi="Arial" w:cs="Arial"/>
          <w:color w:val="002C6C"/>
        </w:rPr>
      </w:pPr>
      <w:r w:rsidRPr="00DE3569">
        <w:rPr>
          <w:rFonts w:ascii="Arial" w:hAnsi="Arial" w:cs="Arial"/>
          <w:color w:val="002C6C"/>
        </w:rPr>
        <w:t xml:space="preserve">Bis heute sind KFOR-Truppen </w:t>
      </w:r>
    </w:p>
    <w:p w14:paraId="27D188C9" w14:textId="637D37B5" w:rsidR="00DE3569" w:rsidRPr="00DE3569" w:rsidRDefault="00DE3569" w:rsidP="00442849">
      <w:pPr>
        <w:pStyle w:val="TheSansText"/>
        <w:spacing w:after="0" w:line="240" w:lineRule="auto"/>
        <w:ind w:left="0" w:firstLine="0"/>
        <w:rPr>
          <w:rFonts w:ascii="Arial" w:hAnsi="Arial" w:cs="Arial"/>
        </w:rPr>
      </w:pPr>
      <w:r w:rsidRPr="00DE3569">
        <w:rPr>
          <w:rFonts w:ascii="Arial" w:hAnsi="Arial" w:cs="Arial"/>
          <w:color w:val="002C6C"/>
        </w:rPr>
        <w:t>im Kosovo stationiert, um…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="00442849">
        <w:rPr>
          <w:rFonts w:ascii="Arial" w:hAnsi="Arial" w:cs="Arial"/>
          <w:color w:val="002C6C"/>
        </w:rPr>
        <w:t xml:space="preserve"> </w:t>
      </w:r>
      <w:r w:rsidRPr="00DE3569">
        <w:rPr>
          <w:rFonts w:ascii="Arial" w:hAnsi="Arial" w:cs="Arial"/>
          <w:color w:val="002C6C"/>
        </w:rPr>
        <w:t>den Frieden zu sichern.</w:t>
      </w:r>
      <w:r w:rsidR="00442849">
        <w:rPr>
          <w:rFonts w:ascii="Arial" w:hAnsi="Arial" w:cs="Arial"/>
          <w:color w:val="002C6C"/>
        </w:rPr>
        <w:tab/>
      </w:r>
      <w:r w:rsidR="00442849">
        <w:rPr>
          <w:rFonts w:ascii="Arial" w:hAnsi="Arial" w:cs="Arial"/>
          <w:color w:val="002C6C"/>
        </w:rPr>
        <w:sym w:font="Wingdings" w:char="F0A8"/>
      </w:r>
      <w:r w:rsidRPr="00DE3569">
        <w:rPr>
          <w:rFonts w:ascii="Arial" w:hAnsi="Arial" w:cs="Arial"/>
          <w:color w:val="002C6C"/>
        </w:rPr>
        <w:t xml:space="preserve"> Feinde abzuschrecken.</w:t>
      </w:r>
    </w:p>
    <w:p w14:paraId="7D95E028" w14:textId="2557DED0" w:rsidR="003A7C35" w:rsidRPr="00DE3569" w:rsidRDefault="003A7C35" w:rsidP="00442849">
      <w:pPr>
        <w:spacing w:after="0" w:line="360" w:lineRule="auto"/>
        <w:ind w:left="142" w:firstLine="0"/>
        <w:rPr>
          <w:rFonts w:ascii="Arial" w:hAnsi="Arial" w:cs="Arial"/>
        </w:rPr>
      </w:pPr>
    </w:p>
    <w:p w14:paraId="25E3EC0C" w14:textId="659B4BE3" w:rsidR="003A7C35" w:rsidRPr="003A7C35" w:rsidRDefault="003A7C35" w:rsidP="00442849">
      <w:pPr>
        <w:spacing w:after="0" w:line="360" w:lineRule="auto"/>
        <w:ind w:left="142" w:firstLine="0"/>
      </w:pPr>
    </w:p>
    <w:sectPr w:rsidR="003A7C35" w:rsidRPr="003A7C35" w:rsidSect="005609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24109" w14:textId="77777777" w:rsidR="002E6402" w:rsidRDefault="002E6402" w:rsidP="003A7C35">
      <w:pPr>
        <w:spacing w:after="0" w:line="240" w:lineRule="auto"/>
      </w:pPr>
      <w:r>
        <w:separator/>
      </w:r>
    </w:p>
  </w:endnote>
  <w:endnote w:type="continuationSeparator" w:id="0">
    <w:p w14:paraId="4CBB9E14" w14:textId="77777777" w:rsidR="002E6402" w:rsidRDefault="002E6402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C5 ExtraBold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B4F4" w14:textId="77777777" w:rsidR="000D4821" w:rsidRDefault="000D48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A6B6" w14:textId="77777777" w:rsidR="003A7C35" w:rsidRPr="003A7C35" w:rsidRDefault="00685FD6" w:rsidP="000C3BC8">
    <w:pPr>
      <w:spacing w:after="0" w:line="259" w:lineRule="auto"/>
      <w:ind w:left="0" w:right="4251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1" locked="0" layoutInCell="1" allowOverlap="1" wp14:anchorId="018360EA" wp14:editId="2829ADED">
          <wp:simplePos x="0" y="0"/>
          <wp:positionH relativeFrom="column">
            <wp:posOffset>140004</wp:posOffset>
          </wp:positionH>
          <wp:positionV relativeFrom="paragraph">
            <wp:posOffset>13335</wp:posOffset>
          </wp:positionV>
          <wp:extent cx="356870" cy="107950"/>
          <wp:effectExtent l="0" t="0" r="0" b="0"/>
          <wp:wrapNone/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0C3BC8">
      <w:rPr>
        <w:rFonts w:ascii="Arial" w:eastAsia="TheSans C5 Plain" w:hAnsi="Arial" w:cs="Arial"/>
        <w:bCs/>
        <w:color w:val="909191"/>
        <w:sz w:val="18"/>
        <w:szCs w:val="18"/>
      </w:rPr>
      <w:t xml:space="preserve">              </w: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202</w:t>
    </w:r>
    <w:r w:rsidR="000C3BC8">
      <w:rPr>
        <w:rFonts w:ascii="Arial" w:eastAsia="TheSans C5 Plain" w:hAnsi="Arial" w:cs="Arial"/>
        <w:bCs/>
        <w:color w:val="909191"/>
        <w:sz w:val="18"/>
        <w:szCs w:val="18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D5EC" w14:textId="77777777" w:rsidR="000D4821" w:rsidRDefault="000D48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59346" w14:textId="77777777" w:rsidR="002E6402" w:rsidRDefault="002E6402" w:rsidP="003A7C35">
      <w:pPr>
        <w:spacing w:after="0" w:line="240" w:lineRule="auto"/>
      </w:pPr>
      <w:r>
        <w:separator/>
      </w:r>
    </w:p>
  </w:footnote>
  <w:footnote w:type="continuationSeparator" w:id="0">
    <w:p w14:paraId="1D896ADC" w14:textId="77777777" w:rsidR="002E6402" w:rsidRDefault="002E6402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925B" w14:textId="77777777" w:rsidR="000D4821" w:rsidRDefault="000D48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DF2F9" w14:textId="71F5CE1A" w:rsidR="00685FD6" w:rsidRPr="002D4E32" w:rsidRDefault="00AD26AA" w:rsidP="00685FD6">
    <w:pPr>
      <w:pStyle w:val="ArialTitelgrau"/>
      <w:ind w:firstLine="142"/>
      <w:rPr>
        <w:rFonts w:ascii="TheSans C5s ExtraBold" w:hAnsi="TheSans C5s ExtraBold"/>
        <w:color w:val="00347D"/>
      </w:rPr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8480" behindDoc="1" locked="0" layoutInCell="1" allowOverlap="1" wp14:anchorId="24AD4BC0" wp14:editId="3BC6EAD5">
          <wp:simplePos x="0" y="0"/>
          <wp:positionH relativeFrom="column">
            <wp:posOffset>3911636</wp:posOffset>
          </wp:positionH>
          <wp:positionV relativeFrom="paragraph">
            <wp:posOffset>-354965</wp:posOffset>
          </wp:positionV>
          <wp:extent cx="575945" cy="575945"/>
          <wp:effectExtent l="0" t="0" r="0" b="0"/>
          <wp:wrapSquare wrapText="bothSides"/>
          <wp:docPr id="1873386637" name="Grafik 1" descr="Ein Bild, das Muster, Pixel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86637" name="Grafik 1" descr="Ein Bild, das Muster, Pixel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45B9">
      <w:rPr>
        <w:rFonts w:ascii="Calibri" w:eastAsia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975B28" wp14:editId="09B2D566">
              <wp:simplePos x="0" y="0"/>
              <wp:positionH relativeFrom="column">
                <wp:posOffset>4970780</wp:posOffset>
              </wp:positionH>
              <wp:positionV relativeFrom="page">
                <wp:posOffset>160020</wp:posOffset>
              </wp:positionV>
              <wp:extent cx="1240155" cy="499745"/>
              <wp:effectExtent l="0" t="0" r="0" b="0"/>
              <wp:wrapNone/>
              <wp:docPr id="129873520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40155" cy="499745"/>
                      </a:xfrm>
                      <a:prstGeom prst="rect">
                        <a:avLst/>
                      </a:prstGeom>
                      <a:solidFill>
                        <a:srgbClr val="0034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0CEB46" id="Rechteck 2" o:spid="_x0000_s1026" style="position:absolute;margin-left:391.4pt;margin-top:12.6pt;width:97.6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    <w10:wrap anchory="page"/>
            </v:rect>
          </w:pict>
        </mc:Fallback>
      </mc:AlternateConten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 wp14:anchorId="5C90D696" wp14:editId="4B64048D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 wp14:anchorId="7BAFB1F4" wp14:editId="1E4ACB0A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0103FD">
      <w:rPr>
        <w:sz w:val="20"/>
        <w:szCs w:val="20"/>
      </w:rPr>
      <w:t>2</w:t>
    </w:r>
    <w:r w:rsidR="00DE3569">
      <w:rPr>
        <w:sz w:val="20"/>
        <w:szCs w:val="20"/>
      </w:rPr>
      <w:t>a</w:t>
    </w:r>
    <w:r w:rsidR="00685FD6" w:rsidRPr="002D4E32">
      <w:rPr>
        <w:sz w:val="20"/>
        <w:szCs w:val="20"/>
      </w:rPr>
      <w:t xml:space="preserve">: </w:t>
    </w:r>
    <w:r>
      <w:rPr>
        <w:sz w:val="20"/>
        <w:szCs w:val="20"/>
      </w:rPr>
      <w:t xml:space="preserve">Was </w:t>
    </w:r>
    <w:r w:rsidR="000103FD">
      <w:rPr>
        <w:sz w:val="20"/>
        <w:szCs w:val="20"/>
      </w:rPr>
      <w:t>sind die Aufgaben der</w:t>
    </w:r>
    <w:r>
      <w:rPr>
        <w:sz w:val="20"/>
        <w:szCs w:val="20"/>
      </w:rPr>
      <w:t xml:space="preserve"> NATO?</w:t>
    </w:r>
  </w:p>
  <w:p w14:paraId="5DAC2014" w14:textId="4AD81E41" w:rsidR="00685FD6" w:rsidRPr="00000978" w:rsidRDefault="005B45B9" w:rsidP="00685FD6">
    <w:pPr>
      <w:pStyle w:val="KeinLeerraum"/>
      <w:ind w:left="142"/>
      <w:rPr>
        <w:color w:val="909191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5BF99A" wp14:editId="48BE6291">
              <wp:simplePos x="0" y="0"/>
              <wp:positionH relativeFrom="column">
                <wp:posOffset>99060</wp:posOffset>
              </wp:positionH>
              <wp:positionV relativeFrom="paragraph">
                <wp:posOffset>55880</wp:posOffset>
              </wp:positionV>
              <wp:extent cx="4544060" cy="0"/>
              <wp:effectExtent l="9525" t="13970" r="8890" b="14605"/>
              <wp:wrapNone/>
              <wp:docPr id="49502779" name="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4060" cy="0"/>
                      </a:xfrm>
                      <a:custGeom>
                        <a:avLst/>
                        <a:gdLst>
                          <a:gd name="T0" fmla="*/ 0 w 4545000"/>
                          <a:gd name="T1" fmla="*/ 4545000 w 4545000"/>
                          <a:gd name="T2" fmla="*/ 0 w 4545000"/>
                          <a:gd name="T3" fmla="*/ 4545000 w 454500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T2" t="0" r="T3" b="0"/>
                        <a:pathLst>
                          <a:path w="4545000">
                            <a:moveTo>
                              <a:pt x="0" y="0"/>
                            </a:moveTo>
                            <a:lnTo>
                              <a:pt x="4545000" y="0"/>
                            </a:lnTo>
                          </a:path>
                        </a:pathLst>
                      </a:custGeom>
                      <a:noFill/>
                      <a:ln w="15875">
                        <a:solidFill>
                          <a:srgbClr val="909191"/>
                        </a:solidFill>
                        <a:miter lim="1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C03AD5" id="Shape 32" o:spid="_x0000_s1026" style="position:absolute;margin-left:7.8pt;margin-top:4.4pt;width:357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5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path="m,l4545000,e" filled="f" strokecolor="#909191" strokeweight="1.25pt">
              <v:stroke miterlimit="1" joinstyle="miter"/>
              <v:path arrowok="t" o:connecttype="custom" o:connectlocs="0,0;4544060,0" o:connectangles="0,0" textboxrect="0,0,4545000,0"/>
            </v:shape>
          </w:pict>
        </mc:Fallback>
      </mc:AlternateContent>
    </w:r>
  </w:p>
  <w:p w14:paraId="2F578159" w14:textId="4E51BB7D" w:rsidR="00685FD6" w:rsidRDefault="005B45B9" w:rsidP="00685FD6">
    <w:pPr>
      <w:pStyle w:val="ArialBeschreibunggrau"/>
      <w:ind w:firstLine="132"/>
    </w:pPr>
    <w:r>
      <w:t xml:space="preserve">Spickzettel </w:t>
    </w:r>
    <w:r w:rsidR="00CF08A5">
      <w:rPr>
        <w:rFonts w:ascii="TheSans C5 ExtraBold" w:hAnsi="TheSans C5 ExtraBold"/>
      </w:rPr>
      <w:t>⋅</w:t>
    </w:r>
    <w:r w:rsidR="00CF08A5">
      <w:t xml:space="preserve"> </w:t>
    </w:r>
    <w:r>
      <w:t>Was sind die Aufgaben der NATO?</w:t>
    </w:r>
  </w:p>
  <w:p w14:paraId="075FACF9" w14:textId="232A467A" w:rsidR="00AD26AA" w:rsidRDefault="00AD26AA" w:rsidP="00685FD6">
    <w:pPr>
      <w:pStyle w:val="ArialBeschreibunggrau"/>
      <w:ind w:firstLine="132"/>
    </w:pPr>
    <w:r>
      <w:t>www.</w:t>
    </w:r>
    <w:r w:rsidR="00685FD6">
      <w:t>planet-schule.de/</w:t>
    </w:r>
    <w:r w:rsidR="00CF08A5">
      <w:t>x</w:t>
    </w:r>
    <w:r>
      <w:t>/spickzettel-nato</w:t>
    </w:r>
  </w:p>
  <w:p w14:paraId="5A52120B" w14:textId="73F48A04"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14:paraId="198B276F" w14:textId="77777777" w:rsidR="00685FD6" w:rsidRDefault="00685FD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F93FB" w14:textId="77777777" w:rsidR="000D4821" w:rsidRDefault="000D48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>
      <o:colormru v:ext="edit" colors="#0034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AA"/>
    <w:rsid w:val="00000847"/>
    <w:rsid w:val="000103FD"/>
    <w:rsid w:val="00062D53"/>
    <w:rsid w:val="000C3BC8"/>
    <w:rsid w:val="000C5BEC"/>
    <w:rsid w:val="000D4821"/>
    <w:rsid w:val="001773CA"/>
    <w:rsid w:val="00200DF4"/>
    <w:rsid w:val="00281DDB"/>
    <w:rsid w:val="002E6402"/>
    <w:rsid w:val="00335E90"/>
    <w:rsid w:val="003542F1"/>
    <w:rsid w:val="003A7C35"/>
    <w:rsid w:val="003D7002"/>
    <w:rsid w:val="00442849"/>
    <w:rsid w:val="00462615"/>
    <w:rsid w:val="0052199E"/>
    <w:rsid w:val="00560917"/>
    <w:rsid w:val="005B45B9"/>
    <w:rsid w:val="0060637E"/>
    <w:rsid w:val="00685FD6"/>
    <w:rsid w:val="006A47F9"/>
    <w:rsid w:val="006F2769"/>
    <w:rsid w:val="00751706"/>
    <w:rsid w:val="007B436A"/>
    <w:rsid w:val="00817774"/>
    <w:rsid w:val="0085580A"/>
    <w:rsid w:val="008B0864"/>
    <w:rsid w:val="008C5CBF"/>
    <w:rsid w:val="00A70896"/>
    <w:rsid w:val="00AA60EB"/>
    <w:rsid w:val="00AD26AA"/>
    <w:rsid w:val="00B229B1"/>
    <w:rsid w:val="00B933C3"/>
    <w:rsid w:val="00C111CB"/>
    <w:rsid w:val="00CF08A5"/>
    <w:rsid w:val="00D46B99"/>
    <w:rsid w:val="00DD12FF"/>
    <w:rsid w:val="00DE3569"/>
    <w:rsid w:val="00EF7DA1"/>
    <w:rsid w:val="00FD7CFF"/>
    <w:rsid w:val="00FE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3480"/>
    </o:shapedefaults>
    <o:shapelayout v:ext="edit">
      <o:idmap v:ext="edit" data="2"/>
    </o:shapelayout>
  </w:shapeDefaults>
  <w:decimalSymbol w:val=","/>
  <w:listSeparator w:val=";"/>
  <w14:docId w14:val="51C7B555"/>
  <w15:docId w15:val="{8A345145-D425-4C46-A569-1B3D7FDC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qFormat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AD26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2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\Documents\Schulfernsehen\2026_texte\vorlagen%202026\2026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2026_arbeitsblatt.dotx</Template>
  <TotalTime>0</TotalTime>
  <Pages>1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Spickzettel · Was sind die Aufgaben der NATO?</dc:title>
  <dc:creator>planet schule</dc:creator>
  <cp:lastModifiedBy>Martina Frietsch</cp:lastModifiedBy>
  <cp:revision>5</cp:revision>
  <dcterms:created xsi:type="dcterms:W3CDTF">2026-01-29T14:04:00Z</dcterms:created>
  <dcterms:modified xsi:type="dcterms:W3CDTF">2026-02-03T16:18:00Z</dcterms:modified>
</cp:coreProperties>
</file>