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314FE" w14:textId="5F7774C9" w:rsidR="00560917" w:rsidRPr="00243F1D" w:rsidRDefault="00C03629" w:rsidP="00C03629">
      <w:pPr>
        <w:pStyle w:val="Arialberschrift"/>
        <w:ind w:left="0" w:firstLine="0"/>
        <w:rPr>
          <w:b w:val="0"/>
          <w:szCs w:val="44"/>
        </w:rPr>
      </w:pPr>
      <w:r w:rsidRPr="00243F1D">
        <w:rPr>
          <w:szCs w:val="44"/>
        </w:rPr>
        <w:t>Aufgaben und Funktionen der Bundeswehr</w:t>
      </w:r>
      <w:r w:rsidR="00243F1D" w:rsidRPr="00724623">
        <w:rPr>
          <w:szCs w:val="44"/>
        </w:rPr>
        <w:t xml:space="preserve"> im In</w:t>
      </w:r>
      <w:r w:rsidR="00243F1D" w:rsidRPr="00243F1D">
        <w:rPr>
          <w:szCs w:val="44"/>
        </w:rPr>
        <w:t>land</w:t>
      </w:r>
    </w:p>
    <w:p w14:paraId="28291CF5" w14:textId="77777777" w:rsidR="00560917" w:rsidRPr="002473EC" w:rsidRDefault="00560917" w:rsidP="002473EC">
      <w:pPr>
        <w:pStyle w:val="TheSansText"/>
        <w:ind w:left="142" w:firstLine="0"/>
        <w:rPr>
          <w:sz w:val="20"/>
          <w:szCs w:val="20"/>
        </w:rPr>
      </w:pPr>
    </w:p>
    <w:p w14:paraId="4C489DD2" w14:textId="7254D1CD" w:rsidR="00560917" w:rsidRPr="002473EC" w:rsidRDefault="002473EC" w:rsidP="002473EC">
      <w:pPr>
        <w:pStyle w:val="ArialText"/>
        <w:ind w:firstLine="0"/>
        <w:rPr>
          <w:sz w:val="20"/>
          <w:szCs w:val="20"/>
        </w:rPr>
      </w:pPr>
      <w:r w:rsidRPr="002473EC">
        <w:rPr>
          <w:b/>
          <w:bCs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="00C03629" w:rsidRPr="002473EC">
        <w:rPr>
          <w:sz w:val="20"/>
          <w:szCs w:val="20"/>
        </w:rPr>
        <w:t>Schaue dir das Video „Was macht die Bundeswehr?“ von Planet Schule bis 1:59</w:t>
      </w:r>
      <w:r w:rsidR="0016125C" w:rsidRPr="002473EC">
        <w:rPr>
          <w:sz w:val="20"/>
          <w:szCs w:val="20"/>
        </w:rPr>
        <w:t xml:space="preserve"> min</w:t>
      </w:r>
      <w:r w:rsidR="00C03629" w:rsidRPr="002473EC">
        <w:rPr>
          <w:sz w:val="20"/>
          <w:szCs w:val="20"/>
        </w:rPr>
        <w:t xml:space="preserve"> an. </w:t>
      </w:r>
    </w:p>
    <w:p w14:paraId="0C755062" w14:textId="77777777" w:rsidR="00DE6B0A" w:rsidRDefault="00DE6B0A" w:rsidP="002473EC">
      <w:pPr>
        <w:pStyle w:val="ArialText"/>
        <w:ind w:firstLine="0"/>
        <w:rPr>
          <w:b/>
          <w:bCs/>
          <w:sz w:val="20"/>
          <w:szCs w:val="20"/>
        </w:rPr>
      </w:pPr>
    </w:p>
    <w:p w14:paraId="67F96D31" w14:textId="56DA36CE" w:rsidR="00C03629" w:rsidRPr="002473EC" w:rsidRDefault="002473EC" w:rsidP="002473EC">
      <w:pPr>
        <w:pStyle w:val="ArialText"/>
        <w:ind w:firstLine="0"/>
        <w:rPr>
          <w:sz w:val="20"/>
          <w:szCs w:val="20"/>
        </w:rPr>
      </w:pPr>
      <w:r w:rsidRPr="002473EC">
        <w:rPr>
          <w:b/>
          <w:bCs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="00C03629" w:rsidRPr="002473EC">
        <w:rPr>
          <w:sz w:val="20"/>
          <w:szCs w:val="20"/>
        </w:rPr>
        <w:t>Notiere die Antworten auf die Fragen aus dem Video.</w:t>
      </w:r>
    </w:p>
    <w:p w14:paraId="5EB9FC20" w14:textId="3E2236A6" w:rsidR="00C03629" w:rsidRDefault="00C03629" w:rsidP="002473EC">
      <w:pPr>
        <w:pStyle w:val="ArialText"/>
        <w:ind w:firstLine="0"/>
        <w:rPr>
          <w:sz w:val="20"/>
          <w:szCs w:val="20"/>
        </w:rPr>
      </w:pPr>
      <w:r w:rsidRPr="002473EC">
        <w:rPr>
          <w:sz w:val="20"/>
          <w:szCs w:val="20"/>
        </w:rPr>
        <w:t xml:space="preserve">Was sind die wichtigsten </w:t>
      </w:r>
      <w:r w:rsidR="00340592" w:rsidRPr="002473EC">
        <w:rPr>
          <w:sz w:val="20"/>
          <w:szCs w:val="20"/>
        </w:rPr>
        <w:t>Aufgaben der Bundeswehr?</w:t>
      </w:r>
    </w:p>
    <w:p w14:paraId="7FAAEF0E" w14:textId="77777777" w:rsidR="00DE6B0A" w:rsidRPr="002473EC" w:rsidRDefault="00DE6B0A" w:rsidP="002473EC">
      <w:pPr>
        <w:pStyle w:val="ArialText"/>
        <w:ind w:firstLine="0"/>
        <w:rPr>
          <w:sz w:val="20"/>
          <w:szCs w:val="20"/>
        </w:rPr>
      </w:pPr>
    </w:p>
    <w:p w14:paraId="0B902A0A" w14:textId="60ED3B7D" w:rsidR="00340592" w:rsidRPr="002473EC" w:rsidRDefault="002473EC" w:rsidP="002473EC">
      <w:pPr>
        <w:pStyle w:val="ArialText"/>
        <w:ind w:firstLine="0"/>
        <w:rPr>
          <w:sz w:val="20"/>
          <w:szCs w:val="20"/>
        </w:rPr>
      </w:pP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 xml:space="preserve">______________________ </w:t>
      </w: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 xml:space="preserve">________________________ </w:t>
      </w: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>_____________________________</w:t>
      </w:r>
    </w:p>
    <w:p w14:paraId="6B22AE40" w14:textId="77777777" w:rsidR="002473EC" w:rsidRDefault="002473EC" w:rsidP="002473EC">
      <w:pPr>
        <w:pStyle w:val="ArialText"/>
        <w:ind w:firstLine="0"/>
        <w:rPr>
          <w:sz w:val="20"/>
          <w:szCs w:val="20"/>
        </w:rPr>
      </w:pPr>
    </w:p>
    <w:p w14:paraId="335CB1E4" w14:textId="081020CD" w:rsidR="00340592" w:rsidRDefault="00340592" w:rsidP="002473EC">
      <w:pPr>
        <w:pStyle w:val="ArialText"/>
        <w:ind w:firstLine="0"/>
        <w:rPr>
          <w:sz w:val="20"/>
          <w:szCs w:val="20"/>
        </w:rPr>
      </w:pPr>
      <w:r w:rsidRPr="002473EC">
        <w:rPr>
          <w:sz w:val="20"/>
          <w:szCs w:val="20"/>
        </w:rPr>
        <w:t xml:space="preserve">Wie sind die Streitkräfte der Bundeswehr aufgeteilt? </w:t>
      </w:r>
    </w:p>
    <w:p w14:paraId="13DD308A" w14:textId="77777777" w:rsidR="00DE6B0A" w:rsidRPr="002473EC" w:rsidRDefault="00DE6B0A" w:rsidP="002473EC">
      <w:pPr>
        <w:pStyle w:val="ArialText"/>
        <w:ind w:firstLine="0"/>
        <w:rPr>
          <w:sz w:val="20"/>
          <w:szCs w:val="20"/>
        </w:rPr>
      </w:pPr>
    </w:p>
    <w:p w14:paraId="34B96F53" w14:textId="0E93CBFD" w:rsidR="00340592" w:rsidRPr="002473EC" w:rsidRDefault="002473EC" w:rsidP="002473EC">
      <w:pPr>
        <w:pStyle w:val="ArialText"/>
        <w:ind w:firstLine="0"/>
        <w:rPr>
          <w:sz w:val="20"/>
          <w:szCs w:val="20"/>
        </w:rPr>
      </w:pP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 xml:space="preserve">___________________ </w:t>
      </w: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 xml:space="preserve">___________________ </w:t>
      </w: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 xml:space="preserve">__________________ </w:t>
      </w: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340592" w:rsidRPr="002473EC">
        <w:rPr>
          <w:sz w:val="20"/>
          <w:szCs w:val="20"/>
        </w:rPr>
        <w:t>_____________________</w:t>
      </w:r>
    </w:p>
    <w:p w14:paraId="0A484B9B" w14:textId="77777777" w:rsidR="00340592" w:rsidRDefault="00340592" w:rsidP="002473EC">
      <w:pPr>
        <w:pStyle w:val="ArialText"/>
        <w:ind w:firstLine="0"/>
        <w:rPr>
          <w:sz w:val="20"/>
          <w:szCs w:val="20"/>
        </w:rPr>
      </w:pPr>
    </w:p>
    <w:p w14:paraId="56E8174D" w14:textId="3E576EBE" w:rsidR="002473EC" w:rsidRDefault="002473EC" w:rsidP="002473EC">
      <w:pPr>
        <w:pStyle w:val="ArialText"/>
        <w:ind w:firstLine="0"/>
        <w:rPr>
          <w:sz w:val="20"/>
          <w:szCs w:val="20"/>
        </w:rPr>
      </w:pPr>
    </w:p>
    <w:p w14:paraId="1112C8E3" w14:textId="77777777" w:rsidR="002473EC" w:rsidRPr="002473EC" w:rsidRDefault="002473EC" w:rsidP="002473EC">
      <w:pPr>
        <w:pStyle w:val="ArialText"/>
        <w:ind w:firstLine="0"/>
        <w:rPr>
          <w:sz w:val="20"/>
          <w:szCs w:val="20"/>
        </w:rPr>
      </w:pPr>
    </w:p>
    <w:p w14:paraId="18DB71AF" w14:textId="16184E0E" w:rsidR="00560917" w:rsidRPr="002473EC" w:rsidRDefault="002473EC" w:rsidP="002473EC">
      <w:pPr>
        <w:pStyle w:val="ArialText"/>
        <w:ind w:firstLine="0"/>
        <w:rPr>
          <w:sz w:val="20"/>
          <w:szCs w:val="20"/>
        </w:rPr>
      </w:pPr>
      <w:r w:rsidRPr="002473EC">
        <w:rPr>
          <w:b/>
          <w:bCs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="00A43759" w:rsidRPr="002473EC">
        <w:rPr>
          <w:sz w:val="20"/>
          <w:szCs w:val="20"/>
        </w:rPr>
        <w:t>Bei welchen Katastrophen in Deutschland ist der Einsatz der Bundeswehr notwendig oder sinnvoll, und welche konkreten Aufgaben übernimmt sie dabei? Notiere 3 Beispiele</w:t>
      </w:r>
      <w:r w:rsidR="00000194">
        <w:rPr>
          <w:sz w:val="20"/>
          <w:szCs w:val="20"/>
        </w:rPr>
        <w:t xml:space="preserve"> aus dem Film</w:t>
      </w:r>
      <w:r w:rsidR="00A43759" w:rsidRPr="002473EC">
        <w:rPr>
          <w:sz w:val="20"/>
          <w:szCs w:val="20"/>
        </w:rPr>
        <w:t xml:space="preserve">. </w:t>
      </w:r>
    </w:p>
    <w:p w14:paraId="14A78388" w14:textId="18B16C02" w:rsidR="0016125C" w:rsidRDefault="0016125C" w:rsidP="002473EC">
      <w:pPr>
        <w:pStyle w:val="TheSansText"/>
        <w:ind w:left="142" w:firstLine="0"/>
        <w:rPr>
          <w:sz w:val="20"/>
          <w:szCs w:val="20"/>
        </w:rPr>
      </w:pPr>
    </w:p>
    <w:tbl>
      <w:tblPr>
        <w:tblStyle w:val="Tabellenraster"/>
        <w:tblW w:w="9576" w:type="dxa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25"/>
        <w:gridCol w:w="5351"/>
      </w:tblGrid>
      <w:tr w:rsidR="002473EC" w14:paraId="32BFA133" w14:textId="77777777" w:rsidTr="00DE6B0A">
        <w:trPr>
          <w:trHeight w:val="555"/>
        </w:trPr>
        <w:tc>
          <w:tcPr>
            <w:tcW w:w="4225" w:type="dxa"/>
          </w:tcPr>
          <w:p w14:paraId="0B0ED0B5" w14:textId="00F45543" w:rsidR="002473EC" w:rsidRPr="002473EC" w:rsidRDefault="002473EC" w:rsidP="002473EC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3EC">
              <w:rPr>
                <w:rFonts w:ascii="Arial" w:hAnsi="Arial" w:cs="Arial"/>
                <w:b/>
                <w:bCs/>
                <w:sz w:val="20"/>
                <w:szCs w:val="20"/>
              </w:rPr>
              <w:t>Ort/Grund für den Einsatz</w:t>
            </w:r>
          </w:p>
        </w:tc>
        <w:tc>
          <w:tcPr>
            <w:tcW w:w="5351" w:type="dxa"/>
          </w:tcPr>
          <w:p w14:paraId="52697523" w14:textId="529FAFA0" w:rsidR="002473EC" w:rsidRPr="002473EC" w:rsidRDefault="002473EC" w:rsidP="002473EC">
            <w:pPr>
              <w:pStyle w:val="TheSansText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473EC">
              <w:rPr>
                <w:rFonts w:ascii="Arial" w:hAnsi="Arial" w:cs="Arial"/>
                <w:b/>
                <w:bCs/>
                <w:sz w:val="20"/>
                <w:szCs w:val="20"/>
              </w:rPr>
              <w:t>Aufgaben</w:t>
            </w:r>
          </w:p>
        </w:tc>
      </w:tr>
      <w:tr w:rsidR="002473EC" w14:paraId="0C542022" w14:textId="77777777" w:rsidTr="00DE6B0A">
        <w:trPr>
          <w:trHeight w:val="555"/>
        </w:trPr>
        <w:tc>
          <w:tcPr>
            <w:tcW w:w="4225" w:type="dxa"/>
          </w:tcPr>
          <w:p w14:paraId="7C97E110" w14:textId="77777777" w:rsidR="002473EC" w:rsidRDefault="002473EC" w:rsidP="002473EC">
            <w:pPr>
              <w:pStyle w:val="TheSans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5351" w:type="dxa"/>
          </w:tcPr>
          <w:p w14:paraId="69A22436" w14:textId="77777777" w:rsidR="002473EC" w:rsidRDefault="002473EC" w:rsidP="002473EC">
            <w:pPr>
              <w:pStyle w:val="TheSansText"/>
              <w:ind w:left="0" w:firstLine="0"/>
              <w:rPr>
                <w:sz w:val="20"/>
                <w:szCs w:val="20"/>
              </w:rPr>
            </w:pPr>
          </w:p>
        </w:tc>
      </w:tr>
      <w:tr w:rsidR="002473EC" w14:paraId="49A34712" w14:textId="77777777" w:rsidTr="00DE6B0A">
        <w:trPr>
          <w:trHeight w:val="555"/>
        </w:trPr>
        <w:tc>
          <w:tcPr>
            <w:tcW w:w="4225" w:type="dxa"/>
          </w:tcPr>
          <w:p w14:paraId="12617D24" w14:textId="77777777" w:rsidR="002473EC" w:rsidRDefault="002473EC" w:rsidP="002473EC">
            <w:pPr>
              <w:pStyle w:val="TheSans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5351" w:type="dxa"/>
          </w:tcPr>
          <w:p w14:paraId="410A77D0" w14:textId="77777777" w:rsidR="002473EC" w:rsidRDefault="002473EC" w:rsidP="002473EC">
            <w:pPr>
              <w:pStyle w:val="TheSansText"/>
              <w:ind w:left="0" w:firstLine="0"/>
              <w:rPr>
                <w:sz w:val="20"/>
                <w:szCs w:val="20"/>
              </w:rPr>
            </w:pPr>
          </w:p>
        </w:tc>
      </w:tr>
      <w:tr w:rsidR="002473EC" w14:paraId="5F1AD7A8" w14:textId="77777777" w:rsidTr="00DE6B0A">
        <w:trPr>
          <w:trHeight w:val="555"/>
        </w:trPr>
        <w:tc>
          <w:tcPr>
            <w:tcW w:w="4225" w:type="dxa"/>
          </w:tcPr>
          <w:p w14:paraId="17EA5595" w14:textId="77777777" w:rsidR="002473EC" w:rsidRDefault="002473EC" w:rsidP="002473EC">
            <w:pPr>
              <w:pStyle w:val="TheSans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5351" w:type="dxa"/>
          </w:tcPr>
          <w:p w14:paraId="13E1F904" w14:textId="77777777" w:rsidR="002473EC" w:rsidRDefault="002473EC" w:rsidP="002473EC">
            <w:pPr>
              <w:pStyle w:val="TheSansText"/>
              <w:ind w:left="0" w:firstLine="0"/>
              <w:rPr>
                <w:sz w:val="20"/>
                <w:szCs w:val="20"/>
              </w:rPr>
            </w:pPr>
          </w:p>
        </w:tc>
      </w:tr>
    </w:tbl>
    <w:p w14:paraId="5105667E" w14:textId="77777777" w:rsidR="002473EC" w:rsidRPr="002473EC" w:rsidRDefault="002473EC" w:rsidP="002473EC">
      <w:pPr>
        <w:pStyle w:val="TheSansText"/>
        <w:ind w:left="142" w:firstLine="0"/>
        <w:rPr>
          <w:sz w:val="20"/>
          <w:szCs w:val="20"/>
        </w:rPr>
      </w:pPr>
    </w:p>
    <w:p w14:paraId="361C9C91" w14:textId="77777777" w:rsidR="0016125C" w:rsidRPr="002473EC" w:rsidRDefault="0016125C" w:rsidP="002473EC">
      <w:pPr>
        <w:pStyle w:val="TheSansText"/>
        <w:ind w:left="142" w:firstLine="0"/>
        <w:rPr>
          <w:sz w:val="20"/>
          <w:szCs w:val="20"/>
        </w:rPr>
      </w:pPr>
    </w:p>
    <w:p w14:paraId="64D89577" w14:textId="7CC421E9" w:rsidR="0016125C" w:rsidRPr="002473EC" w:rsidRDefault="0016125C" w:rsidP="002473EC">
      <w:pPr>
        <w:pStyle w:val="TheSansText"/>
        <w:ind w:left="142" w:firstLine="0"/>
        <w:rPr>
          <w:sz w:val="20"/>
          <w:szCs w:val="20"/>
        </w:rPr>
      </w:pPr>
    </w:p>
    <w:p w14:paraId="7D660FC4" w14:textId="057B0CDB" w:rsidR="00B1009E" w:rsidRPr="002473EC" w:rsidRDefault="00B1009E" w:rsidP="002473EC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2473EC">
        <w:rPr>
          <w:rFonts w:ascii="Arial" w:hAnsi="Arial" w:cs="Arial"/>
          <w:b/>
          <w:bCs/>
          <w:sz w:val="20"/>
          <w:szCs w:val="20"/>
        </w:rPr>
        <w:t>Katastrophenschutz – Die Bundeswehr im Inland</w:t>
      </w:r>
    </w:p>
    <w:p w14:paraId="312FB1CD" w14:textId="77777777" w:rsidR="00D66F23" w:rsidRPr="002473EC" w:rsidRDefault="00D66F23" w:rsidP="002473EC">
      <w:pPr>
        <w:pStyle w:val="TheSansText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6E6958F8" w14:textId="0B55DA5D" w:rsidR="00D66F23" w:rsidRPr="002473EC" w:rsidRDefault="002473EC" w:rsidP="002473EC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2473EC"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sz w:val="20"/>
          <w:szCs w:val="20"/>
        </w:rPr>
        <w:t xml:space="preserve"> </w:t>
      </w:r>
      <w:r w:rsidR="00D66F23" w:rsidRPr="002473EC">
        <w:rPr>
          <w:rFonts w:ascii="Arial" w:hAnsi="Arial" w:cs="Arial"/>
          <w:sz w:val="20"/>
          <w:szCs w:val="20"/>
        </w:rPr>
        <w:t>Wie hilft die Bundeswehr bei verschiedenen Katastrophen</w:t>
      </w:r>
      <w:r w:rsidR="00243F1D">
        <w:rPr>
          <w:rFonts w:ascii="Arial" w:hAnsi="Arial" w:cs="Arial"/>
          <w:sz w:val="20"/>
          <w:szCs w:val="20"/>
        </w:rPr>
        <w:t>/Notlagen</w:t>
      </w:r>
      <w:r w:rsidR="00D66F23" w:rsidRPr="002473EC">
        <w:rPr>
          <w:rFonts w:ascii="Arial" w:hAnsi="Arial" w:cs="Arial"/>
          <w:sz w:val="20"/>
          <w:szCs w:val="20"/>
        </w:rPr>
        <w:t xml:space="preserve"> in Deutschland? Bildet Gruppe</w:t>
      </w:r>
      <w:r w:rsidR="00243F1D">
        <w:rPr>
          <w:rFonts w:ascii="Arial" w:hAnsi="Arial" w:cs="Arial"/>
          <w:sz w:val="20"/>
          <w:szCs w:val="20"/>
        </w:rPr>
        <w:t>n</w:t>
      </w:r>
      <w:r w:rsidR="00D66F23" w:rsidRPr="002473EC">
        <w:rPr>
          <w:rFonts w:ascii="Arial" w:hAnsi="Arial" w:cs="Arial"/>
          <w:sz w:val="20"/>
          <w:szCs w:val="20"/>
        </w:rPr>
        <w:t xml:space="preserve"> und recherchiert zu jeweils einer Katastrophe in Deutschland, </w:t>
      </w:r>
      <w:r>
        <w:rPr>
          <w:rFonts w:ascii="Arial" w:hAnsi="Arial" w:cs="Arial"/>
          <w:sz w:val="20"/>
          <w:szCs w:val="20"/>
        </w:rPr>
        <w:t>bei</w:t>
      </w:r>
      <w:r w:rsidR="00D66F23" w:rsidRPr="002473EC">
        <w:rPr>
          <w:rFonts w:ascii="Arial" w:hAnsi="Arial" w:cs="Arial"/>
          <w:sz w:val="20"/>
          <w:szCs w:val="20"/>
        </w:rPr>
        <w:t xml:space="preserve"> der die Bundeswehr im Inland eingesetzt wurde. </w:t>
      </w:r>
    </w:p>
    <w:p w14:paraId="54C853B6" w14:textId="5A8717F4" w:rsidR="00B1009E" w:rsidRPr="002473EC" w:rsidRDefault="00D66F23" w:rsidP="002473EC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2473EC">
        <w:rPr>
          <w:rFonts w:ascii="Arial" w:hAnsi="Arial" w:cs="Arial"/>
          <w:sz w:val="20"/>
          <w:szCs w:val="20"/>
        </w:rPr>
        <w:t xml:space="preserve">Präsentiert eure Ergebnisse in einem Kurzvortrag vor der Klasse. </w:t>
      </w:r>
    </w:p>
    <w:p w14:paraId="67E74763" w14:textId="77777777" w:rsidR="00D66F23" w:rsidRPr="002473EC" w:rsidRDefault="00D66F23" w:rsidP="002473EC">
      <w:pPr>
        <w:pStyle w:val="ArialText"/>
        <w:ind w:firstLine="0"/>
        <w:rPr>
          <w:rStyle w:val="Fett"/>
          <w:sz w:val="20"/>
          <w:szCs w:val="20"/>
        </w:rPr>
      </w:pPr>
    </w:p>
    <w:p w14:paraId="06FF11A2" w14:textId="25DB44B3" w:rsidR="00D66F23" w:rsidRPr="002473EC" w:rsidRDefault="00D66F23" w:rsidP="002473EC">
      <w:pPr>
        <w:pStyle w:val="ArialText"/>
        <w:ind w:firstLine="0"/>
        <w:rPr>
          <w:rFonts w:ascii="Times New Roman" w:eastAsia="Times New Roman" w:hAnsi="Times New Roman" w:cs="Times New Roman"/>
          <w:color w:val="auto"/>
          <w:kern w:val="0"/>
          <w:sz w:val="20"/>
          <w:szCs w:val="20"/>
        </w:rPr>
      </w:pPr>
      <w:r w:rsidRPr="002473EC">
        <w:rPr>
          <w:rStyle w:val="Fett"/>
          <w:sz w:val="20"/>
          <w:szCs w:val="20"/>
        </w:rPr>
        <w:t>Was</w:t>
      </w:r>
      <w:r w:rsidRPr="002473EC">
        <w:rPr>
          <w:sz w:val="20"/>
          <w:szCs w:val="20"/>
        </w:rPr>
        <w:t xml:space="preserve"> ist passiert? (Kurzbeschreibung, Datum/Ort)</w:t>
      </w:r>
    </w:p>
    <w:p w14:paraId="02542D53" w14:textId="77777777" w:rsidR="00D66F23" w:rsidRPr="002473EC" w:rsidRDefault="00D66F23" w:rsidP="002473EC">
      <w:pPr>
        <w:pStyle w:val="ArialText"/>
        <w:ind w:firstLine="0"/>
        <w:rPr>
          <w:sz w:val="20"/>
          <w:szCs w:val="20"/>
        </w:rPr>
      </w:pPr>
      <w:r w:rsidRPr="002473EC">
        <w:rPr>
          <w:rStyle w:val="Fett"/>
          <w:sz w:val="20"/>
          <w:szCs w:val="20"/>
        </w:rPr>
        <w:t>Warum</w:t>
      </w:r>
      <w:r w:rsidRPr="002473EC">
        <w:rPr>
          <w:sz w:val="20"/>
          <w:szCs w:val="20"/>
        </w:rPr>
        <w:t xml:space="preserve"> war Hilfe nötig? (Problem/Lage)</w:t>
      </w:r>
    </w:p>
    <w:p w14:paraId="725B88D7" w14:textId="77777777" w:rsidR="00D66F23" w:rsidRPr="002473EC" w:rsidRDefault="00D66F23" w:rsidP="002473EC">
      <w:pPr>
        <w:pStyle w:val="ArialText"/>
        <w:ind w:firstLine="0"/>
        <w:rPr>
          <w:sz w:val="20"/>
          <w:szCs w:val="20"/>
        </w:rPr>
      </w:pPr>
      <w:r w:rsidRPr="002473EC">
        <w:rPr>
          <w:rStyle w:val="Fett"/>
          <w:sz w:val="20"/>
          <w:szCs w:val="20"/>
        </w:rPr>
        <w:t>Welche Aufgaben</w:t>
      </w:r>
      <w:r w:rsidRPr="002473EC">
        <w:rPr>
          <w:sz w:val="20"/>
          <w:szCs w:val="20"/>
        </w:rPr>
        <w:t xml:space="preserve"> übernahm die Bundeswehr? (mind. 3 konkrete Maßnahmen)</w:t>
      </w:r>
    </w:p>
    <w:p w14:paraId="3C9D8915" w14:textId="77A6D8DB" w:rsidR="00D66F23" w:rsidRPr="002473EC" w:rsidRDefault="00D66F23" w:rsidP="002473EC">
      <w:pPr>
        <w:pStyle w:val="ArialText"/>
        <w:ind w:firstLine="0"/>
        <w:rPr>
          <w:sz w:val="20"/>
          <w:szCs w:val="20"/>
        </w:rPr>
      </w:pPr>
      <w:r w:rsidRPr="002473EC">
        <w:rPr>
          <w:rStyle w:val="Fett"/>
          <w:sz w:val="20"/>
          <w:szCs w:val="20"/>
        </w:rPr>
        <w:t>Welche Mittel</w:t>
      </w:r>
      <w:r w:rsidRPr="002473EC">
        <w:rPr>
          <w:sz w:val="20"/>
          <w:szCs w:val="20"/>
        </w:rPr>
        <w:t xml:space="preserve"> wurden eingesetzt? (z. B. Fahrzeuge, Hubschrauber, Pioniere, Sanität</w:t>
      </w:r>
      <w:r w:rsidR="00243F1D">
        <w:rPr>
          <w:sz w:val="20"/>
          <w:szCs w:val="20"/>
        </w:rPr>
        <w:t>spersonal</w:t>
      </w:r>
      <w:r w:rsidRPr="002473EC">
        <w:rPr>
          <w:sz w:val="20"/>
          <w:szCs w:val="20"/>
        </w:rPr>
        <w:t>)</w:t>
      </w:r>
    </w:p>
    <w:p w14:paraId="02A0C778" w14:textId="77777777" w:rsidR="00D66F23" w:rsidRPr="002473EC" w:rsidRDefault="00D66F23" w:rsidP="002473EC">
      <w:pPr>
        <w:pStyle w:val="ArialText"/>
        <w:ind w:firstLine="0"/>
        <w:rPr>
          <w:sz w:val="20"/>
          <w:szCs w:val="20"/>
        </w:rPr>
      </w:pPr>
      <w:r w:rsidRPr="002473EC">
        <w:rPr>
          <w:rStyle w:val="Fett"/>
          <w:sz w:val="20"/>
          <w:szCs w:val="20"/>
        </w:rPr>
        <w:t>Mit wem</w:t>
      </w:r>
      <w:r w:rsidRPr="002473EC">
        <w:rPr>
          <w:sz w:val="20"/>
          <w:szCs w:val="20"/>
        </w:rPr>
        <w:t xml:space="preserve"> arbeitete die Bundeswehr zusammen? (z. B. THW, Feuerwehr, Polizei, Kommunen)</w:t>
      </w:r>
    </w:p>
    <w:p w14:paraId="5B6E318E" w14:textId="2EF1FA02" w:rsidR="00D66F23" w:rsidRPr="002473EC" w:rsidRDefault="00D66F23" w:rsidP="002473EC">
      <w:pPr>
        <w:pStyle w:val="ArialText"/>
        <w:ind w:firstLine="0"/>
        <w:rPr>
          <w:sz w:val="20"/>
          <w:szCs w:val="20"/>
        </w:rPr>
      </w:pPr>
      <w:r w:rsidRPr="002473EC">
        <w:rPr>
          <w:rStyle w:val="Fett"/>
          <w:sz w:val="20"/>
          <w:szCs w:val="20"/>
        </w:rPr>
        <w:t>Was war das Ergebnis?</w:t>
      </w:r>
      <w:r w:rsidRPr="002473EC">
        <w:rPr>
          <w:sz w:val="20"/>
          <w:szCs w:val="20"/>
        </w:rPr>
        <w:t xml:space="preserve"> (Was wurde erreicht? ggf. Zahlen/Erfolge)</w:t>
      </w:r>
    </w:p>
    <w:p w14:paraId="18E864AA" w14:textId="5CD9D351" w:rsidR="00A43759" w:rsidRPr="002473EC" w:rsidRDefault="00A43759" w:rsidP="002473EC">
      <w:pPr>
        <w:pStyle w:val="TheSansText"/>
        <w:ind w:left="142" w:firstLine="0"/>
        <w:rPr>
          <w:sz w:val="20"/>
          <w:szCs w:val="20"/>
        </w:rPr>
      </w:pPr>
    </w:p>
    <w:p w14:paraId="6EF7DF90" w14:textId="6C68106A" w:rsidR="002605D1" w:rsidRPr="002473EC" w:rsidRDefault="002605D1" w:rsidP="002473EC">
      <w:pPr>
        <w:pStyle w:val="ArialText"/>
        <w:ind w:firstLine="0"/>
        <w:rPr>
          <w:sz w:val="20"/>
          <w:szCs w:val="20"/>
        </w:rPr>
      </w:pPr>
      <w:r w:rsidRPr="002473EC">
        <w:rPr>
          <w:b/>
          <w:bCs/>
          <w:sz w:val="20"/>
          <w:szCs w:val="20"/>
        </w:rPr>
        <w:t>Zusatzaufgabe</w:t>
      </w:r>
      <w:r w:rsidR="002473EC">
        <w:rPr>
          <w:b/>
          <w:bCs/>
          <w:sz w:val="20"/>
          <w:szCs w:val="20"/>
        </w:rPr>
        <w:t>n</w:t>
      </w:r>
      <w:r w:rsidRPr="002473EC">
        <w:rPr>
          <w:b/>
          <w:bCs/>
          <w:sz w:val="20"/>
          <w:szCs w:val="20"/>
        </w:rPr>
        <w:t>:</w:t>
      </w:r>
      <w:r w:rsidRPr="002473EC">
        <w:rPr>
          <w:sz w:val="20"/>
          <w:szCs w:val="20"/>
        </w:rPr>
        <w:t xml:space="preserve"> </w:t>
      </w:r>
    </w:p>
    <w:p w14:paraId="4AE33F79" w14:textId="7600FC92" w:rsidR="002605D1" w:rsidRPr="002473EC" w:rsidRDefault="002473EC" w:rsidP="002473EC">
      <w:pPr>
        <w:pStyle w:val="ArialText"/>
        <w:rPr>
          <w:sz w:val="20"/>
          <w:szCs w:val="20"/>
        </w:rPr>
      </w:pP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2605D1" w:rsidRPr="002473EC">
        <w:rPr>
          <w:sz w:val="20"/>
          <w:szCs w:val="20"/>
        </w:rPr>
        <w:t>In welcher Situation war der Einsatz der Bundeswehr bei der Katastrophe besonders sinnvoll oder notwendig – und warum?</w:t>
      </w:r>
    </w:p>
    <w:p w14:paraId="0B06E4CB" w14:textId="1EE66C58" w:rsidR="002605D1" w:rsidRPr="002473EC" w:rsidRDefault="002473EC" w:rsidP="002473EC">
      <w:pPr>
        <w:pStyle w:val="ArialText"/>
        <w:ind w:firstLine="0"/>
        <w:rPr>
          <w:sz w:val="20"/>
          <w:szCs w:val="20"/>
        </w:rPr>
      </w:pP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2605D1" w:rsidRPr="002473EC">
        <w:rPr>
          <w:sz w:val="20"/>
          <w:szCs w:val="20"/>
        </w:rPr>
        <w:t>Welche Aufgaben konnte die Bundeswehr übernehmen, die Feuerwehr/THW/Polizei allein nur schwer oder langsamer geschafft hätten?</w:t>
      </w:r>
    </w:p>
    <w:p w14:paraId="1C5B6F62" w14:textId="08D736D3" w:rsidR="003A7C35" w:rsidRPr="002473EC" w:rsidRDefault="002473EC" w:rsidP="002473EC">
      <w:pPr>
        <w:pStyle w:val="ArialText"/>
        <w:ind w:firstLine="0"/>
        <w:rPr>
          <w:sz w:val="20"/>
          <w:szCs w:val="20"/>
        </w:rPr>
      </w:pPr>
      <w:r>
        <w:rPr>
          <w:rFonts w:cs="Arial"/>
          <w:sz w:val="20"/>
          <w:szCs w:val="20"/>
        </w:rPr>
        <w:t>▪</w:t>
      </w:r>
      <w:r>
        <w:rPr>
          <w:sz w:val="20"/>
          <w:szCs w:val="20"/>
        </w:rPr>
        <w:t xml:space="preserve"> </w:t>
      </w:r>
      <w:r w:rsidR="002605D1" w:rsidRPr="002473EC">
        <w:rPr>
          <w:sz w:val="20"/>
          <w:szCs w:val="20"/>
        </w:rPr>
        <w:t>Welche Chancen und welche möglichen Probleme siehst du, wenn die Bundeswehr im Inland bei Katastrophen eingesetzt wird?</w:t>
      </w:r>
    </w:p>
    <w:sectPr w:rsidR="003A7C35" w:rsidRPr="002473EC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44917F" w14:textId="77777777" w:rsidR="00D56AF9" w:rsidRDefault="00D56AF9" w:rsidP="003A7C35">
      <w:pPr>
        <w:spacing w:after="0" w:line="240" w:lineRule="auto"/>
      </w:pPr>
      <w:r>
        <w:separator/>
      </w:r>
    </w:p>
  </w:endnote>
  <w:endnote w:type="continuationSeparator" w:id="0">
    <w:p w14:paraId="63828DC3" w14:textId="77777777" w:rsidR="00D56AF9" w:rsidRDefault="00D56AF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C29EC" w14:textId="7E8AC2C1" w:rsidR="003A7C35" w:rsidRPr="003A7C35" w:rsidRDefault="00685FD6" w:rsidP="00C77FA2">
    <w:pPr>
      <w:spacing w:after="0" w:line="259" w:lineRule="auto"/>
      <w:ind w:left="0" w:right="637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138EBE4B" wp14:editId="0CBD20A5">
          <wp:simplePos x="0" y="0"/>
          <wp:positionH relativeFrom="column">
            <wp:posOffset>129871</wp:posOffset>
          </wp:positionH>
          <wp:positionV relativeFrom="paragraph">
            <wp:posOffset>13335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A13D0B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05822EF" wp14:editId="6850AB04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31379432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FB7F6F5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05822EF" id="Rechteck 5" o:spid="_x0000_s1026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FB7F6F5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77FA2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A13D0B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040E019" wp14:editId="2C4FA239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1136307325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A90FB2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040E019" id="Rechteck 3" o:spid="_x0000_s1027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A90FB2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A13D0B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3E1FE8A" wp14:editId="2558A6FF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390831553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7AD6470D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3E1FE8A" id="Rechteck 1" o:spid="_x0000_s1028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7AD6470D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C77FA2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085688" w14:textId="77777777" w:rsidR="00D56AF9" w:rsidRDefault="00D56AF9" w:rsidP="003A7C35">
      <w:pPr>
        <w:spacing w:after="0" w:line="240" w:lineRule="auto"/>
      </w:pPr>
      <w:r>
        <w:separator/>
      </w:r>
    </w:p>
  </w:footnote>
  <w:footnote w:type="continuationSeparator" w:id="0">
    <w:p w14:paraId="5967E06D" w14:textId="77777777" w:rsidR="00D56AF9" w:rsidRDefault="00D56AF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78C32" w14:textId="6D2ADBB6" w:rsidR="00685FD6" w:rsidRDefault="00C77FA2" w:rsidP="00C0362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398B4862" wp14:editId="17768A8A">
          <wp:simplePos x="0" y="0"/>
          <wp:positionH relativeFrom="column">
            <wp:posOffset>3996055</wp:posOffset>
          </wp:positionH>
          <wp:positionV relativeFrom="paragraph">
            <wp:posOffset>-406400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312777524" name="Grafik 14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12777524" name="Grafik 14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13D0B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876A5CB" wp14:editId="6E1DAE2E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59070222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A6E290A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6AC31637" wp14:editId="59382208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597E75E1" wp14:editId="637D24EF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473EC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C03629">
      <w:rPr>
        <w:sz w:val="20"/>
        <w:szCs w:val="20"/>
      </w:rPr>
      <w:t>Aufgaben und Funktionen der Bundeswehr</w:t>
    </w:r>
  </w:p>
  <w:p w14:paraId="365A235F" w14:textId="1DB7D6B0" w:rsidR="00685FD6" w:rsidRPr="00000978" w:rsidRDefault="00A13D0B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2FEC9C0" wp14:editId="4EFB1057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40604361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59C31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B0BB8BF" w14:textId="54788C4C" w:rsidR="00685FD6" w:rsidRPr="00A13D0B" w:rsidRDefault="00A13D0B" w:rsidP="00685FD6">
    <w:pPr>
      <w:pStyle w:val="ArialBeschreibunggrau"/>
      <w:ind w:firstLine="132"/>
      <w:rPr>
        <w:rFonts w:cs="Arial"/>
      </w:rPr>
    </w:pPr>
    <w:r w:rsidRPr="00A13D0B">
      <w:rPr>
        <w:rFonts w:cs="Arial"/>
      </w:rPr>
      <w:t>Dein Spickzettel</w:t>
    </w:r>
    <w:r w:rsidR="00200DF4" w:rsidRPr="00A13D0B">
      <w:rPr>
        <w:rFonts w:cs="Arial"/>
      </w:rPr>
      <w:t xml:space="preserve"> </w:t>
    </w:r>
    <w:r w:rsidR="00CF08A5" w:rsidRPr="00A13D0B">
      <w:rPr>
        <w:rFonts w:ascii="Cambria Math" w:hAnsi="Cambria Math" w:cs="Cambria Math"/>
      </w:rPr>
      <w:t>⋅</w:t>
    </w:r>
    <w:r w:rsidRPr="00A13D0B">
      <w:rPr>
        <w:rFonts w:cs="Arial"/>
      </w:rPr>
      <w:t xml:space="preserve"> Was macht die Bundeswehr? </w:t>
    </w:r>
  </w:p>
  <w:p w14:paraId="4BBB4AEE" w14:textId="68F87F1C" w:rsidR="00685FD6" w:rsidRPr="00C77FA2" w:rsidRDefault="00C77FA2" w:rsidP="00685FD6">
    <w:pPr>
      <w:pStyle w:val="ArialBeschreibunggrau"/>
      <w:ind w:firstLine="132"/>
      <w:rPr>
        <w:rFonts w:cs="Arial"/>
        <w:szCs w:val="16"/>
      </w:rPr>
    </w:pPr>
    <w:r w:rsidRPr="00C77FA2">
      <w:rPr>
        <w:rFonts w:eastAsiaTheme="minorHAnsi" w:cs="Arial"/>
        <w:szCs w:val="16"/>
      </w:rPr>
      <w:t>planet-schule.de/x/spickzettel-</w:t>
    </w:r>
    <w:proofErr w:type="spellStart"/>
    <w:r w:rsidRPr="00C77FA2">
      <w:rPr>
        <w:rFonts w:eastAsiaTheme="minorHAnsi" w:cs="Arial"/>
        <w:szCs w:val="16"/>
      </w:rPr>
      <w:t>bundeswehr</w:t>
    </w:r>
    <w:proofErr w:type="spellEnd"/>
  </w:p>
  <w:p w14:paraId="6B367A9A" w14:textId="77777777" w:rsidR="00685FD6" w:rsidRPr="00A13D0B" w:rsidRDefault="00685FD6" w:rsidP="00685FD6">
    <w:pPr>
      <w:pStyle w:val="ArialBeschreibunggrau"/>
      <w:ind w:firstLine="132"/>
      <w:rPr>
        <w:rFonts w:cs="Arial"/>
        <w:szCs w:val="16"/>
      </w:rPr>
    </w:pPr>
    <w:r w:rsidRPr="00A13D0B">
      <w:rPr>
        <w:rFonts w:cs="Arial"/>
        <w:szCs w:val="16"/>
      </w:rPr>
      <w:t>Name:</w:t>
    </w:r>
  </w:p>
  <w:p w14:paraId="240A6699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6F2F84"/>
    <w:multiLevelType w:val="multilevel"/>
    <w:tmpl w:val="1A30EF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3160D74"/>
    <w:multiLevelType w:val="hybridMultilevel"/>
    <w:tmpl w:val="FFCCC894"/>
    <w:lvl w:ilvl="0" w:tplc="B7DAC94C">
      <w:start w:val="5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356E6CDD"/>
    <w:multiLevelType w:val="hybridMultilevel"/>
    <w:tmpl w:val="452E8B10"/>
    <w:lvl w:ilvl="0" w:tplc="8676054A">
      <w:start w:val="5"/>
      <w:numFmt w:val="bullet"/>
      <w:lvlText w:val="-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3" w15:restartNumberingAfterBreak="0">
    <w:nsid w:val="4F9B3FC5"/>
    <w:multiLevelType w:val="hybridMultilevel"/>
    <w:tmpl w:val="73BEBE42"/>
    <w:lvl w:ilvl="0" w:tplc="1E82E57C">
      <w:start w:val="1"/>
      <w:numFmt w:val="bullet"/>
      <w:lvlText w:val="-"/>
      <w:lvlJc w:val="left"/>
      <w:pPr>
        <w:ind w:left="49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4" w15:restartNumberingAfterBreak="0">
    <w:nsid w:val="732225ED"/>
    <w:multiLevelType w:val="hybridMultilevel"/>
    <w:tmpl w:val="735C1F0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54309892">
    <w:abstractNumId w:val="4"/>
  </w:num>
  <w:num w:numId="2" w16cid:durableId="441993224">
    <w:abstractNumId w:val="3"/>
  </w:num>
  <w:num w:numId="3" w16cid:durableId="1526137260">
    <w:abstractNumId w:val="0"/>
  </w:num>
  <w:num w:numId="4" w16cid:durableId="970018699">
    <w:abstractNumId w:val="1"/>
  </w:num>
  <w:num w:numId="5" w16cid:durableId="14409482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3D0B"/>
    <w:rsid w:val="00000194"/>
    <w:rsid w:val="000C5BEC"/>
    <w:rsid w:val="00153FC0"/>
    <w:rsid w:val="0016125C"/>
    <w:rsid w:val="001773CA"/>
    <w:rsid w:val="00200DF4"/>
    <w:rsid w:val="00243F1D"/>
    <w:rsid w:val="002473EC"/>
    <w:rsid w:val="002605D1"/>
    <w:rsid w:val="00281DDB"/>
    <w:rsid w:val="0033305D"/>
    <w:rsid w:val="00335E90"/>
    <w:rsid w:val="00340592"/>
    <w:rsid w:val="003A7C35"/>
    <w:rsid w:val="003F6A66"/>
    <w:rsid w:val="00416D80"/>
    <w:rsid w:val="0043750F"/>
    <w:rsid w:val="00462615"/>
    <w:rsid w:val="0052199E"/>
    <w:rsid w:val="00560917"/>
    <w:rsid w:val="00600A1B"/>
    <w:rsid w:val="0060415A"/>
    <w:rsid w:val="0060637E"/>
    <w:rsid w:val="006109E5"/>
    <w:rsid w:val="00685FD6"/>
    <w:rsid w:val="006F2769"/>
    <w:rsid w:val="00751706"/>
    <w:rsid w:val="007B436A"/>
    <w:rsid w:val="0083515B"/>
    <w:rsid w:val="008B0864"/>
    <w:rsid w:val="008C5CBF"/>
    <w:rsid w:val="00A13D0B"/>
    <w:rsid w:val="00A43759"/>
    <w:rsid w:val="00A96DA9"/>
    <w:rsid w:val="00AA60EB"/>
    <w:rsid w:val="00B1009E"/>
    <w:rsid w:val="00B933C3"/>
    <w:rsid w:val="00C03629"/>
    <w:rsid w:val="00C111CB"/>
    <w:rsid w:val="00C77FA2"/>
    <w:rsid w:val="00C92EE7"/>
    <w:rsid w:val="00CF08A5"/>
    <w:rsid w:val="00D56AF9"/>
    <w:rsid w:val="00D66F23"/>
    <w:rsid w:val="00DE6B0A"/>
    <w:rsid w:val="00EF7DA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29D797"/>
  <w15:docId w15:val="{EB30C324-76FD-4FAE-A0D4-5BF6AF9ABA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semiHidden/>
    <w:unhideWhenUsed/>
    <w:rsid w:val="00D66F23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D66F23"/>
    <w:rPr>
      <w:b/>
      <w:bCs/>
    </w:rPr>
  </w:style>
  <w:style w:type="paragraph" w:styleId="Listenabsatz">
    <w:name w:val="List Paragraph"/>
    <w:basedOn w:val="Standard"/>
    <w:uiPriority w:val="34"/>
    <w:qFormat/>
    <w:rsid w:val="002605D1"/>
    <w:pPr>
      <w:ind w:left="720"/>
      <w:contextualSpacing/>
    </w:pPr>
  </w:style>
  <w:style w:type="table" w:styleId="Tabellenraster">
    <w:name w:val="Table Grid"/>
    <w:basedOn w:val="NormaleTabelle"/>
    <w:uiPriority w:val="59"/>
    <w:rsid w:val="002473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000194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43F1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243F1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43F1D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43F1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43F1D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251</Words>
  <Characters>1575</Characters>
  <Application>Microsoft Office Word</Application>
  <DocSecurity>0</DocSecurity>
  <Lines>26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Was macht die Bundeswehr?</dc:title>
  <dc:creator>planet schule</dc:creator>
  <cp:lastModifiedBy>Martina Frietsch</cp:lastModifiedBy>
  <cp:revision>5</cp:revision>
  <dcterms:created xsi:type="dcterms:W3CDTF">2026-02-12T11:42:00Z</dcterms:created>
  <dcterms:modified xsi:type="dcterms:W3CDTF">2026-02-26T14:32:00Z</dcterms:modified>
</cp:coreProperties>
</file>