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314FE" w14:textId="0B3CABC7" w:rsidR="00560917" w:rsidRDefault="00FB4F50" w:rsidP="0085580F">
      <w:pPr>
        <w:pStyle w:val="Arialberschrift"/>
        <w:ind w:firstLine="0"/>
      </w:pPr>
      <w:r>
        <w:t>Was macht die Bundeswehr?</w:t>
      </w:r>
    </w:p>
    <w:p w14:paraId="31740644" w14:textId="77777777" w:rsidR="0085580F" w:rsidRDefault="0085580F" w:rsidP="0085580F">
      <w:pPr>
        <w:pStyle w:val="berschrift2"/>
        <w:ind w:left="142" w:firstLine="0"/>
        <w:rPr>
          <w:rFonts w:ascii="Arial" w:hAnsi="Arial" w:cs="Arial"/>
          <w:b/>
          <w:bCs/>
          <w:color w:val="003480"/>
          <w:sz w:val="22"/>
          <w:szCs w:val="22"/>
        </w:rPr>
      </w:pPr>
    </w:p>
    <w:p w14:paraId="031E2253" w14:textId="099843F7" w:rsidR="0092271A" w:rsidRPr="00521349" w:rsidRDefault="0092271A" w:rsidP="00521349">
      <w:pPr>
        <w:ind w:firstLine="132"/>
        <w:rPr>
          <w:rFonts w:ascii="Arial" w:hAnsi="Arial" w:cs="Arial"/>
          <w:b/>
          <w:bCs/>
        </w:rPr>
      </w:pPr>
      <w:r w:rsidRPr="00521349">
        <w:rPr>
          <w:rFonts w:ascii="Arial" w:hAnsi="Arial" w:cs="Arial"/>
          <w:b/>
          <w:bCs/>
        </w:rPr>
        <w:t>Mein Vorwissen</w:t>
      </w:r>
    </w:p>
    <w:p w14:paraId="28291CF5" w14:textId="77777777" w:rsidR="00560917" w:rsidRPr="0085580F" w:rsidRDefault="00560917" w:rsidP="0085580F">
      <w:pPr>
        <w:pStyle w:val="ArialText"/>
        <w:ind w:firstLine="0"/>
        <w:rPr>
          <w:rFonts w:cs="Arial"/>
          <w:sz w:val="20"/>
          <w:szCs w:val="20"/>
        </w:rPr>
      </w:pPr>
    </w:p>
    <w:p w14:paraId="4828503A" w14:textId="5935F742" w:rsidR="00521349" w:rsidRDefault="00733C0A" w:rsidP="00733C0A">
      <w:pPr>
        <w:pStyle w:val="ArialText"/>
        <w:rPr>
          <w:rFonts w:cs="Arial"/>
          <w:sz w:val="20"/>
          <w:szCs w:val="20"/>
        </w:rPr>
      </w:pPr>
      <w:r w:rsidRPr="00733C0A">
        <w:rPr>
          <w:rFonts w:cs="Arial"/>
          <w:b/>
          <w:bCs/>
          <w:sz w:val="20"/>
          <w:szCs w:val="20"/>
        </w:rPr>
        <w:t>1.</w:t>
      </w:r>
      <w:r>
        <w:rPr>
          <w:rFonts w:cs="Arial"/>
          <w:sz w:val="20"/>
          <w:szCs w:val="20"/>
        </w:rPr>
        <w:t xml:space="preserve"> </w:t>
      </w:r>
      <w:r w:rsidR="00E4587F" w:rsidRPr="0085580F">
        <w:rPr>
          <w:rFonts w:cs="Arial"/>
          <w:sz w:val="20"/>
          <w:szCs w:val="20"/>
        </w:rPr>
        <w:t xml:space="preserve">Was fällt dir spontan ein, wenn du das Wort </w:t>
      </w:r>
      <w:r w:rsidR="00E4587F" w:rsidRPr="00733C0A">
        <w:rPr>
          <w:rStyle w:val="Fett"/>
          <w:rFonts w:cs="Arial"/>
          <w:b w:val="0"/>
          <w:bCs w:val="0"/>
          <w:sz w:val="20"/>
          <w:szCs w:val="20"/>
        </w:rPr>
        <w:t>Bundeswehr</w:t>
      </w:r>
      <w:r w:rsidR="00E4587F" w:rsidRPr="0085580F">
        <w:rPr>
          <w:rFonts w:cs="Arial"/>
          <w:sz w:val="20"/>
          <w:szCs w:val="20"/>
        </w:rPr>
        <w:t xml:space="preserve"> hörst? </w:t>
      </w:r>
    </w:p>
    <w:p w14:paraId="4C489DD2" w14:textId="75974B15" w:rsidR="00560917" w:rsidRPr="0085580F" w:rsidRDefault="00E4587F" w:rsidP="00733C0A">
      <w:pPr>
        <w:pStyle w:val="ArialText"/>
        <w:rPr>
          <w:rFonts w:cs="Arial"/>
          <w:sz w:val="20"/>
          <w:szCs w:val="20"/>
        </w:rPr>
      </w:pPr>
      <w:r w:rsidRPr="0085580F">
        <w:rPr>
          <w:rFonts w:cs="Arial"/>
          <w:sz w:val="20"/>
          <w:szCs w:val="20"/>
        </w:rPr>
        <w:t xml:space="preserve">Erstelle eine </w:t>
      </w:r>
      <w:proofErr w:type="spellStart"/>
      <w:r w:rsidRPr="0085580F">
        <w:rPr>
          <w:rFonts w:cs="Arial"/>
          <w:sz w:val="20"/>
          <w:szCs w:val="20"/>
        </w:rPr>
        <w:t>MindMap</w:t>
      </w:r>
      <w:proofErr w:type="spellEnd"/>
      <w:r w:rsidRPr="0085580F">
        <w:rPr>
          <w:rFonts w:cs="Arial"/>
          <w:sz w:val="20"/>
          <w:szCs w:val="20"/>
        </w:rPr>
        <w:t xml:space="preserve"> zur Frage </w:t>
      </w:r>
      <w:r w:rsidRPr="0085580F">
        <w:rPr>
          <w:rFonts w:cs="Arial"/>
          <w:b/>
          <w:bCs/>
          <w:sz w:val="20"/>
          <w:szCs w:val="20"/>
        </w:rPr>
        <w:t>„Was macht die Bundeswehr?“</w:t>
      </w:r>
    </w:p>
    <w:p w14:paraId="4FD1BF6A" w14:textId="38CB8AD8" w:rsidR="00E4587F" w:rsidRPr="0085580F" w:rsidRDefault="00E4587F" w:rsidP="0085580F">
      <w:pPr>
        <w:pStyle w:val="ArialText"/>
        <w:ind w:firstLine="0"/>
        <w:rPr>
          <w:rFonts w:cs="Arial"/>
          <w:sz w:val="20"/>
          <w:szCs w:val="20"/>
        </w:rPr>
      </w:pPr>
      <w:r w:rsidRPr="0085580F">
        <w:rPr>
          <w:rFonts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39A6193" wp14:editId="5630ACAA">
                <wp:simplePos x="0" y="0"/>
                <wp:positionH relativeFrom="column">
                  <wp:posOffset>98617</wp:posOffset>
                </wp:positionH>
                <wp:positionV relativeFrom="paragraph">
                  <wp:posOffset>22003</wp:posOffset>
                </wp:positionV>
                <wp:extent cx="6118316" cy="2296633"/>
                <wp:effectExtent l="0" t="0" r="15875" b="27940"/>
                <wp:wrapNone/>
                <wp:docPr id="1394079964" name="Textfeld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8316" cy="22966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11C8FAAF" w14:textId="77777777" w:rsidR="00E4587F" w:rsidRDefault="00E4587F">
                            <w:pPr>
                              <w:ind w:left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39A6193" id="_x0000_t202" coordsize="21600,21600" o:spt="202" path="m,l,21600r21600,l21600,xe">
                <v:stroke joinstyle="miter"/>
                <v:path gradientshapeok="t" o:connecttype="rect"/>
              </v:shapetype>
              <v:shape id="Textfeld 14" o:spid="_x0000_s1026" type="#_x0000_t202" style="position:absolute;left:0;text-align:left;margin-left:7.75pt;margin-top:1.75pt;width:481.75pt;height:180.85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" fillcolor="white [3201]" strokecolor="#003480" strokeweight=".5pt">
                <v:textbox>
                  <w:txbxContent>
                    <w:p w14:paraId="11C8FAAF" w14:textId="77777777" w:rsidR="00E4587F" w:rsidRDefault="00E4587F">
                      <w:pPr>
                        <w:ind w:left="0"/>
                      </w:pPr>
                    </w:p>
                  </w:txbxContent>
                </v:textbox>
              </v:shape>
            </w:pict>
          </mc:Fallback>
        </mc:AlternateContent>
      </w:r>
    </w:p>
    <w:p w14:paraId="4015E024" w14:textId="77777777" w:rsidR="00E4587F" w:rsidRPr="0085580F" w:rsidRDefault="00E4587F" w:rsidP="0085580F">
      <w:pPr>
        <w:pStyle w:val="ArialText"/>
        <w:ind w:firstLine="0"/>
        <w:rPr>
          <w:rFonts w:cs="Arial"/>
          <w:sz w:val="20"/>
          <w:szCs w:val="20"/>
        </w:rPr>
      </w:pPr>
    </w:p>
    <w:p w14:paraId="3D5DB15F" w14:textId="77777777" w:rsidR="00E4587F" w:rsidRPr="0085580F" w:rsidRDefault="00E4587F" w:rsidP="0085580F">
      <w:pPr>
        <w:pStyle w:val="ArialText"/>
        <w:ind w:firstLine="0"/>
        <w:rPr>
          <w:rFonts w:cs="Arial"/>
          <w:sz w:val="20"/>
          <w:szCs w:val="20"/>
        </w:rPr>
      </w:pPr>
    </w:p>
    <w:p w14:paraId="61FF4A8A" w14:textId="77777777" w:rsidR="00E4587F" w:rsidRPr="0085580F" w:rsidRDefault="00E4587F" w:rsidP="0085580F">
      <w:pPr>
        <w:pStyle w:val="ArialText"/>
        <w:ind w:firstLine="0"/>
        <w:rPr>
          <w:rFonts w:cs="Arial"/>
          <w:sz w:val="20"/>
          <w:szCs w:val="20"/>
        </w:rPr>
      </w:pPr>
    </w:p>
    <w:p w14:paraId="1320F440" w14:textId="77777777" w:rsidR="00E4587F" w:rsidRPr="0085580F" w:rsidRDefault="00E4587F" w:rsidP="0085580F">
      <w:pPr>
        <w:pStyle w:val="ArialText"/>
        <w:ind w:firstLine="0"/>
        <w:rPr>
          <w:rFonts w:cs="Arial"/>
          <w:sz w:val="20"/>
          <w:szCs w:val="20"/>
        </w:rPr>
      </w:pPr>
    </w:p>
    <w:p w14:paraId="28019312" w14:textId="0B0F0AA8" w:rsidR="00E4587F" w:rsidRPr="0085580F" w:rsidRDefault="00E4587F" w:rsidP="0085580F">
      <w:pPr>
        <w:pStyle w:val="ArialText"/>
        <w:ind w:firstLine="0"/>
        <w:rPr>
          <w:rFonts w:cs="Arial"/>
          <w:sz w:val="20"/>
          <w:szCs w:val="20"/>
        </w:rPr>
      </w:pPr>
      <w:r w:rsidRPr="0085580F">
        <w:rPr>
          <w:rFonts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B187C5D" wp14:editId="656E676B">
                <wp:simplePos x="0" y="0"/>
                <wp:positionH relativeFrom="column">
                  <wp:posOffset>2308860</wp:posOffset>
                </wp:positionH>
                <wp:positionV relativeFrom="paragraph">
                  <wp:posOffset>121920</wp:posOffset>
                </wp:positionV>
                <wp:extent cx="1571625" cy="542925"/>
                <wp:effectExtent l="19050" t="19050" r="47625" b="104775"/>
                <wp:wrapNone/>
                <wp:docPr id="1691347459" name="Ovale Legend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71625" cy="542925"/>
                        </a:xfrm>
                        <a:prstGeom prst="wedgeEllipseCallout">
                          <a:avLst/>
                        </a:prstGeom>
                        <a:noFill/>
                        <a:ln w="19050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E51A783" w14:textId="33CB76C6" w:rsidR="00E4587F" w:rsidRPr="00521349" w:rsidRDefault="00E4587F" w:rsidP="00E4587F">
                            <w:pPr>
                              <w:ind w:left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521349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Bundeswehr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187C5D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e Legende 15" o:spid="_x0000_s1027" type="#_x0000_t63" style="position:absolute;left:0;text-align:left;margin-left:181.8pt;margin-top:9.6pt;width:123.7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" adj="6300,24300" filled="f" strokecolor="#003480" strokeweight="1.5pt">
                <v:textbox>
                  <w:txbxContent>
                    <w:p w14:paraId="5E51A783" w14:textId="33CB76C6" w:rsidR="00E4587F" w:rsidRPr="00521349" w:rsidRDefault="00E4587F" w:rsidP="00E4587F">
                      <w:pPr>
                        <w:ind w:left="0"/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  <w:r w:rsidRPr="00521349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Bundeswehr</w:t>
                      </w:r>
                    </w:p>
                  </w:txbxContent>
                </v:textbox>
              </v:shape>
            </w:pict>
          </mc:Fallback>
        </mc:AlternateContent>
      </w:r>
    </w:p>
    <w:p w14:paraId="79E014DC" w14:textId="77777777" w:rsidR="00E4587F" w:rsidRPr="0085580F" w:rsidRDefault="00E4587F" w:rsidP="0085580F">
      <w:pPr>
        <w:pStyle w:val="ArialText"/>
        <w:ind w:firstLine="0"/>
        <w:rPr>
          <w:rFonts w:cs="Arial"/>
          <w:sz w:val="20"/>
          <w:szCs w:val="20"/>
        </w:rPr>
      </w:pPr>
    </w:p>
    <w:p w14:paraId="5B1454AE" w14:textId="77777777" w:rsidR="00E4587F" w:rsidRPr="0085580F" w:rsidRDefault="00E4587F" w:rsidP="0085580F">
      <w:pPr>
        <w:pStyle w:val="ArialText"/>
        <w:ind w:firstLine="0"/>
        <w:rPr>
          <w:rFonts w:cs="Arial"/>
          <w:sz w:val="20"/>
          <w:szCs w:val="20"/>
        </w:rPr>
      </w:pPr>
    </w:p>
    <w:p w14:paraId="18DB71AF" w14:textId="77777777" w:rsidR="00560917" w:rsidRDefault="00560917" w:rsidP="0085580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33BFF024" w14:textId="77777777" w:rsidR="00521349" w:rsidRDefault="00521349" w:rsidP="0085580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0BD10015" w14:textId="77777777" w:rsidR="00521349" w:rsidRPr="0085580F" w:rsidRDefault="00521349" w:rsidP="0085580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70A61AFC" w14:textId="77777777" w:rsidR="00E4587F" w:rsidRPr="0085580F" w:rsidRDefault="00E4587F" w:rsidP="0085580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7C1DDB77" w14:textId="77777777" w:rsidR="00E4587F" w:rsidRPr="0085580F" w:rsidRDefault="00E4587F" w:rsidP="0085580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6CA16166" w14:textId="77777777" w:rsidR="00E4587F" w:rsidRPr="0085580F" w:rsidRDefault="00E4587F" w:rsidP="0085580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72B3E41B" w14:textId="77777777" w:rsidR="00E4587F" w:rsidRPr="0085580F" w:rsidRDefault="00E4587F" w:rsidP="0085580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6C85FE88" w14:textId="77777777" w:rsidR="00E4587F" w:rsidRPr="0085580F" w:rsidRDefault="00E4587F" w:rsidP="0085580F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</w:p>
    <w:p w14:paraId="04D135B6" w14:textId="5DC91A54" w:rsidR="00560917" w:rsidRDefault="00733C0A" w:rsidP="00733C0A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733C0A">
        <w:rPr>
          <w:rFonts w:cs="Arial"/>
          <w:b/>
          <w:bCs/>
          <w:sz w:val="20"/>
          <w:szCs w:val="20"/>
        </w:rPr>
        <w:t>2.</w:t>
      </w:r>
      <w:r>
        <w:rPr>
          <w:rFonts w:cs="Arial"/>
          <w:sz w:val="20"/>
          <w:szCs w:val="20"/>
        </w:rPr>
        <w:t xml:space="preserve"> </w:t>
      </w:r>
      <w:r w:rsidR="0092271A" w:rsidRPr="0085580F">
        <w:rPr>
          <w:rFonts w:cs="Arial"/>
          <w:sz w:val="20"/>
          <w:szCs w:val="20"/>
        </w:rPr>
        <w:t>Welche Aufgaben hat die Bundeswehr deiner Meinung nach? (Stichworte reichen)</w:t>
      </w:r>
    </w:p>
    <w:p w14:paraId="091B48DC" w14:textId="77777777" w:rsidR="00521349" w:rsidRPr="0085580F" w:rsidRDefault="00521349" w:rsidP="00521349">
      <w:pPr>
        <w:pStyle w:val="ArialText"/>
        <w:spacing w:after="0" w:line="240" w:lineRule="auto"/>
        <w:ind w:left="502" w:firstLine="0"/>
        <w:rPr>
          <w:rFonts w:cs="Arial"/>
          <w:sz w:val="20"/>
          <w:szCs w:val="20"/>
        </w:rPr>
      </w:pPr>
    </w:p>
    <w:p w14:paraId="46007D84" w14:textId="3C72F2FA" w:rsidR="0092271A" w:rsidRPr="0085580F" w:rsidRDefault="0092271A" w:rsidP="00521349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5580F">
        <w:rPr>
          <w:rFonts w:cs="Arial"/>
          <w:sz w:val="20"/>
          <w:szCs w:val="20"/>
        </w:rPr>
        <w:t>_______________________________________________________________</w:t>
      </w:r>
      <w:r w:rsidR="00521349">
        <w:rPr>
          <w:rFonts w:cs="Arial"/>
          <w:sz w:val="20"/>
          <w:szCs w:val="20"/>
        </w:rPr>
        <w:t>________</w:t>
      </w:r>
      <w:r w:rsidRPr="0085580F">
        <w:rPr>
          <w:rFonts w:cs="Arial"/>
          <w:sz w:val="20"/>
          <w:szCs w:val="20"/>
        </w:rPr>
        <w:t>_______________</w:t>
      </w:r>
    </w:p>
    <w:p w14:paraId="34FBC38E" w14:textId="77777777" w:rsidR="00521349" w:rsidRDefault="00521349" w:rsidP="00521349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1AC93202" w14:textId="77777777" w:rsidR="00521349" w:rsidRPr="0085580F" w:rsidRDefault="00521349" w:rsidP="00521349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5580F">
        <w:rPr>
          <w:rFonts w:cs="Arial"/>
          <w:sz w:val="20"/>
          <w:szCs w:val="20"/>
        </w:rPr>
        <w:t>_______________________________________________________________</w:t>
      </w:r>
      <w:r>
        <w:rPr>
          <w:rFonts w:cs="Arial"/>
          <w:sz w:val="20"/>
          <w:szCs w:val="20"/>
        </w:rPr>
        <w:t>________</w:t>
      </w:r>
      <w:r w:rsidRPr="0085580F">
        <w:rPr>
          <w:rFonts w:cs="Arial"/>
          <w:sz w:val="20"/>
          <w:szCs w:val="20"/>
        </w:rPr>
        <w:t>_______________</w:t>
      </w:r>
    </w:p>
    <w:p w14:paraId="5A4CE3EB" w14:textId="77777777" w:rsidR="0092271A" w:rsidRPr="0085580F" w:rsidRDefault="0092271A" w:rsidP="0085580F">
      <w:pPr>
        <w:pStyle w:val="ArialText"/>
        <w:ind w:firstLine="0"/>
        <w:rPr>
          <w:rFonts w:cs="Arial"/>
          <w:sz w:val="20"/>
          <w:szCs w:val="20"/>
        </w:rPr>
      </w:pPr>
    </w:p>
    <w:p w14:paraId="00934FBC" w14:textId="77777777" w:rsidR="00521349" w:rsidRDefault="00521349" w:rsidP="0085580F">
      <w:pPr>
        <w:pStyle w:val="ArialText"/>
        <w:ind w:firstLine="0"/>
        <w:rPr>
          <w:rFonts w:cs="Arial"/>
          <w:b/>
          <w:bCs/>
          <w:sz w:val="20"/>
          <w:szCs w:val="20"/>
        </w:rPr>
      </w:pPr>
    </w:p>
    <w:p w14:paraId="74DBFB2F" w14:textId="7853CD11" w:rsidR="0092271A" w:rsidRPr="0085580F" w:rsidRDefault="0085580F" w:rsidP="0085580F">
      <w:pPr>
        <w:pStyle w:val="ArialText"/>
        <w:ind w:firstLine="0"/>
        <w:rPr>
          <w:rFonts w:cs="Arial"/>
          <w:sz w:val="20"/>
          <w:szCs w:val="20"/>
        </w:rPr>
      </w:pPr>
      <w:r w:rsidRPr="0085580F">
        <w:rPr>
          <w:rFonts w:cs="Arial"/>
          <w:b/>
          <w:bCs/>
          <w:sz w:val="20"/>
          <w:szCs w:val="20"/>
        </w:rPr>
        <w:t>3.</w:t>
      </w:r>
      <w:r w:rsidRPr="0085580F">
        <w:rPr>
          <w:rFonts w:cs="Arial"/>
          <w:sz w:val="20"/>
          <w:szCs w:val="20"/>
        </w:rPr>
        <w:t xml:space="preserve"> </w:t>
      </w:r>
      <w:r w:rsidR="0092271A" w:rsidRPr="0085580F">
        <w:rPr>
          <w:rFonts w:cs="Arial"/>
          <w:sz w:val="20"/>
          <w:szCs w:val="20"/>
        </w:rPr>
        <w:t>We</w:t>
      </w:r>
      <w:r w:rsidR="00286D1D">
        <w:rPr>
          <w:rFonts w:cs="Arial"/>
          <w:sz w:val="20"/>
          <w:szCs w:val="20"/>
        </w:rPr>
        <w:t xml:space="preserve">r entscheidet </w:t>
      </w:r>
      <w:r w:rsidR="0092271A" w:rsidRPr="0085580F">
        <w:rPr>
          <w:rFonts w:cs="Arial"/>
          <w:sz w:val="20"/>
          <w:szCs w:val="20"/>
        </w:rPr>
        <w:t>über Einsätze der Bundeswehr?</w:t>
      </w:r>
      <w:r w:rsidRPr="0085580F">
        <w:rPr>
          <w:rFonts w:cs="Arial"/>
          <w:sz w:val="20"/>
          <w:szCs w:val="20"/>
        </w:rPr>
        <w:t xml:space="preserve"> Kreuze an.</w:t>
      </w:r>
      <w:r w:rsidR="0092271A" w:rsidRPr="0085580F">
        <w:rPr>
          <w:rFonts w:cs="Arial"/>
          <w:sz w:val="20"/>
          <w:szCs w:val="20"/>
        </w:rPr>
        <w:br/>
      </w:r>
      <w:r w:rsidR="0092271A" w:rsidRPr="0085580F">
        <w:rPr>
          <w:rFonts w:ascii="Segoe UI Symbol" w:hAnsi="Segoe UI Symbol" w:cs="Segoe UI Symbol"/>
          <w:sz w:val="20"/>
          <w:szCs w:val="20"/>
        </w:rPr>
        <w:t>☐</w:t>
      </w:r>
      <w:r w:rsidR="0092271A" w:rsidRPr="0085580F">
        <w:rPr>
          <w:rFonts w:cs="Arial"/>
          <w:sz w:val="20"/>
          <w:szCs w:val="20"/>
        </w:rPr>
        <w:t xml:space="preserve"> Bundesregierung </w:t>
      </w:r>
      <w:r w:rsidR="00521349">
        <w:rPr>
          <w:rFonts w:cs="Arial"/>
          <w:sz w:val="20"/>
          <w:szCs w:val="20"/>
        </w:rPr>
        <w:tab/>
      </w:r>
      <w:r w:rsidR="00521349">
        <w:rPr>
          <w:rFonts w:cs="Arial"/>
          <w:sz w:val="20"/>
          <w:szCs w:val="20"/>
        </w:rPr>
        <w:tab/>
      </w:r>
      <w:r w:rsidR="0092271A" w:rsidRPr="0085580F">
        <w:rPr>
          <w:rFonts w:ascii="Segoe UI Symbol" w:hAnsi="Segoe UI Symbol" w:cs="Segoe UI Symbol"/>
          <w:sz w:val="20"/>
          <w:szCs w:val="20"/>
        </w:rPr>
        <w:t>☐</w:t>
      </w:r>
      <w:r w:rsidR="0092271A" w:rsidRPr="0085580F">
        <w:rPr>
          <w:rFonts w:cs="Arial"/>
          <w:sz w:val="20"/>
          <w:szCs w:val="20"/>
        </w:rPr>
        <w:t xml:space="preserve"> Bundestag </w:t>
      </w:r>
      <w:r w:rsidR="00521349">
        <w:rPr>
          <w:rFonts w:cs="Arial"/>
          <w:sz w:val="20"/>
          <w:szCs w:val="20"/>
        </w:rPr>
        <w:tab/>
      </w:r>
      <w:r w:rsidR="00521349">
        <w:rPr>
          <w:rFonts w:cs="Arial"/>
          <w:sz w:val="20"/>
          <w:szCs w:val="20"/>
        </w:rPr>
        <w:tab/>
      </w:r>
      <w:r w:rsidR="00521349">
        <w:rPr>
          <w:rFonts w:cs="Arial"/>
          <w:sz w:val="20"/>
          <w:szCs w:val="20"/>
        </w:rPr>
        <w:tab/>
      </w:r>
      <w:r w:rsidR="0092271A" w:rsidRPr="0085580F">
        <w:rPr>
          <w:rFonts w:ascii="Segoe UI Symbol" w:hAnsi="Segoe UI Symbol" w:cs="Segoe UI Symbol"/>
          <w:sz w:val="20"/>
          <w:szCs w:val="20"/>
        </w:rPr>
        <w:t>☐</w:t>
      </w:r>
      <w:r w:rsidR="0092271A" w:rsidRPr="0085580F">
        <w:rPr>
          <w:rFonts w:cs="Arial"/>
          <w:sz w:val="20"/>
          <w:szCs w:val="20"/>
        </w:rPr>
        <w:t xml:space="preserve"> Bundeswehr selbst </w:t>
      </w:r>
    </w:p>
    <w:p w14:paraId="56D95545" w14:textId="769E9FD5" w:rsidR="0092271A" w:rsidRPr="0085580F" w:rsidRDefault="0092271A" w:rsidP="0085580F">
      <w:pPr>
        <w:pStyle w:val="ArialText"/>
        <w:ind w:firstLine="0"/>
        <w:rPr>
          <w:rFonts w:cs="Arial"/>
          <w:sz w:val="20"/>
          <w:szCs w:val="20"/>
        </w:rPr>
      </w:pPr>
      <w:r w:rsidRPr="0085580F">
        <w:rPr>
          <w:rFonts w:ascii="Segoe UI Symbol" w:hAnsi="Segoe UI Symbol" w:cs="Segoe UI Symbol"/>
          <w:sz w:val="20"/>
          <w:szCs w:val="20"/>
        </w:rPr>
        <w:t>☐</w:t>
      </w:r>
      <w:r w:rsidRPr="0085580F">
        <w:rPr>
          <w:rFonts w:cs="Arial"/>
          <w:sz w:val="20"/>
          <w:szCs w:val="20"/>
        </w:rPr>
        <w:t xml:space="preserve"> Bundeskanzler </w:t>
      </w:r>
      <w:r w:rsidR="00521349">
        <w:rPr>
          <w:rFonts w:cs="Arial"/>
          <w:sz w:val="20"/>
          <w:szCs w:val="20"/>
        </w:rPr>
        <w:tab/>
      </w:r>
      <w:r w:rsidR="00521349">
        <w:rPr>
          <w:rFonts w:cs="Arial"/>
          <w:sz w:val="20"/>
          <w:szCs w:val="20"/>
        </w:rPr>
        <w:tab/>
      </w:r>
      <w:r w:rsidRPr="0085580F">
        <w:rPr>
          <w:rFonts w:ascii="Segoe UI Symbol" w:hAnsi="Segoe UI Symbol" w:cs="Segoe UI Symbol"/>
          <w:sz w:val="20"/>
          <w:szCs w:val="20"/>
        </w:rPr>
        <w:t>☐</w:t>
      </w:r>
      <w:r w:rsidRPr="0085580F">
        <w:rPr>
          <w:rFonts w:cs="Arial"/>
          <w:sz w:val="20"/>
          <w:szCs w:val="20"/>
        </w:rPr>
        <w:t xml:space="preserve"> Verteidigungsminister</w:t>
      </w:r>
    </w:p>
    <w:p w14:paraId="7ADD5B51" w14:textId="77777777" w:rsidR="006B5909" w:rsidRDefault="006B5909" w:rsidP="00521349">
      <w:pPr>
        <w:ind w:left="0" w:firstLine="0"/>
        <w:rPr>
          <w:rFonts w:ascii="Arial" w:hAnsi="Arial" w:cs="Arial"/>
          <w:b/>
          <w:bCs/>
        </w:rPr>
      </w:pPr>
    </w:p>
    <w:p w14:paraId="1AAE4E90" w14:textId="77777777" w:rsidR="00286D1D" w:rsidRPr="00521349" w:rsidRDefault="00286D1D" w:rsidP="00521349">
      <w:pPr>
        <w:ind w:left="0" w:firstLine="0"/>
        <w:rPr>
          <w:rFonts w:ascii="Arial" w:hAnsi="Arial" w:cs="Arial"/>
          <w:b/>
          <w:bCs/>
        </w:rPr>
      </w:pPr>
    </w:p>
    <w:p w14:paraId="5E2E64A6" w14:textId="3E66A19E" w:rsidR="0092271A" w:rsidRPr="00521349" w:rsidRDefault="0092271A" w:rsidP="00521349">
      <w:pPr>
        <w:ind w:left="0" w:firstLine="0"/>
        <w:rPr>
          <w:rFonts w:ascii="Arial" w:hAnsi="Arial" w:cs="Arial"/>
          <w:b/>
          <w:bCs/>
        </w:rPr>
      </w:pPr>
      <w:r w:rsidRPr="00521349">
        <w:rPr>
          <w:rFonts w:ascii="Arial" w:hAnsi="Arial" w:cs="Arial"/>
          <w:b/>
          <w:bCs/>
        </w:rPr>
        <w:t>Meine Haltung</w:t>
      </w:r>
    </w:p>
    <w:p w14:paraId="47AEEDB7" w14:textId="78873834" w:rsidR="0092271A" w:rsidRPr="00521349" w:rsidRDefault="0092271A" w:rsidP="00521349">
      <w:pPr>
        <w:ind w:left="0" w:firstLine="0"/>
        <w:rPr>
          <w:rFonts w:ascii="Arial" w:hAnsi="Arial" w:cs="Arial"/>
          <w:b/>
          <w:bCs/>
        </w:rPr>
      </w:pPr>
    </w:p>
    <w:tbl>
      <w:tblPr>
        <w:tblStyle w:val="Tabellenraster"/>
        <w:tblW w:w="9781" w:type="dxa"/>
        <w:tblInd w:w="-5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6526"/>
        <w:gridCol w:w="1134"/>
        <w:gridCol w:w="709"/>
        <w:gridCol w:w="708"/>
        <w:gridCol w:w="704"/>
      </w:tblGrid>
      <w:tr w:rsidR="00521349" w:rsidRPr="0085580F" w14:paraId="29C82E70" w14:textId="77777777" w:rsidTr="00521349">
        <w:trPr>
          <w:trHeight w:val="501"/>
        </w:trPr>
        <w:tc>
          <w:tcPr>
            <w:tcW w:w="6526" w:type="dxa"/>
            <w:tcBorders>
              <w:top w:val="nil"/>
              <w:left w:val="nil"/>
            </w:tcBorders>
          </w:tcPr>
          <w:p w14:paraId="6C612FD1" w14:textId="35499765" w:rsidR="0092271A" w:rsidRPr="0085580F" w:rsidRDefault="0085580F" w:rsidP="00521349">
            <w:pPr>
              <w:pStyle w:val="Listenabsatz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85580F">
              <w:rPr>
                <w:rFonts w:ascii="Arial" w:hAnsi="Arial" w:cs="Arial"/>
                <w:b/>
                <w:bCs/>
                <w:sz w:val="20"/>
                <w:szCs w:val="20"/>
              </w:rPr>
              <w:t>4.</w:t>
            </w:r>
            <w:r w:rsidRPr="0085580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2271A" w:rsidRPr="0085580F">
              <w:rPr>
                <w:rFonts w:ascii="Arial" w:hAnsi="Arial" w:cs="Arial"/>
                <w:sz w:val="20"/>
                <w:szCs w:val="20"/>
              </w:rPr>
              <w:t>Kreuze an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92271A" w:rsidRPr="0085580F">
              <w:rPr>
                <w:rFonts w:ascii="Arial" w:hAnsi="Arial" w:cs="Arial"/>
                <w:sz w:val="20"/>
                <w:szCs w:val="20"/>
              </w:rPr>
              <w:t xml:space="preserve"> inwiefern </w:t>
            </w:r>
            <w:r>
              <w:rPr>
                <w:rFonts w:ascii="Arial" w:hAnsi="Arial" w:cs="Arial"/>
                <w:sz w:val="20"/>
                <w:szCs w:val="20"/>
              </w:rPr>
              <w:t>du</w:t>
            </w:r>
            <w:r w:rsidR="0092271A" w:rsidRPr="0085580F">
              <w:rPr>
                <w:rFonts w:ascii="Arial" w:hAnsi="Arial" w:cs="Arial"/>
                <w:sz w:val="20"/>
                <w:szCs w:val="20"/>
              </w:rPr>
              <w:t xml:space="preserve"> folgende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92271A" w:rsidRPr="0085580F">
              <w:rPr>
                <w:rFonts w:ascii="Arial" w:hAnsi="Arial" w:cs="Arial"/>
                <w:sz w:val="20"/>
                <w:szCs w:val="20"/>
              </w:rPr>
              <w:t xml:space="preserve"> Aussagen zustimm</w:t>
            </w:r>
            <w:r>
              <w:rPr>
                <w:rFonts w:ascii="Arial" w:hAnsi="Arial" w:cs="Arial"/>
                <w:sz w:val="20"/>
                <w:szCs w:val="20"/>
              </w:rPr>
              <w:t>st</w:t>
            </w:r>
            <w:r w:rsidR="0092271A" w:rsidRPr="0085580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86D1D">
              <w:rPr>
                <w:rFonts w:ascii="Arial" w:hAnsi="Arial" w:cs="Arial"/>
                <w:sz w:val="20"/>
                <w:szCs w:val="20"/>
              </w:rPr>
              <w:t>(</w:t>
            </w:r>
            <w:r w:rsidR="0092271A" w:rsidRPr="0085580F">
              <w:rPr>
                <w:rFonts w:ascii="Arial" w:hAnsi="Arial" w:cs="Arial"/>
                <w:sz w:val="20"/>
                <w:szCs w:val="20"/>
              </w:rPr>
              <w:t>oder nicht</w:t>
            </w:r>
            <w:r w:rsidR="00286D1D">
              <w:rPr>
                <w:rFonts w:ascii="Arial" w:hAnsi="Arial" w:cs="Arial"/>
                <w:sz w:val="20"/>
                <w:szCs w:val="20"/>
              </w:rPr>
              <w:t>)</w:t>
            </w:r>
            <w:r w:rsidR="0092271A" w:rsidRPr="0085580F">
              <w:rPr>
                <w:rFonts w:ascii="Arial" w:hAnsi="Arial" w:cs="Arial"/>
                <w:sz w:val="20"/>
                <w:szCs w:val="20"/>
              </w:rPr>
              <w:t>. Vergleiche mit deinem Partner</w:t>
            </w:r>
            <w:r w:rsidR="00286D1D">
              <w:rPr>
                <w:rFonts w:ascii="Arial" w:hAnsi="Arial" w:cs="Arial"/>
                <w:sz w:val="20"/>
                <w:szCs w:val="20"/>
              </w:rPr>
              <w:t>/deiner Partnerin</w:t>
            </w:r>
            <w:r w:rsidR="0092271A" w:rsidRPr="0085580F">
              <w:rPr>
                <w:rFonts w:ascii="Arial" w:hAnsi="Arial" w:cs="Arial"/>
                <w:sz w:val="20"/>
                <w:szCs w:val="20"/>
              </w:rPr>
              <w:t>, deiner Klasse.</w:t>
            </w:r>
          </w:p>
        </w:tc>
        <w:tc>
          <w:tcPr>
            <w:tcW w:w="1134" w:type="dxa"/>
            <w:tcMar>
              <w:left w:w="28" w:type="dxa"/>
              <w:right w:w="28" w:type="dxa"/>
            </w:tcMar>
          </w:tcPr>
          <w:p w14:paraId="768B840E" w14:textId="45EB3ED4" w:rsidR="00521349" w:rsidRPr="00521349" w:rsidRDefault="0092271A" w:rsidP="00521349">
            <w:pPr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1349">
              <w:rPr>
                <w:rFonts w:ascii="Arial" w:hAnsi="Arial" w:cs="Arial"/>
                <w:sz w:val="18"/>
                <w:szCs w:val="18"/>
              </w:rPr>
              <w:t>Stimme</w:t>
            </w:r>
          </w:p>
          <w:p w14:paraId="6774517F" w14:textId="3EA5B7DE" w:rsidR="0092271A" w:rsidRPr="00521349" w:rsidRDefault="0092271A" w:rsidP="00521349">
            <w:pPr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1349">
              <w:rPr>
                <w:rFonts w:ascii="Arial" w:hAnsi="Arial" w:cs="Arial"/>
                <w:sz w:val="18"/>
                <w:szCs w:val="18"/>
              </w:rPr>
              <w:t>gar nicht zu</w:t>
            </w:r>
          </w:p>
        </w:tc>
        <w:tc>
          <w:tcPr>
            <w:tcW w:w="709" w:type="dxa"/>
            <w:tcMar>
              <w:left w:w="28" w:type="dxa"/>
              <w:right w:w="28" w:type="dxa"/>
            </w:tcMar>
          </w:tcPr>
          <w:p w14:paraId="69DD606C" w14:textId="77777777" w:rsidR="0092271A" w:rsidRPr="00521349" w:rsidRDefault="0092271A" w:rsidP="00521349">
            <w:pPr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1349">
              <w:rPr>
                <w:rFonts w:ascii="Arial" w:hAnsi="Arial" w:cs="Arial"/>
                <w:sz w:val="18"/>
                <w:szCs w:val="18"/>
              </w:rPr>
              <w:t>Stimme</w:t>
            </w:r>
          </w:p>
          <w:p w14:paraId="7467569E" w14:textId="6CCBA6DA" w:rsidR="0092271A" w:rsidRPr="00521349" w:rsidRDefault="0092271A" w:rsidP="00521349">
            <w:pPr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1349">
              <w:rPr>
                <w:rFonts w:ascii="Arial" w:hAnsi="Arial" w:cs="Arial"/>
                <w:sz w:val="18"/>
                <w:szCs w:val="18"/>
              </w:rPr>
              <w:t>nicht zu</w:t>
            </w:r>
          </w:p>
        </w:tc>
        <w:tc>
          <w:tcPr>
            <w:tcW w:w="708" w:type="dxa"/>
            <w:tcMar>
              <w:left w:w="28" w:type="dxa"/>
              <w:right w:w="28" w:type="dxa"/>
            </w:tcMar>
          </w:tcPr>
          <w:p w14:paraId="7EF60188" w14:textId="77777777" w:rsidR="00521349" w:rsidRPr="00521349" w:rsidRDefault="0092271A" w:rsidP="00521349">
            <w:pPr>
              <w:ind w:left="19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1349">
              <w:rPr>
                <w:rFonts w:ascii="Arial" w:hAnsi="Arial" w:cs="Arial"/>
                <w:sz w:val="18"/>
                <w:szCs w:val="18"/>
              </w:rPr>
              <w:t>Stimme</w:t>
            </w:r>
          </w:p>
          <w:p w14:paraId="3ED45203" w14:textId="1AF68917" w:rsidR="0092271A" w:rsidRPr="00521349" w:rsidRDefault="0092271A" w:rsidP="00521349">
            <w:pPr>
              <w:ind w:left="19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1349">
              <w:rPr>
                <w:rFonts w:ascii="Arial" w:hAnsi="Arial" w:cs="Arial"/>
                <w:sz w:val="18"/>
                <w:szCs w:val="18"/>
              </w:rPr>
              <w:t>zu</w:t>
            </w:r>
          </w:p>
        </w:tc>
        <w:tc>
          <w:tcPr>
            <w:tcW w:w="704" w:type="dxa"/>
            <w:tcMar>
              <w:left w:w="28" w:type="dxa"/>
              <w:right w:w="28" w:type="dxa"/>
            </w:tcMar>
          </w:tcPr>
          <w:p w14:paraId="725B0B2A" w14:textId="7AAB3EAA" w:rsidR="0092271A" w:rsidRPr="00521349" w:rsidRDefault="0092271A" w:rsidP="00521349">
            <w:pPr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1349">
              <w:rPr>
                <w:rFonts w:ascii="Arial" w:hAnsi="Arial" w:cs="Arial"/>
                <w:sz w:val="18"/>
                <w:szCs w:val="18"/>
              </w:rPr>
              <w:t>Stimme voll zu</w:t>
            </w:r>
          </w:p>
        </w:tc>
      </w:tr>
      <w:tr w:rsidR="00521349" w:rsidRPr="0085580F" w14:paraId="0986D201" w14:textId="77777777" w:rsidTr="00521349">
        <w:trPr>
          <w:trHeight w:val="501"/>
        </w:trPr>
        <w:tc>
          <w:tcPr>
            <w:tcW w:w="6526" w:type="dxa"/>
          </w:tcPr>
          <w:p w14:paraId="7FAA52FA" w14:textId="50A3A810" w:rsidR="0092271A" w:rsidRPr="0085580F" w:rsidRDefault="00B43703" w:rsidP="00521349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85580F">
              <w:rPr>
                <w:rFonts w:ascii="Arial" w:hAnsi="Arial" w:cs="Arial"/>
                <w:sz w:val="20"/>
                <w:szCs w:val="20"/>
              </w:rPr>
              <w:t>Die Bundeswehr ist wichtig für die Sicherheit Deutschlands.</w:t>
            </w:r>
          </w:p>
        </w:tc>
        <w:tc>
          <w:tcPr>
            <w:tcW w:w="1134" w:type="dxa"/>
          </w:tcPr>
          <w:p w14:paraId="443E4E49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</w:tcPr>
          <w:p w14:paraId="254E1DF6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</w:tcPr>
          <w:p w14:paraId="75E6A49B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</w:tcPr>
          <w:p w14:paraId="2C45B6E9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1349" w:rsidRPr="0085580F" w14:paraId="5A6C6A92" w14:textId="77777777" w:rsidTr="00521349">
        <w:trPr>
          <w:trHeight w:val="501"/>
        </w:trPr>
        <w:tc>
          <w:tcPr>
            <w:tcW w:w="6526" w:type="dxa"/>
          </w:tcPr>
          <w:p w14:paraId="14331D2C" w14:textId="62431DD8" w:rsidR="0092271A" w:rsidRPr="0085580F" w:rsidRDefault="006B5909" w:rsidP="00521349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85580F">
              <w:rPr>
                <w:rFonts w:ascii="Arial" w:hAnsi="Arial" w:cs="Arial"/>
                <w:sz w:val="20"/>
                <w:szCs w:val="20"/>
              </w:rPr>
              <w:t>Die Bundeswehr ist zu teuer – das Geld sollte lieber für Schulen, Krankenhäuser oder Soziales ausgegeben werden.</w:t>
            </w:r>
          </w:p>
        </w:tc>
        <w:tc>
          <w:tcPr>
            <w:tcW w:w="1134" w:type="dxa"/>
          </w:tcPr>
          <w:p w14:paraId="07F2EC4B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</w:tcPr>
          <w:p w14:paraId="0D5F9B6B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</w:tcPr>
          <w:p w14:paraId="71F53262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</w:tcPr>
          <w:p w14:paraId="669AC45F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1349" w:rsidRPr="0085580F" w14:paraId="5B1881B9" w14:textId="77777777" w:rsidTr="00521349">
        <w:trPr>
          <w:trHeight w:val="501"/>
        </w:trPr>
        <w:tc>
          <w:tcPr>
            <w:tcW w:w="6526" w:type="dxa"/>
          </w:tcPr>
          <w:p w14:paraId="0C4138C3" w14:textId="7E14C14D" w:rsidR="0092271A" w:rsidRPr="0085580F" w:rsidRDefault="006B5909" w:rsidP="00521349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85580F">
              <w:rPr>
                <w:rFonts w:ascii="Arial" w:hAnsi="Arial" w:cs="Arial"/>
                <w:sz w:val="20"/>
                <w:szCs w:val="20"/>
              </w:rPr>
              <w:t xml:space="preserve">Die Bundeswehr sollte auch </w:t>
            </w:r>
            <w:r w:rsidRPr="0085580F">
              <w:rPr>
                <w:rStyle w:val="Fett"/>
                <w:rFonts w:ascii="Arial" w:hAnsi="Arial" w:cs="Arial"/>
                <w:b w:val="0"/>
                <w:bCs w:val="0"/>
                <w:sz w:val="20"/>
                <w:szCs w:val="20"/>
              </w:rPr>
              <w:t>in anderen Ländern helfen</w:t>
            </w:r>
            <w:r w:rsidRPr="0085580F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85580F">
              <w:rPr>
                <w:rFonts w:ascii="Arial" w:hAnsi="Arial" w:cs="Arial"/>
                <w:sz w:val="20"/>
                <w:szCs w:val="20"/>
              </w:rPr>
              <w:t xml:space="preserve"> wenn dort Menschen in Gefahr sind.</w:t>
            </w:r>
          </w:p>
        </w:tc>
        <w:tc>
          <w:tcPr>
            <w:tcW w:w="1134" w:type="dxa"/>
          </w:tcPr>
          <w:p w14:paraId="3D2B3C86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</w:tcPr>
          <w:p w14:paraId="3EBDB68C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</w:tcPr>
          <w:p w14:paraId="19274419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</w:tcPr>
          <w:p w14:paraId="126C2D74" w14:textId="77777777" w:rsidR="0092271A" w:rsidRPr="0085580F" w:rsidRDefault="0092271A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1349" w:rsidRPr="0085580F" w14:paraId="38145CAB" w14:textId="77777777" w:rsidTr="00521349">
        <w:trPr>
          <w:trHeight w:val="501"/>
        </w:trPr>
        <w:tc>
          <w:tcPr>
            <w:tcW w:w="6526" w:type="dxa"/>
          </w:tcPr>
          <w:p w14:paraId="3D294673" w14:textId="3E50ABD0" w:rsidR="006B5909" w:rsidRPr="0085580F" w:rsidRDefault="006B5909" w:rsidP="00521349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85580F">
              <w:rPr>
                <w:rFonts w:ascii="Arial" w:hAnsi="Arial" w:cs="Arial"/>
                <w:sz w:val="20"/>
                <w:szCs w:val="20"/>
              </w:rPr>
              <w:t>Deutschland sollte wieder</w:t>
            </w:r>
            <w:r w:rsidRPr="0085580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85580F">
              <w:rPr>
                <w:rStyle w:val="Fett"/>
                <w:rFonts w:ascii="Arial" w:hAnsi="Arial" w:cs="Arial"/>
                <w:b w:val="0"/>
                <w:bCs w:val="0"/>
                <w:sz w:val="20"/>
                <w:szCs w:val="20"/>
              </w:rPr>
              <w:t>eine Pflicht zum Militärdienst für junge Menschen</w:t>
            </w:r>
            <w:r w:rsidRPr="0085580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85580F">
              <w:rPr>
                <w:rFonts w:ascii="Arial" w:hAnsi="Arial" w:cs="Arial"/>
                <w:sz w:val="20"/>
                <w:szCs w:val="20"/>
              </w:rPr>
              <w:t>einführen.</w:t>
            </w:r>
          </w:p>
        </w:tc>
        <w:tc>
          <w:tcPr>
            <w:tcW w:w="1134" w:type="dxa"/>
          </w:tcPr>
          <w:p w14:paraId="738080C4" w14:textId="77777777" w:rsidR="006B5909" w:rsidRPr="0085580F" w:rsidRDefault="006B5909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</w:tcPr>
          <w:p w14:paraId="23D8DAFD" w14:textId="77777777" w:rsidR="006B5909" w:rsidRPr="0085580F" w:rsidRDefault="006B5909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</w:tcPr>
          <w:p w14:paraId="5155D215" w14:textId="77777777" w:rsidR="006B5909" w:rsidRPr="0085580F" w:rsidRDefault="006B5909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</w:tcPr>
          <w:p w14:paraId="646955FB" w14:textId="77777777" w:rsidR="006B5909" w:rsidRPr="0085580F" w:rsidRDefault="006B5909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1349" w:rsidRPr="0085580F" w14:paraId="341F4148" w14:textId="77777777" w:rsidTr="00521349">
        <w:trPr>
          <w:trHeight w:val="501"/>
        </w:trPr>
        <w:tc>
          <w:tcPr>
            <w:tcW w:w="6526" w:type="dxa"/>
          </w:tcPr>
          <w:p w14:paraId="344B5549" w14:textId="24EC090E" w:rsidR="006B5909" w:rsidRPr="0085580F" w:rsidRDefault="006B5909" w:rsidP="00521349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85580F">
              <w:rPr>
                <w:rFonts w:ascii="Arial" w:hAnsi="Arial" w:cs="Arial"/>
                <w:sz w:val="20"/>
                <w:szCs w:val="20"/>
              </w:rPr>
              <w:t xml:space="preserve">Es ist gerecht, dass </w:t>
            </w:r>
            <w:r w:rsidRPr="0085580F">
              <w:rPr>
                <w:rStyle w:val="Fett"/>
                <w:rFonts w:ascii="Arial" w:hAnsi="Arial" w:cs="Arial"/>
                <w:b w:val="0"/>
                <w:bCs w:val="0"/>
                <w:sz w:val="20"/>
                <w:szCs w:val="20"/>
              </w:rPr>
              <w:t>nur Männer verpflichte</w:t>
            </w:r>
            <w:r w:rsidR="00286D1D">
              <w:rPr>
                <w:rStyle w:val="Fett"/>
                <w:rFonts w:ascii="Arial" w:hAnsi="Arial" w:cs="Arial"/>
                <w:b w:val="0"/>
                <w:bCs w:val="0"/>
                <w:sz w:val="20"/>
                <w:szCs w:val="20"/>
              </w:rPr>
              <w:t>nd</w:t>
            </w:r>
            <w:r w:rsidRPr="0085580F">
              <w:rPr>
                <w:rStyle w:val="Fett"/>
                <w:rFonts w:ascii="Arial" w:hAnsi="Arial" w:cs="Arial"/>
                <w:b w:val="0"/>
                <w:bCs w:val="0"/>
                <w:sz w:val="20"/>
                <w:szCs w:val="20"/>
              </w:rPr>
              <w:t xml:space="preserve"> befragt werden</w:t>
            </w:r>
            <w:r w:rsidRPr="0085580F">
              <w:rPr>
                <w:rFonts w:ascii="Arial" w:hAnsi="Arial" w:cs="Arial"/>
                <w:sz w:val="20"/>
                <w:szCs w:val="20"/>
              </w:rPr>
              <w:t>, ob sie zum Wehrdienst bereit sind.</w:t>
            </w:r>
          </w:p>
        </w:tc>
        <w:tc>
          <w:tcPr>
            <w:tcW w:w="1134" w:type="dxa"/>
          </w:tcPr>
          <w:p w14:paraId="4913B1F4" w14:textId="77777777" w:rsidR="006B5909" w:rsidRPr="0085580F" w:rsidRDefault="006B5909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</w:tcPr>
          <w:p w14:paraId="139EAEB7" w14:textId="77777777" w:rsidR="006B5909" w:rsidRPr="0085580F" w:rsidRDefault="006B5909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</w:tcPr>
          <w:p w14:paraId="49A16A7C" w14:textId="77777777" w:rsidR="006B5909" w:rsidRPr="0085580F" w:rsidRDefault="006B5909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" w:type="dxa"/>
          </w:tcPr>
          <w:p w14:paraId="507F063D" w14:textId="77777777" w:rsidR="006B5909" w:rsidRPr="0085580F" w:rsidRDefault="006B5909" w:rsidP="0085580F">
            <w:pPr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C5B6F62" w14:textId="77777777" w:rsidR="003A7C35" w:rsidRPr="0085580F" w:rsidRDefault="003A7C35" w:rsidP="0085580F">
      <w:pPr>
        <w:ind w:left="142" w:firstLine="0"/>
        <w:rPr>
          <w:rFonts w:ascii="Arial" w:hAnsi="Arial" w:cs="Arial"/>
          <w:sz w:val="20"/>
          <w:szCs w:val="20"/>
        </w:rPr>
      </w:pPr>
    </w:p>
    <w:p w14:paraId="00C41682" w14:textId="753AEACA" w:rsidR="006B5909" w:rsidRPr="0085580F" w:rsidRDefault="0085580F" w:rsidP="0085580F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85580F">
        <w:rPr>
          <w:rFonts w:ascii="Arial" w:hAnsi="Arial" w:cs="Arial"/>
          <w:b/>
          <w:bCs/>
          <w:sz w:val="20"/>
          <w:szCs w:val="20"/>
        </w:rPr>
        <w:t>5.</w:t>
      </w:r>
      <w:r w:rsidRPr="0085580F">
        <w:rPr>
          <w:rFonts w:ascii="Arial" w:hAnsi="Arial" w:cs="Arial"/>
          <w:sz w:val="20"/>
          <w:szCs w:val="20"/>
        </w:rPr>
        <w:t xml:space="preserve"> </w:t>
      </w:r>
      <w:r w:rsidR="00205BB5" w:rsidRPr="0085580F">
        <w:rPr>
          <w:rFonts w:ascii="Arial" w:hAnsi="Arial" w:cs="Arial"/>
          <w:sz w:val="20"/>
          <w:szCs w:val="20"/>
        </w:rPr>
        <w:t>Deutschland hat sich im Rahmen der NATO</w:t>
      </w:r>
      <w:r w:rsidR="00521349">
        <w:rPr>
          <w:rFonts w:ascii="Arial" w:hAnsi="Arial" w:cs="Arial"/>
          <w:sz w:val="20"/>
          <w:szCs w:val="20"/>
        </w:rPr>
        <w:t>-Mitgliedschaft</w:t>
      </w:r>
      <w:r w:rsidR="00205BB5" w:rsidRPr="0085580F">
        <w:rPr>
          <w:rFonts w:ascii="Arial" w:hAnsi="Arial" w:cs="Arial"/>
          <w:sz w:val="20"/>
          <w:szCs w:val="20"/>
        </w:rPr>
        <w:t xml:space="preserve"> verpflichtet</w:t>
      </w:r>
      <w:r w:rsidR="00521349">
        <w:rPr>
          <w:rFonts w:ascii="Arial" w:hAnsi="Arial" w:cs="Arial"/>
          <w:sz w:val="20"/>
          <w:szCs w:val="20"/>
        </w:rPr>
        <w:t>,</w:t>
      </w:r>
      <w:r w:rsidR="00205BB5" w:rsidRPr="0085580F">
        <w:rPr>
          <w:rFonts w:ascii="Arial" w:hAnsi="Arial" w:cs="Arial"/>
          <w:sz w:val="20"/>
          <w:szCs w:val="20"/>
        </w:rPr>
        <w:t xml:space="preserve"> </w:t>
      </w:r>
      <w:r w:rsidR="00286D1D">
        <w:rPr>
          <w:rFonts w:ascii="Arial" w:hAnsi="Arial" w:cs="Arial"/>
          <w:sz w:val="20"/>
          <w:szCs w:val="20"/>
        </w:rPr>
        <w:t xml:space="preserve">jährlich </w:t>
      </w:r>
      <w:r w:rsidR="00521349">
        <w:rPr>
          <w:rFonts w:ascii="Arial" w:hAnsi="Arial" w:cs="Arial"/>
          <w:sz w:val="20"/>
          <w:szCs w:val="20"/>
        </w:rPr>
        <w:t>zwei Prozent</w:t>
      </w:r>
      <w:r w:rsidR="00205BB5" w:rsidRPr="0085580F">
        <w:rPr>
          <w:rFonts w:ascii="Arial" w:hAnsi="Arial" w:cs="Arial"/>
          <w:sz w:val="20"/>
          <w:szCs w:val="20"/>
        </w:rPr>
        <w:t xml:space="preserve"> seiner Einnahmen (Bruttoinlandsprodukt) in die Verteidigung zu investieren</w:t>
      </w:r>
      <w:r w:rsidR="00286D1D">
        <w:rPr>
          <w:rFonts w:ascii="Arial" w:hAnsi="Arial" w:cs="Arial"/>
          <w:sz w:val="20"/>
          <w:szCs w:val="20"/>
        </w:rPr>
        <w:t>, also 85-90 Milliarden Euro</w:t>
      </w:r>
      <w:r w:rsidR="00205BB5" w:rsidRPr="0085580F">
        <w:rPr>
          <w:rFonts w:ascii="Arial" w:hAnsi="Arial" w:cs="Arial"/>
          <w:sz w:val="20"/>
          <w:szCs w:val="20"/>
        </w:rPr>
        <w:t>. Würdest du mehr oder weniger Geld für die Bundeswehr ausgeben wollen</w:t>
      </w:r>
      <w:r w:rsidR="00521349">
        <w:rPr>
          <w:rFonts w:ascii="Arial" w:hAnsi="Arial" w:cs="Arial"/>
          <w:sz w:val="20"/>
          <w:szCs w:val="20"/>
        </w:rPr>
        <w:t>?</w:t>
      </w:r>
      <w:r w:rsidR="00205BB5" w:rsidRPr="0085580F">
        <w:rPr>
          <w:rFonts w:ascii="Arial" w:hAnsi="Arial" w:cs="Arial"/>
          <w:sz w:val="20"/>
          <w:szCs w:val="20"/>
        </w:rPr>
        <w:t xml:space="preserve"> Diskutiere mit deinem Nachbarn</w:t>
      </w:r>
      <w:r w:rsidR="00A70590">
        <w:rPr>
          <w:rFonts w:ascii="Arial" w:hAnsi="Arial" w:cs="Arial"/>
          <w:sz w:val="20"/>
          <w:szCs w:val="20"/>
        </w:rPr>
        <w:t>/deiner Nachbarin</w:t>
      </w:r>
      <w:r w:rsidR="00205BB5" w:rsidRPr="0085580F">
        <w:rPr>
          <w:rFonts w:ascii="Arial" w:hAnsi="Arial" w:cs="Arial"/>
          <w:sz w:val="20"/>
          <w:szCs w:val="20"/>
        </w:rPr>
        <w:t>.</w:t>
      </w:r>
    </w:p>
    <w:sectPr w:rsidR="006B5909" w:rsidRPr="0085580F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35B4D5" w14:textId="77777777" w:rsidR="00F8773F" w:rsidRDefault="00F8773F" w:rsidP="003A7C35">
      <w:pPr>
        <w:spacing w:after="0" w:line="240" w:lineRule="auto"/>
      </w:pPr>
      <w:r>
        <w:separator/>
      </w:r>
    </w:p>
  </w:endnote>
  <w:endnote w:type="continuationSeparator" w:id="0">
    <w:p w14:paraId="1CC210B3" w14:textId="77777777" w:rsidR="00F8773F" w:rsidRDefault="00F8773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C29EC" w14:textId="7E8AC2C1" w:rsidR="003A7C35" w:rsidRPr="003A7C35" w:rsidRDefault="00685FD6" w:rsidP="00C77FA2">
    <w:pPr>
      <w:spacing w:after="0" w:line="259" w:lineRule="auto"/>
      <w:ind w:left="0" w:right="6378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138EBE4B" wp14:editId="0CBD20A5">
          <wp:simplePos x="0" y="0"/>
          <wp:positionH relativeFrom="column">
            <wp:posOffset>129871</wp:posOffset>
          </wp:positionH>
          <wp:positionV relativeFrom="paragraph">
            <wp:posOffset>13335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13D0B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05822EF" wp14:editId="6850AB04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31379432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3FB7F6F5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005822EF" id="Rechteck 5" o:spid="_x0000_s1028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3FB7F6F5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C77FA2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13D0B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040E019" wp14:editId="2C4FA239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136307325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3A90FB26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040E019" id="Rechteck 3" o:spid="_x0000_s1029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3A90FB26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A13D0B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3E1FE8A" wp14:editId="2558A6FF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390831553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7AD6470D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3E1FE8A" id="Rechteck 1" o:spid="_x0000_s1030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7AD6470D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C77FA2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E70D61" w14:textId="77777777" w:rsidR="00F8773F" w:rsidRDefault="00F8773F" w:rsidP="003A7C35">
      <w:pPr>
        <w:spacing w:after="0" w:line="240" w:lineRule="auto"/>
      </w:pPr>
      <w:r>
        <w:separator/>
      </w:r>
    </w:p>
  </w:footnote>
  <w:footnote w:type="continuationSeparator" w:id="0">
    <w:p w14:paraId="1A31BDE7" w14:textId="77777777" w:rsidR="00F8773F" w:rsidRDefault="00F8773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78C32" w14:textId="437063EC" w:rsidR="00685FD6" w:rsidRDefault="00C77FA2" w:rsidP="00FB4F50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398B4862" wp14:editId="526E8954">
          <wp:simplePos x="0" y="0"/>
          <wp:positionH relativeFrom="column">
            <wp:posOffset>3938905</wp:posOffset>
          </wp:positionH>
          <wp:positionV relativeFrom="paragraph">
            <wp:posOffset>-372110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312777524" name="Grafik 14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2777524" name="Grafik 14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13D0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876A5CB" wp14:editId="6E1DAE2E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659070222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A6E290A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6AC31637" wp14:editId="59382208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97E75E1" wp14:editId="637D24E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FB4F50">
      <w:rPr>
        <w:sz w:val="20"/>
        <w:szCs w:val="20"/>
      </w:rPr>
      <w:t>Was macht die Bundeswehr?</w:t>
    </w:r>
  </w:p>
  <w:p w14:paraId="365A235F" w14:textId="1DB7D6B0" w:rsidR="00685FD6" w:rsidRPr="00000978" w:rsidRDefault="00A13D0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2FEC9C0" wp14:editId="4EFB1057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40604361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59C313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3B0BB8BF" w14:textId="30735D24" w:rsidR="00685FD6" w:rsidRPr="00A13D0B" w:rsidRDefault="00A13D0B" w:rsidP="00685FD6">
    <w:pPr>
      <w:pStyle w:val="ArialBeschreibunggrau"/>
      <w:ind w:firstLine="132"/>
      <w:rPr>
        <w:rFonts w:cs="Arial"/>
      </w:rPr>
    </w:pPr>
    <w:r w:rsidRPr="00A13D0B">
      <w:rPr>
        <w:rFonts w:cs="Arial"/>
      </w:rPr>
      <w:t>Spickzettel</w:t>
    </w:r>
    <w:r w:rsidR="00200DF4" w:rsidRPr="00A13D0B">
      <w:rPr>
        <w:rFonts w:cs="Arial"/>
      </w:rPr>
      <w:t xml:space="preserve"> </w:t>
    </w:r>
    <w:r w:rsidR="00CF08A5" w:rsidRPr="00A13D0B">
      <w:rPr>
        <w:rFonts w:ascii="Cambria Math" w:hAnsi="Cambria Math" w:cs="Cambria Math"/>
      </w:rPr>
      <w:t>⋅</w:t>
    </w:r>
    <w:r w:rsidRPr="00A13D0B">
      <w:rPr>
        <w:rFonts w:cs="Arial"/>
      </w:rPr>
      <w:t xml:space="preserve"> Was macht die Bundeswehr? </w:t>
    </w:r>
  </w:p>
  <w:p w14:paraId="4BBB4AEE" w14:textId="68F87F1C" w:rsidR="00685FD6" w:rsidRPr="00C77FA2" w:rsidRDefault="00C77FA2" w:rsidP="00685FD6">
    <w:pPr>
      <w:pStyle w:val="ArialBeschreibunggrau"/>
      <w:ind w:firstLine="132"/>
      <w:rPr>
        <w:rFonts w:cs="Arial"/>
        <w:szCs w:val="16"/>
      </w:rPr>
    </w:pPr>
    <w:r w:rsidRPr="00C77FA2">
      <w:rPr>
        <w:rFonts w:eastAsiaTheme="minorHAnsi" w:cs="Arial"/>
        <w:szCs w:val="16"/>
      </w:rPr>
      <w:t>planet-schule.de/x/spickzettel-</w:t>
    </w:r>
    <w:proofErr w:type="spellStart"/>
    <w:r w:rsidRPr="00C77FA2">
      <w:rPr>
        <w:rFonts w:eastAsiaTheme="minorHAnsi" w:cs="Arial"/>
        <w:szCs w:val="16"/>
      </w:rPr>
      <w:t>bundeswehr</w:t>
    </w:r>
    <w:proofErr w:type="spellEnd"/>
  </w:p>
  <w:p w14:paraId="6B367A9A" w14:textId="77777777" w:rsidR="00685FD6" w:rsidRPr="00A13D0B" w:rsidRDefault="00685FD6" w:rsidP="00685FD6">
    <w:pPr>
      <w:pStyle w:val="ArialBeschreibunggrau"/>
      <w:ind w:firstLine="132"/>
      <w:rPr>
        <w:rFonts w:cs="Arial"/>
        <w:szCs w:val="16"/>
      </w:rPr>
    </w:pPr>
    <w:r w:rsidRPr="00A13D0B">
      <w:rPr>
        <w:rFonts w:cs="Arial"/>
        <w:szCs w:val="16"/>
      </w:rPr>
      <w:t>Name:</w:t>
    </w:r>
  </w:p>
  <w:p w14:paraId="240A6699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E87CB8"/>
    <w:multiLevelType w:val="hybridMultilevel"/>
    <w:tmpl w:val="EF9CF2C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0F2207"/>
    <w:multiLevelType w:val="hybridMultilevel"/>
    <w:tmpl w:val="661E296E"/>
    <w:lvl w:ilvl="0" w:tplc="41248CEA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79A633B2"/>
    <w:multiLevelType w:val="hybridMultilevel"/>
    <w:tmpl w:val="C4125B06"/>
    <w:lvl w:ilvl="0" w:tplc="859E8CD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 w16cid:durableId="1588731053">
    <w:abstractNumId w:val="2"/>
  </w:num>
  <w:num w:numId="2" w16cid:durableId="1033921108">
    <w:abstractNumId w:val="0"/>
  </w:num>
  <w:num w:numId="3" w16cid:durableId="10821391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D0B"/>
    <w:rsid w:val="000C5BEC"/>
    <w:rsid w:val="001773CA"/>
    <w:rsid w:val="00200DF4"/>
    <w:rsid w:val="00205BB5"/>
    <w:rsid w:val="00281DDB"/>
    <w:rsid w:val="00286D1D"/>
    <w:rsid w:val="002B0323"/>
    <w:rsid w:val="0033305D"/>
    <w:rsid w:val="00335E90"/>
    <w:rsid w:val="003A7C35"/>
    <w:rsid w:val="003F6A66"/>
    <w:rsid w:val="00462615"/>
    <w:rsid w:val="004B1403"/>
    <w:rsid w:val="00521349"/>
    <w:rsid w:val="0052199E"/>
    <w:rsid w:val="00560917"/>
    <w:rsid w:val="0060637E"/>
    <w:rsid w:val="006109E5"/>
    <w:rsid w:val="00623753"/>
    <w:rsid w:val="00685FD6"/>
    <w:rsid w:val="006B5909"/>
    <w:rsid w:val="006F131F"/>
    <w:rsid w:val="006F2769"/>
    <w:rsid w:val="00733C0A"/>
    <w:rsid w:val="00751706"/>
    <w:rsid w:val="007B2C2E"/>
    <w:rsid w:val="007B436A"/>
    <w:rsid w:val="007D46B7"/>
    <w:rsid w:val="0085580F"/>
    <w:rsid w:val="008B0864"/>
    <w:rsid w:val="008C5CBF"/>
    <w:rsid w:val="0092271A"/>
    <w:rsid w:val="00A13D0B"/>
    <w:rsid w:val="00A70590"/>
    <w:rsid w:val="00AA60EB"/>
    <w:rsid w:val="00AC185D"/>
    <w:rsid w:val="00B43703"/>
    <w:rsid w:val="00B933C3"/>
    <w:rsid w:val="00C111CB"/>
    <w:rsid w:val="00C77FA2"/>
    <w:rsid w:val="00C92EE7"/>
    <w:rsid w:val="00CF08A5"/>
    <w:rsid w:val="00E4587F"/>
    <w:rsid w:val="00EB19BC"/>
    <w:rsid w:val="00EF7DA1"/>
    <w:rsid w:val="00F8773F"/>
    <w:rsid w:val="00FB4F50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9D797"/>
  <w15:docId w15:val="{EB30C324-76FD-4FAE-A0D4-5BF6AF9AB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2271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Fett">
    <w:name w:val="Strong"/>
    <w:basedOn w:val="Absatz-Standardschriftart"/>
    <w:uiPriority w:val="22"/>
    <w:qFormat/>
    <w:rsid w:val="00E4587F"/>
    <w:rPr>
      <w:b/>
      <w:bCs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2271A"/>
    <w:rPr>
      <w:rFonts w:asciiTheme="majorHAnsi" w:eastAsiaTheme="majorEastAsia" w:hAnsiTheme="majorHAnsi" w:cstheme="majorBidi"/>
      <w:color w:val="365F91" w:themeColor="accent1" w:themeShade="BF"/>
      <w:kern w:val="2"/>
      <w:sz w:val="26"/>
      <w:szCs w:val="26"/>
      <w:lang w:eastAsia="de-DE"/>
    </w:rPr>
  </w:style>
  <w:style w:type="paragraph" w:styleId="Listenabsatz">
    <w:name w:val="List Paragraph"/>
    <w:basedOn w:val="Standard"/>
    <w:uiPriority w:val="34"/>
    <w:qFormat/>
    <w:rsid w:val="0092271A"/>
    <w:pPr>
      <w:ind w:left="720"/>
      <w:contextualSpacing/>
    </w:pPr>
  </w:style>
  <w:style w:type="table" w:styleId="Tabellenraster">
    <w:name w:val="Table Grid"/>
    <w:basedOn w:val="NormaleTabelle"/>
    <w:uiPriority w:val="59"/>
    <w:rsid w:val="009227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219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Was macht die Bundeswehr?</dc:title>
  <dc:creator>planet schule</dc:creator>
  <cp:lastModifiedBy>Martina Frietsch</cp:lastModifiedBy>
  <cp:revision>6</cp:revision>
  <dcterms:created xsi:type="dcterms:W3CDTF">2026-02-12T09:13:00Z</dcterms:created>
  <dcterms:modified xsi:type="dcterms:W3CDTF">2026-03-02T09:51:00Z</dcterms:modified>
</cp:coreProperties>
</file>