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3BD77A" w14:textId="16DB5C84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66C6445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BA08C92" w14:textId="7853FE14" w:rsidR="00560917" w:rsidRPr="000054EF" w:rsidRDefault="000054EF" w:rsidP="000054EF">
      <w:pPr>
        <w:pStyle w:val="Arialberschrift"/>
        <w:ind w:firstLine="0"/>
      </w:pPr>
      <w:r>
        <w:t>Steckbrief meine</w:t>
      </w:r>
      <w:r w:rsidR="00F84932">
        <w:t>r</w:t>
      </w:r>
      <w:r>
        <w:t xml:space="preserve"> Lieblings-Hunderasse</w:t>
      </w:r>
    </w:p>
    <w:p w14:paraId="493D88DE" w14:textId="77777777" w:rsidR="00560917" w:rsidRDefault="00560917" w:rsidP="00CF08A5">
      <w:pPr>
        <w:pStyle w:val="TheSansText"/>
        <w:ind w:left="142" w:firstLine="0"/>
      </w:pPr>
    </w:p>
    <w:p w14:paraId="5AF6721E" w14:textId="74E4E282" w:rsidR="00157524" w:rsidRDefault="00B81A15" w:rsidP="00285F55">
      <w:pPr>
        <w:pStyle w:val="ArialText"/>
        <w:ind w:firstLine="0"/>
      </w:pPr>
      <w:r>
        <w:t xml:space="preserve">Recherchiere im Internet oder in </w:t>
      </w:r>
      <w:r w:rsidR="00633B14">
        <w:t xml:space="preserve">geeigneten </w:t>
      </w:r>
      <w:r w:rsidR="00633B14" w:rsidRPr="00000674">
        <w:t>Büchern und Fachtexten</w:t>
      </w:r>
      <w:r w:rsidR="00633B14">
        <w:t xml:space="preserve"> </w:t>
      </w:r>
      <w:r>
        <w:t>zu deiner Lieblingshunderasse</w:t>
      </w:r>
      <w:r w:rsidR="00157524">
        <w:t xml:space="preserve">. </w:t>
      </w:r>
    </w:p>
    <w:p w14:paraId="58B87F98" w14:textId="07D6183D" w:rsidR="00560917" w:rsidRDefault="00157524" w:rsidP="00285F55">
      <w:pPr>
        <w:pStyle w:val="ArialText"/>
        <w:ind w:firstLine="0"/>
      </w:pPr>
      <w:r>
        <w:t xml:space="preserve">Erstelle anschließend einen Steckbrief, in dem du die wichtigsten Informationen </w:t>
      </w:r>
      <w:r w:rsidR="00F85A17">
        <w:t xml:space="preserve">zu dieser Hunderasse darstellst. </w:t>
      </w:r>
    </w:p>
    <w:p w14:paraId="11871E4E" w14:textId="77777777" w:rsid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35EC8164" w14:textId="77777777" w:rsidR="00633B14" w:rsidRPr="000054EF" w:rsidRDefault="00633B14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768C5287" w14:textId="1D30FF20" w:rsid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>Name:</w:t>
      </w:r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 xml:space="preserve"> ____________________________</w:t>
      </w:r>
      <w:r w:rsidR="00FA0554">
        <w:rPr>
          <w:rFonts w:ascii="Arial" w:eastAsiaTheme="minorHAnsi" w:hAnsi="Arial" w:cs="Arial"/>
          <w:color w:val="003480"/>
          <w:kern w:val="0"/>
          <w:lang w:eastAsia="en-US"/>
        </w:rPr>
        <w:t>___</w:t>
      </w:r>
      <w:r w:rsidR="00285F55">
        <w:rPr>
          <w:rFonts w:ascii="Arial" w:eastAsiaTheme="minorHAnsi" w:hAnsi="Arial" w:cs="Arial"/>
          <w:color w:val="003480"/>
          <w:kern w:val="0"/>
          <w:lang w:eastAsia="en-US"/>
        </w:rPr>
        <w:t xml:space="preserve">    </w:t>
      </w: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 xml:space="preserve">Herkunftsland: </w:t>
      </w:r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>__________________________</w:t>
      </w:r>
      <w:r w:rsidR="00FA0554">
        <w:rPr>
          <w:rFonts w:ascii="Arial" w:eastAsiaTheme="minorHAnsi" w:hAnsi="Arial" w:cs="Arial"/>
          <w:color w:val="003480"/>
          <w:kern w:val="0"/>
          <w:lang w:eastAsia="en-US"/>
        </w:rPr>
        <w:t>_</w:t>
      </w:r>
    </w:p>
    <w:p w14:paraId="4FCED9A0" w14:textId="77777777" w:rsidR="00746B44" w:rsidRDefault="00746B44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369B90BB" w14:textId="76238549" w:rsidR="00746B44" w:rsidRDefault="00746B44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Charakter und Wesen: </w:t>
      </w:r>
    </w:p>
    <w:p w14:paraId="340E24B8" w14:textId="28780C50" w:rsidR="00746B44" w:rsidRPr="00D111CA" w:rsidRDefault="00746B44" w:rsidP="00285F55">
      <w:pPr>
        <w:spacing w:after="0" w:line="48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____________________________________________________________________________________________________________________________________________________________</w:t>
      </w:r>
    </w:p>
    <w:p w14:paraId="08759DE0" w14:textId="654B4B39" w:rsidR="00D111CA" w:rsidRPr="000054EF" w:rsidRDefault="00285F55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noProof/>
          <w:color w:val="003480"/>
          <w:kern w:val="0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91B755" wp14:editId="5EF9EC1F">
                <wp:simplePos x="0" y="0"/>
                <wp:positionH relativeFrom="column">
                  <wp:posOffset>2913759</wp:posOffset>
                </wp:positionH>
                <wp:positionV relativeFrom="paragraph">
                  <wp:posOffset>177033</wp:posOffset>
                </wp:positionV>
                <wp:extent cx="3294587" cy="1695450"/>
                <wp:effectExtent l="0" t="0" r="20320" b="19050"/>
                <wp:wrapNone/>
                <wp:docPr id="978373414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94587" cy="1695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31664169" w14:textId="1E6D580E" w:rsidR="00285F55" w:rsidRPr="00633B14" w:rsidRDefault="00327D22">
                            <w:pPr>
                              <w:ind w:left="0"/>
                              <w:rPr>
                                <w:rFonts w:ascii="Arial" w:hAnsi="Arial" w:cs="Arial"/>
                              </w:rPr>
                            </w:pPr>
                            <w:r w:rsidRPr="00633B14">
                              <w:rPr>
                                <w:rFonts w:ascii="Arial" w:hAnsi="Arial" w:cs="Arial"/>
                              </w:rPr>
                              <w:t>Zeichne eine Skizze des Hundes: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91B755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left:0;text-align:left;margin-left:229.45pt;margin-top:13.95pt;width:259.4pt;height:13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" fillcolor="white [3201]" strokecolor="#003480" strokeweight=".5pt">
                <v:textbox>
                  <w:txbxContent>
                    <w:p w14:paraId="31664169" w14:textId="1E6D580E" w:rsidR="00285F55" w:rsidRPr="00633B14" w:rsidRDefault="00327D22">
                      <w:pPr>
                        <w:ind w:left="0"/>
                        <w:rPr>
                          <w:rFonts w:ascii="Arial" w:hAnsi="Arial" w:cs="Arial"/>
                        </w:rPr>
                      </w:pPr>
                      <w:r w:rsidRPr="00633B14">
                        <w:rPr>
                          <w:rFonts w:ascii="Arial" w:hAnsi="Arial" w:cs="Arial"/>
                        </w:rPr>
                        <w:t>Zeichne eine Skizze des Hundes:</w:t>
                      </w:r>
                    </w:p>
                  </w:txbxContent>
                </v:textbox>
              </v:shape>
            </w:pict>
          </mc:Fallback>
        </mc:AlternateContent>
      </w:r>
    </w:p>
    <w:p w14:paraId="0046F2F8" w14:textId="77777777" w:rsidR="000054EF" w:rsidRDefault="000054EF" w:rsidP="00285F55">
      <w:pPr>
        <w:spacing w:after="0" w:line="36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>Früher wurde die Rasse gezüchtet um: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0"/>
        <w:gridCol w:w="3686"/>
      </w:tblGrid>
      <w:tr w:rsidR="00285F55" w14:paraId="1BE6C553" w14:textId="77777777" w:rsidTr="00633B14">
        <w:tc>
          <w:tcPr>
            <w:tcW w:w="420" w:type="dxa"/>
            <w:tcMar>
              <w:top w:w="57" w:type="dxa"/>
            </w:tcMar>
            <w:vAlign w:val="center"/>
          </w:tcPr>
          <w:p w14:paraId="747315D1" w14:textId="77777777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7E18E3C4" w14:textId="5E9A80AB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  <w:r w:rsidRPr="000054EF"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 xml:space="preserve">zu </w:t>
            </w:r>
            <w:r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j</w:t>
            </w:r>
            <w:r w:rsidRPr="000054EF"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agen</w:t>
            </w:r>
          </w:p>
        </w:tc>
      </w:tr>
      <w:tr w:rsidR="00285F55" w14:paraId="4F37A771" w14:textId="77777777" w:rsidTr="00633B14">
        <w:tc>
          <w:tcPr>
            <w:tcW w:w="420" w:type="dxa"/>
            <w:tcMar>
              <w:top w:w="57" w:type="dxa"/>
            </w:tcMar>
            <w:vAlign w:val="center"/>
          </w:tcPr>
          <w:p w14:paraId="7F2CC303" w14:textId="77777777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73423D54" w14:textId="52F35419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  <w:r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zu hüten</w:t>
            </w:r>
          </w:p>
        </w:tc>
      </w:tr>
      <w:tr w:rsidR="00285F55" w14:paraId="5664A263" w14:textId="77777777" w:rsidTr="00633B14">
        <w:tc>
          <w:tcPr>
            <w:tcW w:w="420" w:type="dxa"/>
            <w:tcMar>
              <w:top w:w="57" w:type="dxa"/>
            </w:tcMar>
            <w:vAlign w:val="center"/>
          </w:tcPr>
          <w:p w14:paraId="251F717E" w14:textId="77777777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4251C7A3" w14:textId="7362122E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  <w:r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zu bewachen</w:t>
            </w:r>
          </w:p>
        </w:tc>
      </w:tr>
      <w:tr w:rsidR="00285F55" w14:paraId="70C55226" w14:textId="77777777" w:rsidTr="00633B14">
        <w:tc>
          <w:tcPr>
            <w:tcW w:w="420" w:type="dxa"/>
            <w:tcMar>
              <w:top w:w="57" w:type="dxa"/>
            </w:tcMar>
            <w:vAlign w:val="center"/>
          </w:tcPr>
          <w:p w14:paraId="6DB69890" w14:textId="77777777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1107BC09" w14:textId="7F89E783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  <w:r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Schlitten zu ziehen</w:t>
            </w:r>
          </w:p>
        </w:tc>
      </w:tr>
      <w:tr w:rsidR="00285F55" w14:paraId="2E945D3B" w14:textId="77777777" w:rsidTr="00633B14">
        <w:tc>
          <w:tcPr>
            <w:tcW w:w="420" w:type="dxa"/>
            <w:tcMar>
              <w:top w:w="57" w:type="dxa"/>
            </w:tcMar>
            <w:vAlign w:val="center"/>
          </w:tcPr>
          <w:p w14:paraId="5CED7470" w14:textId="77777777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</w:p>
        </w:tc>
        <w:tc>
          <w:tcPr>
            <w:tcW w:w="3686" w:type="dxa"/>
            <w:tcBorders>
              <w:top w:val="nil"/>
              <w:bottom w:val="nil"/>
              <w:right w:val="nil"/>
            </w:tcBorders>
            <w:tcMar>
              <w:top w:w="57" w:type="dxa"/>
            </w:tcMar>
            <w:vAlign w:val="center"/>
          </w:tcPr>
          <w:p w14:paraId="1C98D79D" w14:textId="5948AE0D" w:rsidR="00285F55" w:rsidRDefault="00285F55" w:rsidP="00285F55">
            <w:pPr>
              <w:spacing w:after="0" w:line="360" w:lineRule="auto"/>
              <w:ind w:left="0" w:firstLine="0"/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</w:pPr>
            <w:r>
              <w:rPr>
                <w:rFonts w:ascii="Arial" w:eastAsiaTheme="minorHAnsi" w:hAnsi="Arial" w:cs="Arial"/>
                <w:color w:val="003480"/>
                <w:kern w:val="0"/>
                <w:lang w:eastAsia="en-US"/>
              </w:rPr>
              <w:t>ein Begleithund zu sein</w:t>
            </w:r>
          </w:p>
        </w:tc>
      </w:tr>
    </w:tbl>
    <w:p w14:paraId="7C8FAB2D" w14:textId="77777777" w:rsidR="00285F55" w:rsidRDefault="00285F55" w:rsidP="00285F55">
      <w:pPr>
        <w:spacing w:after="0" w:line="36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469BFF8C" w14:textId="77777777" w:rsidR="000054EF" w:rsidRP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5A400D55" w14:textId="7D887A68" w:rsid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>So sieht der Hund aus</w:t>
      </w:r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 xml:space="preserve"> (</w:t>
      </w: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>Fellfarbe, Größe</w:t>
      </w:r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 xml:space="preserve">, </w:t>
      </w:r>
      <w:r w:rsidR="00F85A17">
        <w:rPr>
          <w:rFonts w:ascii="Arial" w:eastAsiaTheme="minorHAnsi" w:hAnsi="Arial" w:cs="Arial"/>
          <w:color w:val="003480"/>
          <w:kern w:val="0"/>
          <w:lang w:eastAsia="en-US"/>
        </w:rPr>
        <w:t>Gewicht,</w:t>
      </w:r>
      <w:r w:rsidR="00746B44">
        <w:rPr>
          <w:rFonts w:ascii="Arial" w:eastAsiaTheme="minorHAnsi" w:hAnsi="Arial" w:cs="Arial"/>
          <w:color w:val="003480"/>
          <w:kern w:val="0"/>
          <w:lang w:eastAsia="en-US"/>
        </w:rPr>
        <w:t xml:space="preserve"> </w:t>
      </w:r>
      <w:proofErr w:type="spellStart"/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>usw</w:t>
      </w:r>
      <w:proofErr w:type="spellEnd"/>
      <w:r w:rsidR="00D111CA" w:rsidRPr="00D111CA">
        <w:rPr>
          <w:rFonts w:ascii="Arial" w:eastAsiaTheme="minorHAnsi" w:hAnsi="Arial" w:cs="Arial"/>
          <w:color w:val="003480"/>
          <w:kern w:val="0"/>
          <w:lang w:eastAsia="en-US"/>
        </w:rPr>
        <w:t>):</w:t>
      </w:r>
    </w:p>
    <w:p w14:paraId="6BF77A72" w14:textId="77777777" w:rsidR="00D111CA" w:rsidRPr="00D111CA" w:rsidRDefault="00D111CA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42F68E0A" w14:textId="26445450" w:rsidR="00D111CA" w:rsidRPr="000054EF" w:rsidRDefault="00D111CA" w:rsidP="00285F55">
      <w:pPr>
        <w:spacing w:after="0" w:line="48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D111CA"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____________________________________________________________________________________________________________________________________________________________</w:t>
      </w:r>
    </w:p>
    <w:p w14:paraId="664C6BE4" w14:textId="77777777" w:rsidR="000054EF" w:rsidRP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11EA1671" w14:textId="3859CE4C" w:rsidR="00D111CA" w:rsidRDefault="00FA0554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>Haltung und Pflege</w:t>
      </w:r>
      <w:r w:rsidR="000054EF" w:rsidRPr="000054EF">
        <w:rPr>
          <w:rFonts w:ascii="Arial" w:eastAsiaTheme="minorHAnsi" w:hAnsi="Arial" w:cs="Arial"/>
          <w:color w:val="003480"/>
          <w:kern w:val="0"/>
          <w:lang w:eastAsia="en-US"/>
        </w:rPr>
        <w:t>:</w:t>
      </w:r>
    </w:p>
    <w:p w14:paraId="459F21F9" w14:textId="77777777" w:rsidR="00285F55" w:rsidRDefault="00285F55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7F6A5045" w14:textId="62B44221" w:rsidR="00D111CA" w:rsidRPr="000054EF" w:rsidRDefault="00D111CA" w:rsidP="00285F55">
      <w:pPr>
        <w:spacing w:after="0" w:line="48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D111CA"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___________________________________________________________________________________________________________________________________________________________</w:t>
      </w:r>
      <w:r w:rsidR="00285F55">
        <w:rPr>
          <w:rFonts w:ascii="Arial" w:eastAsiaTheme="minorHAnsi" w:hAnsi="Arial" w:cs="Arial"/>
          <w:color w:val="003480"/>
          <w:kern w:val="0"/>
          <w:lang w:eastAsia="en-US"/>
        </w:rPr>
        <w:t>_</w:t>
      </w:r>
    </w:p>
    <w:p w14:paraId="2BA933F0" w14:textId="77777777" w:rsidR="00D111CA" w:rsidRPr="000054EF" w:rsidRDefault="00D111CA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084D833C" w14:textId="631B05B6" w:rsidR="000054EF" w:rsidRDefault="000054EF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 xml:space="preserve">Das </w:t>
      </w:r>
      <w:r w:rsidR="00327D22">
        <w:rPr>
          <w:rFonts w:ascii="Arial" w:eastAsiaTheme="minorHAnsi" w:hAnsi="Arial" w:cs="Arial"/>
          <w:color w:val="003480"/>
          <w:kern w:val="0"/>
          <w:lang w:eastAsia="en-US"/>
        </w:rPr>
        <w:t>gefällt mir an dieser Rasse</w:t>
      </w:r>
      <w:r w:rsidRPr="000054EF">
        <w:rPr>
          <w:rFonts w:ascii="Arial" w:eastAsiaTheme="minorHAnsi" w:hAnsi="Arial" w:cs="Arial"/>
          <w:color w:val="003480"/>
          <w:kern w:val="0"/>
          <w:lang w:eastAsia="en-US"/>
        </w:rPr>
        <w:t>:</w:t>
      </w:r>
    </w:p>
    <w:p w14:paraId="7D2C86E9" w14:textId="77777777" w:rsidR="00D111CA" w:rsidRDefault="00D111CA" w:rsidP="00285F55">
      <w:pPr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</w:p>
    <w:p w14:paraId="2E061D7D" w14:textId="4D2C9F3C" w:rsidR="003A7C35" w:rsidRPr="003A7C35" w:rsidRDefault="00D111CA" w:rsidP="00633B14">
      <w:pPr>
        <w:spacing w:after="0" w:line="480" w:lineRule="auto"/>
        <w:ind w:left="142" w:firstLine="0"/>
      </w:pPr>
      <w:r w:rsidRPr="00D111CA"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____________________________________________________________________________________________________________________________________________________________</w:t>
      </w:r>
    </w:p>
    <w:sectPr w:rsidR="003A7C35" w:rsidRPr="003A7C35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2597AC" w14:textId="77777777" w:rsidR="00AE38E2" w:rsidRDefault="00AE38E2" w:rsidP="003A7C35">
      <w:pPr>
        <w:spacing w:after="0" w:line="240" w:lineRule="auto"/>
      </w:pPr>
      <w:r>
        <w:separator/>
      </w:r>
    </w:p>
  </w:endnote>
  <w:endnote w:type="continuationSeparator" w:id="0">
    <w:p w14:paraId="5385CFEC" w14:textId="77777777" w:rsidR="00AE38E2" w:rsidRDefault="00AE38E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58D57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43AA431" wp14:editId="38B9CC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6D35C4" w14:textId="77777777" w:rsidR="00AE38E2" w:rsidRDefault="00AE38E2" w:rsidP="003A7C35">
      <w:pPr>
        <w:spacing w:after="0" w:line="240" w:lineRule="auto"/>
      </w:pPr>
      <w:r>
        <w:separator/>
      </w:r>
    </w:p>
  </w:footnote>
  <w:footnote w:type="continuationSeparator" w:id="0">
    <w:p w14:paraId="35DBC454" w14:textId="77777777" w:rsidR="00AE38E2" w:rsidRDefault="00AE38E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2338D" w14:textId="400C60C5" w:rsidR="00685FD6" w:rsidRDefault="008340DC" w:rsidP="000054E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BA674F6" wp14:editId="7F3C5E18">
          <wp:simplePos x="0" y="0"/>
          <wp:positionH relativeFrom="column">
            <wp:posOffset>3943394</wp:posOffset>
          </wp:positionH>
          <wp:positionV relativeFrom="paragraph">
            <wp:posOffset>-371136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15394268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5394268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878F476" wp14:editId="5C6421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11277234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FAACC62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347376C" wp14:editId="4E25FAE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2186E5B" wp14:editId="1E4E502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054EF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054EF">
      <w:rPr>
        <w:sz w:val="20"/>
        <w:szCs w:val="20"/>
      </w:rPr>
      <w:t>Steckbrief meine</w:t>
    </w:r>
    <w:r w:rsidR="00F84932">
      <w:rPr>
        <w:sz w:val="20"/>
        <w:szCs w:val="20"/>
      </w:rPr>
      <w:t xml:space="preserve">r </w:t>
    </w:r>
    <w:r w:rsidR="000054EF">
      <w:rPr>
        <w:sz w:val="20"/>
        <w:szCs w:val="20"/>
      </w:rPr>
      <w:t>Lieblings-Hunderasse</w:t>
    </w:r>
  </w:p>
  <w:p w14:paraId="03608A88" w14:textId="3257D2DF" w:rsidR="00685FD6" w:rsidRPr="00000978" w:rsidRDefault="008340D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64EF3C" wp14:editId="5E4C5B4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2072724375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3C06B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E06F048" w14:textId="77777777" w:rsidR="008340DC" w:rsidRPr="008340DC" w:rsidRDefault="008340DC" w:rsidP="00685FD6">
    <w:pPr>
      <w:pStyle w:val="ArialBeschreibunggrau"/>
      <w:ind w:firstLine="132"/>
      <w:rPr>
        <w:szCs w:val="16"/>
      </w:rPr>
    </w:pPr>
    <w:proofErr w:type="spellStart"/>
    <w:r w:rsidRPr="008340DC">
      <w:rPr>
        <w:rFonts w:cs="Arial"/>
        <w:szCs w:val="16"/>
      </w:rPr>
      <w:t>Erklär’s</w:t>
    </w:r>
    <w:proofErr w:type="spellEnd"/>
    <w:r w:rsidRPr="008340DC">
      <w:rPr>
        <w:rFonts w:cs="Arial"/>
        <w:szCs w:val="16"/>
      </w:rPr>
      <w:t xml:space="preserve"> mir · </w:t>
    </w:r>
    <w:r w:rsidRPr="008340DC">
      <w:rPr>
        <w:rFonts w:cs="Arial"/>
        <w:bCs/>
        <w:szCs w:val="16"/>
      </w:rPr>
      <w:t>Hundezucht - zwischen Faszination und Tierleid</w:t>
    </w:r>
    <w:r w:rsidRPr="008340DC">
      <w:rPr>
        <w:szCs w:val="16"/>
      </w:rPr>
      <w:t xml:space="preserve"> </w:t>
    </w:r>
  </w:p>
  <w:p w14:paraId="43A53915" w14:textId="3B509043" w:rsidR="00685FD6" w:rsidRPr="008340DC" w:rsidRDefault="008340DC" w:rsidP="00685FD6">
    <w:pPr>
      <w:pStyle w:val="ArialBeschreibunggrau"/>
      <w:ind w:firstLine="132"/>
      <w:rPr>
        <w:szCs w:val="16"/>
      </w:rPr>
    </w:pPr>
    <w:r w:rsidRPr="008340DC">
      <w:rPr>
        <w:rFonts w:eastAsiaTheme="minorHAnsi" w:cs="Arial"/>
        <w:szCs w:val="16"/>
      </w:rPr>
      <w:t>www.planet-schule.de/x/erklaers-hundezucht</w:t>
    </w:r>
  </w:p>
  <w:p w14:paraId="348BACD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D71FE74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0DC"/>
    <w:rsid w:val="000054EF"/>
    <w:rsid w:val="00047236"/>
    <w:rsid w:val="00062D53"/>
    <w:rsid w:val="000A4592"/>
    <w:rsid w:val="000C08CC"/>
    <w:rsid w:val="000C3BC8"/>
    <w:rsid w:val="000C5BEC"/>
    <w:rsid w:val="001238B2"/>
    <w:rsid w:val="00157524"/>
    <w:rsid w:val="001773CA"/>
    <w:rsid w:val="001A5CBF"/>
    <w:rsid w:val="00200DF4"/>
    <w:rsid w:val="002262BD"/>
    <w:rsid w:val="00261BCC"/>
    <w:rsid w:val="00281DDB"/>
    <w:rsid w:val="00285F55"/>
    <w:rsid w:val="00327D22"/>
    <w:rsid w:val="00335E90"/>
    <w:rsid w:val="003A7C35"/>
    <w:rsid w:val="004078D1"/>
    <w:rsid w:val="00462615"/>
    <w:rsid w:val="004D61CC"/>
    <w:rsid w:val="0052199E"/>
    <w:rsid w:val="00524DF2"/>
    <w:rsid w:val="00560917"/>
    <w:rsid w:val="0060637E"/>
    <w:rsid w:val="006339CC"/>
    <w:rsid w:val="00633B14"/>
    <w:rsid w:val="00685FD6"/>
    <w:rsid w:val="006F2769"/>
    <w:rsid w:val="00746B44"/>
    <w:rsid w:val="00751706"/>
    <w:rsid w:val="007B436A"/>
    <w:rsid w:val="008340DC"/>
    <w:rsid w:val="00870122"/>
    <w:rsid w:val="008B0864"/>
    <w:rsid w:val="008C5CBF"/>
    <w:rsid w:val="00A25063"/>
    <w:rsid w:val="00AA60EB"/>
    <w:rsid w:val="00AE38E2"/>
    <w:rsid w:val="00B81A15"/>
    <w:rsid w:val="00B933C3"/>
    <w:rsid w:val="00BB7F52"/>
    <w:rsid w:val="00C111CB"/>
    <w:rsid w:val="00CF08A5"/>
    <w:rsid w:val="00D111CA"/>
    <w:rsid w:val="00D66CE9"/>
    <w:rsid w:val="00DD22EC"/>
    <w:rsid w:val="00EF7DA1"/>
    <w:rsid w:val="00F84932"/>
    <w:rsid w:val="00F85A17"/>
    <w:rsid w:val="00FA0554"/>
    <w:rsid w:val="00FB090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A74AF6"/>
  <w15:docId w15:val="{D343B411-7BDA-49F3-A54E-48A45577C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85F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285F55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168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Hundezucht - zwischen Faszination und Tierleid</dc:title>
  <dc:creator>planet schule</dc:creator>
  <cp:lastModifiedBy>Martina Frietsch</cp:lastModifiedBy>
  <cp:revision>7</cp:revision>
  <dcterms:created xsi:type="dcterms:W3CDTF">2026-02-11T12:20:00Z</dcterms:created>
  <dcterms:modified xsi:type="dcterms:W3CDTF">2026-03-06T09:22:00Z</dcterms:modified>
</cp:coreProperties>
</file>