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91326" w14:textId="1D5A4684" w:rsidR="00AC5A5B" w:rsidRPr="007350D5" w:rsidRDefault="00AC5A5B" w:rsidP="00D31F49">
      <w:pPr>
        <w:pStyle w:val="Arialberschrift"/>
      </w:pPr>
      <w:r>
        <w:t>Wie funktioniert Hundezucht?</w:t>
      </w:r>
    </w:p>
    <w:p w14:paraId="493D88DE" w14:textId="77777777" w:rsidR="00560917" w:rsidRDefault="00560917" w:rsidP="000C5146">
      <w:pPr>
        <w:pStyle w:val="TheSansText"/>
        <w:ind w:left="0" w:firstLine="0"/>
      </w:pPr>
    </w:p>
    <w:p w14:paraId="42A01EAE" w14:textId="77777777" w:rsidR="00E31D70" w:rsidRPr="00E31D70" w:rsidRDefault="00E31D70" w:rsidP="00E31D70">
      <w:pPr>
        <w:pStyle w:val="ArialText"/>
        <w:spacing w:line="276" w:lineRule="auto"/>
        <w:rPr>
          <w:rFonts w:eastAsiaTheme="minorHAnsi" w:cs="Arial"/>
          <w:color w:val="003480"/>
          <w:kern w:val="0"/>
          <w:lang w:eastAsia="en-US"/>
        </w:rPr>
      </w:pPr>
      <w:r w:rsidRPr="00E31D70">
        <w:rPr>
          <w:rFonts w:eastAsiaTheme="minorHAnsi" w:cs="Arial"/>
          <w:color w:val="003480"/>
          <w:kern w:val="0"/>
          <w:lang w:eastAsia="en-US"/>
        </w:rPr>
        <w:t>Vor langer Zeit zähmten Menschen die Wölfe, die bestimmte Eigenschaften hatten. Durch die gezielte Zucht dieser Tiere entstanden im Laufe vieler Generationen viele verschiedene Hunderassen.</w:t>
      </w:r>
    </w:p>
    <w:p w14:paraId="431ED47B" w14:textId="790F107D" w:rsidR="003F4C1D" w:rsidRDefault="003F4C1D" w:rsidP="003F4C1D">
      <w:pPr>
        <w:pStyle w:val="ArialText"/>
        <w:spacing w:line="276" w:lineRule="auto"/>
        <w:ind w:left="514" w:firstLine="0"/>
      </w:pPr>
    </w:p>
    <w:p w14:paraId="550B8DF7" w14:textId="094F498A" w:rsidR="007D1901" w:rsidRPr="00CF7714" w:rsidRDefault="00CF7714" w:rsidP="00422347">
      <w:pPr>
        <w:pStyle w:val="ArialText"/>
        <w:spacing w:line="276" w:lineRule="auto"/>
        <w:ind w:firstLine="0"/>
      </w:pPr>
      <w:r w:rsidRPr="00CF7714">
        <w:rPr>
          <w:b/>
          <w:bCs/>
        </w:rPr>
        <w:t>1.</w:t>
      </w:r>
      <w:r>
        <w:t xml:space="preserve"> </w:t>
      </w:r>
      <w:r w:rsidR="003F4C1D" w:rsidRPr="00CF7714">
        <w:t>Welche Charaktereigenschaften wollte der Mensch für sein Haustier gerne haben?</w:t>
      </w:r>
      <w:r w:rsidR="00422347">
        <w:t xml:space="preserve"> </w:t>
      </w:r>
      <w:r w:rsidR="00E31D70">
        <w:t>Zähle Beispiele auf</w:t>
      </w:r>
      <w:r w:rsidR="00422347">
        <w:t>.</w:t>
      </w:r>
      <w:r w:rsidR="007D1901" w:rsidRPr="00CF7714">
        <w:t xml:space="preserve"> </w:t>
      </w:r>
    </w:p>
    <w:p w14:paraId="1357AB21" w14:textId="5033A43E" w:rsidR="00CF7714" w:rsidRDefault="00422347" w:rsidP="00BB23CD">
      <w:pPr>
        <w:pStyle w:val="ArialText"/>
        <w:ind w:left="0" w:firstLine="0"/>
      </w:pPr>
      <w:r>
        <w:rPr>
          <w:noProof/>
        </w:rPr>
        <w:drawing>
          <wp:anchor distT="0" distB="0" distL="114300" distR="114300" simplePos="0" relativeHeight="251677696" behindDoc="1" locked="0" layoutInCell="1" allowOverlap="1" wp14:anchorId="1B68116B" wp14:editId="53B1D637">
            <wp:simplePos x="0" y="0"/>
            <wp:positionH relativeFrom="column">
              <wp:posOffset>2995930</wp:posOffset>
            </wp:positionH>
            <wp:positionV relativeFrom="paragraph">
              <wp:posOffset>142875</wp:posOffset>
            </wp:positionV>
            <wp:extent cx="1236208" cy="1080000"/>
            <wp:effectExtent l="0" t="0" r="2540" b="6350"/>
            <wp:wrapTight wrapText="bothSides">
              <wp:wrapPolygon edited="0">
                <wp:start x="1998" y="0"/>
                <wp:lineTo x="0" y="3049"/>
                <wp:lineTo x="0" y="5336"/>
                <wp:lineTo x="2664" y="6099"/>
                <wp:lineTo x="4329" y="12198"/>
                <wp:lineTo x="3330" y="21346"/>
                <wp:lineTo x="19313" y="21346"/>
                <wp:lineTo x="19646" y="18296"/>
                <wp:lineTo x="21311" y="17534"/>
                <wp:lineTo x="21311" y="15628"/>
                <wp:lineTo x="19646" y="12198"/>
                <wp:lineTo x="19979" y="10673"/>
                <wp:lineTo x="15651" y="8386"/>
                <wp:lineTo x="8658" y="5718"/>
                <wp:lineTo x="5661" y="1144"/>
                <wp:lineTo x="4329" y="0"/>
                <wp:lineTo x="1998" y="0"/>
              </wp:wrapPolygon>
            </wp:wrapTight>
            <wp:docPr id="1756757354" name="Grafik 6" descr="Ein Bild, das Dunkelheit, Schwarz, Raum, Nach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6757354" name="Grafik 6" descr="Ein Bild, das Dunkelheit, Schwarz, Raum, Nacht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6208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51714C82" wp14:editId="05DB9362">
            <wp:simplePos x="0" y="0"/>
            <wp:positionH relativeFrom="column">
              <wp:posOffset>99060</wp:posOffset>
            </wp:positionH>
            <wp:positionV relativeFrom="paragraph">
              <wp:posOffset>142875</wp:posOffset>
            </wp:positionV>
            <wp:extent cx="1272417" cy="1080000"/>
            <wp:effectExtent l="0" t="0" r="4445" b="6350"/>
            <wp:wrapTight wrapText="bothSides">
              <wp:wrapPolygon edited="0">
                <wp:start x="3559" y="0"/>
                <wp:lineTo x="0" y="3812"/>
                <wp:lineTo x="0" y="6099"/>
                <wp:lineTo x="3559" y="12198"/>
                <wp:lineTo x="3235" y="21346"/>
                <wp:lineTo x="18117" y="21346"/>
                <wp:lineTo x="18440" y="18296"/>
                <wp:lineTo x="21352" y="17153"/>
                <wp:lineTo x="21352" y="15247"/>
                <wp:lineTo x="19411" y="11435"/>
                <wp:lineTo x="14882" y="8767"/>
                <wp:lineTo x="9382" y="6099"/>
                <wp:lineTo x="5500" y="0"/>
                <wp:lineTo x="3559" y="0"/>
              </wp:wrapPolygon>
            </wp:wrapTight>
            <wp:docPr id="373451300" name="Grafik 5" descr="Ein Bild, das Dunkelheit, Schwarz, Raum, Nach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3451300" name="Grafik 5" descr="Ein Bild, das Dunkelheit, Schwarz, Raum, Nacht enthält.&#10;&#10;KI-generierte Inhalte können fehlerhaft sei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2417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404CFA8" w14:textId="3BE1602E" w:rsidR="00422347" w:rsidRDefault="00422347" w:rsidP="00BB23CD">
      <w:pPr>
        <w:pStyle w:val="ArialText"/>
        <w:ind w:left="0" w:firstLine="0"/>
      </w:pPr>
    </w:p>
    <w:p w14:paraId="58599F84" w14:textId="73F4FAA1" w:rsidR="00422347" w:rsidRDefault="00422347" w:rsidP="00BB23CD">
      <w:pPr>
        <w:pStyle w:val="ArialText"/>
        <w:ind w:left="0" w:firstLine="0"/>
      </w:pPr>
    </w:p>
    <w:p w14:paraId="5A154235" w14:textId="77777777" w:rsidR="00422347" w:rsidRDefault="00422347" w:rsidP="00BB23CD">
      <w:pPr>
        <w:pStyle w:val="ArialText"/>
        <w:ind w:left="0" w:firstLine="0"/>
      </w:pPr>
    </w:p>
    <w:p w14:paraId="7642AED1" w14:textId="77777777" w:rsidR="00422347" w:rsidRDefault="00422347" w:rsidP="00BB23CD">
      <w:pPr>
        <w:pStyle w:val="ArialText"/>
        <w:ind w:left="0" w:firstLine="0"/>
      </w:pPr>
    </w:p>
    <w:p w14:paraId="2C2EC866" w14:textId="1DCA71CB" w:rsidR="00422347" w:rsidRDefault="00422347" w:rsidP="00BB23CD">
      <w:pPr>
        <w:pStyle w:val="ArialText"/>
        <w:ind w:left="0" w:firstLine="0"/>
      </w:pPr>
    </w:p>
    <w:p w14:paraId="00BDAFD9" w14:textId="035D6639" w:rsidR="00422347" w:rsidRDefault="00422347" w:rsidP="00BB23CD">
      <w:pPr>
        <w:pStyle w:val="ArialText"/>
        <w:ind w:left="0" w:firstLine="0"/>
      </w:pPr>
      <w:r>
        <w:t>___________________</w:t>
      </w:r>
      <w:r>
        <w:tab/>
        <w:t>_____________________</w:t>
      </w:r>
    </w:p>
    <w:p w14:paraId="367572CD" w14:textId="77777777" w:rsidR="00422347" w:rsidRDefault="00422347" w:rsidP="00BB23CD">
      <w:pPr>
        <w:pStyle w:val="ArialText"/>
        <w:ind w:left="0" w:firstLine="0"/>
      </w:pPr>
    </w:p>
    <w:p w14:paraId="0BF4A819" w14:textId="77777777" w:rsidR="00CF7714" w:rsidRDefault="00CF7714" w:rsidP="00BB23CD">
      <w:pPr>
        <w:pStyle w:val="ArialText"/>
        <w:ind w:left="0" w:firstLine="0"/>
      </w:pPr>
    </w:p>
    <w:p w14:paraId="063B6FE6" w14:textId="4E54CAD2" w:rsidR="00C102B2" w:rsidRPr="00CF7714" w:rsidRDefault="00CF7714" w:rsidP="00422347">
      <w:pPr>
        <w:pStyle w:val="ArialText"/>
        <w:ind w:firstLine="0"/>
      </w:pPr>
      <w:r w:rsidRPr="00CF7714">
        <w:rPr>
          <w:b/>
          <w:bCs/>
        </w:rPr>
        <w:t>2.</w:t>
      </w:r>
      <w:r>
        <w:t xml:space="preserve"> </w:t>
      </w:r>
      <w:r w:rsidR="00C102B2" w:rsidRPr="00CF7714">
        <w:t>Fülle die Lücken aus</w:t>
      </w:r>
      <w:r w:rsidR="00422347">
        <w:t>.</w:t>
      </w:r>
    </w:p>
    <w:p w14:paraId="1438132C" w14:textId="77777777" w:rsidR="00C102B2" w:rsidRDefault="00C102B2" w:rsidP="00BB23CD">
      <w:pPr>
        <w:pStyle w:val="ArialText"/>
        <w:ind w:left="0" w:firstLine="0"/>
      </w:pPr>
    </w:p>
    <w:p w14:paraId="0E75F15A" w14:textId="4B7E0D16" w:rsidR="00AC5A5B" w:rsidRDefault="00422347" w:rsidP="0092516E">
      <w:pPr>
        <w:pStyle w:val="ArialText"/>
        <w:spacing w:line="360" w:lineRule="auto"/>
        <w:ind w:right="-284" w:firstLine="0"/>
      </w:pPr>
      <w:r>
        <w:t>D</w:t>
      </w:r>
      <w:r w:rsidR="00863A4C">
        <w:t xml:space="preserve">iese </w:t>
      </w:r>
      <w:r>
        <w:t xml:space="preserve">Tiere </w:t>
      </w:r>
      <w:r w:rsidR="00863A4C">
        <w:t>durften sich weiter</w:t>
      </w:r>
      <w:r w:rsidR="0092516E">
        <w:t xml:space="preserve"> </w:t>
      </w:r>
      <w:r w:rsidR="00C102B2">
        <w:t>___________</w:t>
      </w:r>
      <w:r w:rsidR="00CF7714">
        <w:t>____</w:t>
      </w:r>
      <w:r w:rsidR="00C102B2">
        <w:t>_____</w:t>
      </w:r>
      <w:r w:rsidR="00043BF6">
        <w:t xml:space="preserve">. </w:t>
      </w:r>
      <w:r w:rsidR="00097B6B">
        <w:t xml:space="preserve">Über viele Generationen entstanden so ganz neue </w:t>
      </w:r>
      <w:r w:rsidR="00C102B2">
        <w:t>______________________________</w:t>
      </w:r>
      <w:r w:rsidR="00097B6B">
        <w:t>.</w:t>
      </w:r>
      <w:r w:rsidR="00106C96">
        <w:t xml:space="preserve"> Nach </w:t>
      </w:r>
      <w:r w:rsidR="00187B2B">
        <w:t>demselben</w:t>
      </w:r>
      <w:r w:rsidR="00106C96">
        <w:t xml:space="preserve"> Prinzip </w:t>
      </w:r>
      <w:r w:rsidR="000C5146">
        <w:t>läuft Hundezucht heute noch.</w:t>
      </w:r>
    </w:p>
    <w:p w14:paraId="7E8911C0" w14:textId="77777777" w:rsidR="00115352" w:rsidRDefault="00115352" w:rsidP="00422347">
      <w:pPr>
        <w:pStyle w:val="ArialText"/>
        <w:ind w:firstLine="0"/>
        <w:rPr>
          <w:b/>
          <w:bCs/>
          <w:sz w:val="18"/>
          <w:szCs w:val="18"/>
        </w:rPr>
      </w:pPr>
    </w:p>
    <w:p w14:paraId="5B30953F" w14:textId="77777777" w:rsidR="0092516E" w:rsidRPr="0092516E" w:rsidRDefault="0092516E" w:rsidP="00422347">
      <w:pPr>
        <w:pStyle w:val="ArialText"/>
        <w:ind w:firstLine="0"/>
        <w:rPr>
          <w:b/>
          <w:bCs/>
          <w:sz w:val="18"/>
          <w:szCs w:val="18"/>
        </w:rPr>
      </w:pPr>
    </w:p>
    <w:p w14:paraId="78C15229" w14:textId="521D2079" w:rsidR="00422347" w:rsidRDefault="00CF7714" w:rsidP="00422347">
      <w:pPr>
        <w:pStyle w:val="ArialText"/>
        <w:ind w:firstLine="0"/>
      </w:pPr>
      <w:r w:rsidRPr="00CF7714">
        <w:rPr>
          <w:b/>
          <w:bCs/>
        </w:rPr>
        <w:t>3.</w:t>
      </w:r>
      <w:r>
        <w:t xml:space="preserve"> </w:t>
      </w:r>
      <w:r w:rsidR="004437FF">
        <w:t xml:space="preserve">Finde </w:t>
      </w:r>
      <w:r w:rsidR="00C74B49">
        <w:t xml:space="preserve">und beschreibe </w:t>
      </w:r>
      <w:r w:rsidR="004437FF">
        <w:t>Gemeinsamkeiten</w:t>
      </w:r>
      <w:r w:rsidR="00CA0B12">
        <w:t xml:space="preserve"> der Elterntiere und des Nachkommen</w:t>
      </w:r>
      <w:r w:rsidR="003513A5">
        <w:t>!</w:t>
      </w:r>
    </w:p>
    <w:p w14:paraId="7D6E251F" w14:textId="5C9B1278" w:rsidR="00422347" w:rsidRDefault="00422347" w:rsidP="00422347">
      <w:pPr>
        <w:pStyle w:val="ArialText"/>
        <w:ind w:firstLine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2060EE" wp14:editId="31E2CF75">
                <wp:simplePos x="0" y="0"/>
                <wp:positionH relativeFrom="column">
                  <wp:posOffset>1874254</wp:posOffset>
                </wp:positionH>
                <wp:positionV relativeFrom="paragraph">
                  <wp:posOffset>105233</wp:posOffset>
                </wp:positionV>
                <wp:extent cx="4334230" cy="1067789"/>
                <wp:effectExtent l="0" t="0" r="28575" b="18415"/>
                <wp:wrapNone/>
                <wp:docPr id="587010222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4230" cy="106778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3605B3D7" w14:textId="77777777" w:rsidR="00422347" w:rsidRDefault="00422347">
                            <w:pPr>
                              <w:ind w:left="0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2060EE"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left:0;text-align:left;margin-left:147.6pt;margin-top:8.3pt;width:341.3pt;height:84.1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" fillcolor="white [3201]" strokecolor="#003480" strokeweight=".5pt">
                <v:textbox>
                  <w:txbxContent>
                    <w:p w14:paraId="3605B3D7" w14:textId="77777777" w:rsidR="00422347" w:rsidRDefault="00422347">
                      <w:pPr>
                        <w:ind w:left="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052DC0AB" wp14:editId="37B3C00D">
            <wp:extent cx="1467293" cy="1174134"/>
            <wp:effectExtent l="0" t="0" r="0" b="6985"/>
            <wp:docPr id="1011767205" name="Grafik 7" descr="Ein Bild, das Schwarz, Dunkelhei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1767205" name="Grafik 7" descr="Ein Bild, das Schwarz, Dunkelheit enthält.&#10;&#10;KI-generierte Inhalte können fehlerhaft sein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7293" cy="11741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5A66B7" w14:textId="77777777" w:rsidR="0092516E" w:rsidRDefault="0092516E" w:rsidP="00CF7714">
      <w:pPr>
        <w:pStyle w:val="Listenabsatz"/>
        <w:spacing w:after="0" w:line="276" w:lineRule="auto"/>
        <w:ind w:left="142" w:firstLine="0"/>
        <w:rPr>
          <w:rFonts w:ascii="Arial" w:eastAsiaTheme="minorHAnsi" w:hAnsi="Arial" w:cs="Arial"/>
          <w:b/>
          <w:bCs/>
          <w:color w:val="003480"/>
          <w:kern w:val="0"/>
          <w:lang w:eastAsia="en-US"/>
        </w:rPr>
      </w:pPr>
    </w:p>
    <w:p w14:paraId="42C40602" w14:textId="77777777" w:rsidR="0092516E" w:rsidRPr="0092516E" w:rsidRDefault="0092516E" w:rsidP="00CF7714">
      <w:pPr>
        <w:pStyle w:val="Listenabsatz"/>
        <w:spacing w:after="0" w:line="276" w:lineRule="auto"/>
        <w:ind w:left="142" w:firstLine="0"/>
        <w:rPr>
          <w:rFonts w:ascii="Arial" w:eastAsiaTheme="minorHAnsi" w:hAnsi="Arial" w:cs="Arial"/>
          <w:b/>
          <w:bCs/>
          <w:color w:val="003480"/>
          <w:kern w:val="0"/>
          <w:sz w:val="18"/>
          <w:szCs w:val="18"/>
          <w:lang w:eastAsia="en-US"/>
        </w:rPr>
      </w:pPr>
    </w:p>
    <w:p w14:paraId="0F589470" w14:textId="329F17A2" w:rsidR="00454CC7" w:rsidRDefault="00CF7714" w:rsidP="00CF7714">
      <w:pPr>
        <w:pStyle w:val="Listenabsatz"/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CF7714">
        <w:rPr>
          <w:rFonts w:ascii="Arial" w:eastAsiaTheme="minorHAnsi" w:hAnsi="Arial" w:cs="Arial"/>
          <w:b/>
          <w:bCs/>
          <w:color w:val="003480"/>
          <w:kern w:val="0"/>
          <w:lang w:eastAsia="en-US"/>
        </w:rPr>
        <w:t>4.</w:t>
      </w: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 </w:t>
      </w:r>
      <w:r w:rsidR="00737FB1">
        <w:rPr>
          <w:rFonts w:ascii="Arial" w:eastAsiaTheme="minorHAnsi" w:hAnsi="Arial" w:cs="Arial"/>
          <w:color w:val="003480"/>
          <w:kern w:val="0"/>
          <w:lang w:eastAsia="en-US"/>
        </w:rPr>
        <w:t xml:space="preserve">Welche Fähigkeiten und Merkmale sind beim Züchten erwünscht? </w:t>
      </w:r>
    </w:p>
    <w:p w14:paraId="12D65796" w14:textId="77777777" w:rsidR="008A3C6C" w:rsidRPr="008A3C6C" w:rsidRDefault="008A3C6C" w:rsidP="00CF7714">
      <w:pPr>
        <w:pStyle w:val="Listenabsatz"/>
        <w:spacing w:after="0" w:line="276" w:lineRule="auto"/>
        <w:ind w:left="142" w:firstLine="0"/>
        <w:rPr>
          <w:rFonts w:ascii="Arial" w:eastAsiaTheme="minorHAnsi" w:hAnsi="Arial" w:cs="Arial"/>
          <w:color w:val="003480"/>
          <w:kern w:val="0"/>
          <w:sz w:val="4"/>
          <w:szCs w:val="4"/>
          <w:lang w:eastAsia="en-US"/>
        </w:rPr>
      </w:pPr>
    </w:p>
    <w:p w14:paraId="4A07B5F0" w14:textId="2EFD70AA" w:rsidR="00291442" w:rsidRPr="00291442" w:rsidRDefault="00C74B49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>Zum</w:t>
      </w:r>
      <w:r w:rsidR="00454CC7">
        <w:rPr>
          <w:rFonts w:ascii="Arial" w:eastAsiaTheme="minorHAnsi" w:hAnsi="Arial" w:cs="Arial"/>
          <w:color w:val="003480"/>
          <w:kern w:val="0"/>
          <w:lang w:eastAsia="en-US"/>
        </w:rPr>
        <w:t xml:space="preserve"> 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>B_______</w:t>
      </w:r>
      <w:r w:rsidR="002D0DCE">
        <w:rPr>
          <w:rFonts w:ascii="Arial" w:eastAsiaTheme="minorHAnsi" w:hAnsi="Arial" w:cs="Arial"/>
          <w:color w:val="003480"/>
          <w:kern w:val="0"/>
          <w:lang w:eastAsia="en-US"/>
        </w:rPr>
        <w:t>____________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 xml:space="preserve">______ </w:t>
      </w:r>
    </w:p>
    <w:p w14:paraId="16D14478" w14:textId="54E258E3" w:rsidR="00291442" w:rsidRPr="00291442" w:rsidRDefault="00454CC7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Zum 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>J______</w:t>
      </w:r>
      <w:r w:rsidR="002D0DCE">
        <w:rPr>
          <w:rFonts w:ascii="Arial" w:eastAsiaTheme="minorHAnsi" w:hAnsi="Arial" w:cs="Arial"/>
          <w:color w:val="003480"/>
          <w:kern w:val="0"/>
          <w:lang w:eastAsia="en-US"/>
        </w:rPr>
        <w:t>___________________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 xml:space="preserve">________ </w:t>
      </w:r>
    </w:p>
    <w:p w14:paraId="7256FBF2" w14:textId="10BE5AF7" w:rsidR="00C74B49" w:rsidRPr="00291442" w:rsidRDefault="00C74B49" w:rsidP="00C74B49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Für ein bestimmtes </w:t>
      </w:r>
      <w:r w:rsidRPr="00291442">
        <w:rPr>
          <w:rFonts w:ascii="Arial" w:eastAsiaTheme="minorHAnsi" w:hAnsi="Arial" w:cs="Arial"/>
          <w:color w:val="003480"/>
          <w:kern w:val="0"/>
          <w:lang w:eastAsia="en-US"/>
        </w:rPr>
        <w:t>A_____</w:t>
      </w:r>
      <w:r>
        <w:rPr>
          <w:rFonts w:ascii="Arial" w:eastAsiaTheme="minorHAnsi" w:hAnsi="Arial" w:cs="Arial"/>
          <w:color w:val="003480"/>
          <w:kern w:val="0"/>
          <w:lang w:eastAsia="en-US"/>
        </w:rPr>
        <w:t>__________________</w:t>
      </w:r>
      <w:r w:rsidRPr="00291442">
        <w:rPr>
          <w:rFonts w:ascii="Arial" w:eastAsiaTheme="minorHAnsi" w:hAnsi="Arial" w:cs="Arial"/>
          <w:color w:val="003480"/>
          <w:kern w:val="0"/>
          <w:lang w:eastAsia="en-US"/>
        </w:rPr>
        <w:t xml:space="preserve">________ </w:t>
      </w:r>
    </w:p>
    <w:p w14:paraId="753C5E32" w14:textId="71B472A5" w:rsidR="00291442" w:rsidRPr="00291442" w:rsidRDefault="00454CC7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Um </w:t>
      </w:r>
      <w:r w:rsidR="00CF7714">
        <w:rPr>
          <w:rFonts w:ascii="Arial" w:eastAsiaTheme="minorHAnsi" w:hAnsi="Arial" w:cs="Arial"/>
          <w:color w:val="003480"/>
          <w:kern w:val="0"/>
          <w:lang w:eastAsia="en-US"/>
        </w:rPr>
        <w:t>f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>______</w:t>
      </w:r>
      <w:r w:rsidR="002D0DCE">
        <w:rPr>
          <w:rFonts w:ascii="Arial" w:eastAsiaTheme="minorHAnsi" w:hAnsi="Arial" w:cs="Arial"/>
          <w:color w:val="003480"/>
          <w:kern w:val="0"/>
          <w:lang w:eastAsia="en-US"/>
        </w:rPr>
        <w:t>__________________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 xml:space="preserve">________ </w:t>
      </w:r>
      <w:r>
        <w:rPr>
          <w:rFonts w:ascii="Arial" w:eastAsiaTheme="minorHAnsi" w:hAnsi="Arial" w:cs="Arial"/>
          <w:color w:val="003480"/>
          <w:kern w:val="0"/>
          <w:lang w:eastAsia="en-US"/>
        </w:rPr>
        <w:t>zu sein</w:t>
      </w:r>
    </w:p>
    <w:p w14:paraId="2E061D7D" w14:textId="35D01BA1" w:rsidR="003A7C35" w:rsidRDefault="00454CC7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Um </w:t>
      </w:r>
      <w:r w:rsidR="00CF7714">
        <w:rPr>
          <w:rFonts w:ascii="Arial" w:eastAsiaTheme="minorHAnsi" w:hAnsi="Arial" w:cs="Arial"/>
          <w:color w:val="003480"/>
          <w:kern w:val="0"/>
          <w:lang w:eastAsia="en-US"/>
        </w:rPr>
        <w:t>v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>_______</w:t>
      </w:r>
      <w:r w:rsidR="002D0DCE">
        <w:rPr>
          <w:rFonts w:ascii="Arial" w:eastAsiaTheme="minorHAnsi" w:hAnsi="Arial" w:cs="Arial"/>
          <w:color w:val="003480"/>
          <w:kern w:val="0"/>
          <w:lang w:eastAsia="en-US"/>
        </w:rPr>
        <w:t>__________________</w:t>
      </w:r>
      <w:r w:rsidR="00291442" w:rsidRPr="00291442">
        <w:rPr>
          <w:rFonts w:ascii="Arial" w:eastAsiaTheme="minorHAnsi" w:hAnsi="Arial" w:cs="Arial"/>
          <w:color w:val="003480"/>
          <w:kern w:val="0"/>
          <w:lang w:eastAsia="en-US"/>
        </w:rPr>
        <w:t xml:space="preserve">________ </w:t>
      </w:r>
      <w:r>
        <w:rPr>
          <w:rFonts w:ascii="Arial" w:eastAsiaTheme="minorHAnsi" w:hAnsi="Arial" w:cs="Arial"/>
          <w:color w:val="003480"/>
          <w:kern w:val="0"/>
          <w:lang w:eastAsia="en-US"/>
        </w:rPr>
        <w:t>zu sein</w:t>
      </w:r>
    </w:p>
    <w:p w14:paraId="78802658" w14:textId="77777777" w:rsidR="00A32B12" w:rsidRDefault="00A32B12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sz w:val="12"/>
          <w:szCs w:val="12"/>
          <w:lang w:eastAsia="en-US"/>
        </w:rPr>
      </w:pPr>
    </w:p>
    <w:p w14:paraId="0A40B825" w14:textId="77777777" w:rsidR="0092516E" w:rsidRPr="008A3C6C" w:rsidRDefault="0092516E" w:rsidP="00CF7714">
      <w:pPr>
        <w:spacing w:after="0" w:line="360" w:lineRule="auto"/>
        <w:ind w:left="142" w:firstLine="0"/>
        <w:contextualSpacing/>
        <w:rPr>
          <w:rFonts w:ascii="Arial" w:eastAsiaTheme="minorHAnsi" w:hAnsi="Arial" w:cs="Arial"/>
          <w:color w:val="003480"/>
          <w:kern w:val="0"/>
          <w:sz w:val="12"/>
          <w:szCs w:val="12"/>
          <w:lang w:eastAsia="en-US"/>
        </w:rPr>
      </w:pPr>
    </w:p>
    <w:p w14:paraId="143913D3" w14:textId="7E294AFC" w:rsidR="00A32B12" w:rsidRDefault="00CF7714" w:rsidP="00CF7714">
      <w:pPr>
        <w:pStyle w:val="Listenabsatz"/>
        <w:spacing w:after="0" w:line="360" w:lineRule="auto"/>
        <w:ind w:left="142" w:firstLine="0"/>
        <w:rPr>
          <w:rFonts w:ascii="Arial" w:eastAsiaTheme="minorHAnsi" w:hAnsi="Arial" w:cs="Arial"/>
          <w:color w:val="003480"/>
          <w:kern w:val="0"/>
          <w:lang w:eastAsia="en-US"/>
        </w:rPr>
      </w:pPr>
      <w:r w:rsidRPr="00CF7714">
        <w:rPr>
          <w:rFonts w:ascii="Arial" w:eastAsiaTheme="minorHAnsi" w:hAnsi="Arial" w:cs="Arial"/>
          <w:b/>
          <w:bCs/>
          <w:color w:val="003480"/>
          <w:kern w:val="0"/>
          <w:lang w:eastAsia="en-US"/>
        </w:rPr>
        <w:t>5.</w:t>
      </w:r>
      <w:r>
        <w:rPr>
          <w:rFonts w:ascii="Arial" w:eastAsiaTheme="minorHAnsi" w:hAnsi="Arial" w:cs="Arial"/>
          <w:color w:val="003480"/>
          <w:kern w:val="0"/>
          <w:lang w:eastAsia="en-US"/>
        </w:rPr>
        <w:t xml:space="preserve"> </w:t>
      </w:r>
      <w:r w:rsidR="00C74B49">
        <w:rPr>
          <w:rFonts w:ascii="Arial" w:eastAsiaTheme="minorHAnsi" w:hAnsi="Arial" w:cs="Arial"/>
          <w:color w:val="003480"/>
          <w:kern w:val="0"/>
          <w:lang w:eastAsia="en-US"/>
        </w:rPr>
        <w:t>Nenne</w:t>
      </w:r>
      <w:r w:rsidR="00A32B12">
        <w:rPr>
          <w:rFonts w:ascii="Arial" w:eastAsiaTheme="minorHAnsi" w:hAnsi="Arial" w:cs="Arial"/>
          <w:color w:val="003480"/>
          <w:kern w:val="0"/>
          <w:lang w:eastAsia="en-US"/>
        </w:rPr>
        <w:t xml:space="preserve"> Vor- und Nachteile von Hundezucht</w:t>
      </w:r>
      <w:r w:rsidR="00C74B49">
        <w:rPr>
          <w:rFonts w:ascii="Arial" w:eastAsiaTheme="minorHAnsi" w:hAnsi="Arial" w:cs="Arial"/>
          <w:color w:val="003480"/>
          <w:kern w:val="0"/>
          <w:lang w:eastAsia="en-US"/>
        </w:rPr>
        <w:t>.</w:t>
      </w:r>
    </w:p>
    <w:p w14:paraId="67E740CD" w14:textId="66C3D91B" w:rsidR="00A32B12" w:rsidRDefault="008A3C6C" w:rsidP="00C74B49">
      <w:pPr>
        <w:pStyle w:val="Listenabsatz"/>
        <w:spacing w:after="0" w:line="360" w:lineRule="auto"/>
        <w:ind w:left="514" w:hanging="372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</w:t>
      </w:r>
    </w:p>
    <w:p w14:paraId="2399DD71" w14:textId="6A399445" w:rsidR="008A3C6C" w:rsidRPr="00A32B12" w:rsidRDefault="008A3C6C" w:rsidP="00C74B49">
      <w:pPr>
        <w:pStyle w:val="Listenabsatz"/>
        <w:spacing w:after="0" w:line="360" w:lineRule="auto"/>
        <w:ind w:left="514" w:hanging="372"/>
        <w:rPr>
          <w:rFonts w:ascii="Arial" w:eastAsiaTheme="minorHAnsi" w:hAnsi="Arial" w:cs="Arial"/>
          <w:color w:val="003480"/>
          <w:kern w:val="0"/>
          <w:lang w:eastAsia="en-US"/>
        </w:rPr>
      </w:pPr>
      <w:r>
        <w:rPr>
          <w:rFonts w:ascii="Arial" w:eastAsiaTheme="minorHAnsi" w:hAnsi="Arial" w:cs="Arial"/>
          <w:color w:val="003480"/>
          <w:kern w:val="0"/>
          <w:lang w:eastAsia="en-US"/>
        </w:rPr>
        <w:t>___________________________________________________________________________</w:t>
      </w:r>
    </w:p>
    <w:sectPr w:rsidR="008A3C6C" w:rsidRPr="00A32B12" w:rsidSect="00115352">
      <w:headerReference w:type="default" r:id="rId10"/>
      <w:footerReference w:type="default" r:id="rId11"/>
      <w:pgSz w:w="11906" w:h="16838"/>
      <w:pgMar w:top="244" w:right="991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2A000" w14:textId="77777777" w:rsidR="00E96657" w:rsidRDefault="00E96657" w:rsidP="003A7C35">
      <w:pPr>
        <w:spacing w:after="0" w:line="240" w:lineRule="auto"/>
      </w:pPr>
      <w:r>
        <w:separator/>
      </w:r>
    </w:p>
  </w:endnote>
  <w:endnote w:type="continuationSeparator" w:id="0">
    <w:p w14:paraId="1F2664DC" w14:textId="77777777" w:rsidR="00E96657" w:rsidRDefault="00E96657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58D57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643AA431" wp14:editId="38B9CC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41600376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3D19E" w14:textId="77777777" w:rsidR="00E96657" w:rsidRDefault="00E96657" w:rsidP="003A7C35">
      <w:pPr>
        <w:spacing w:after="0" w:line="240" w:lineRule="auto"/>
      </w:pPr>
      <w:r>
        <w:separator/>
      </w:r>
    </w:p>
  </w:footnote>
  <w:footnote w:type="continuationSeparator" w:id="0">
    <w:p w14:paraId="20183802" w14:textId="77777777" w:rsidR="00E96657" w:rsidRDefault="00E96657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62338D" w14:textId="09141574" w:rsidR="00685FD6" w:rsidRDefault="008340DC" w:rsidP="00AC5A5B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BA674F6" wp14:editId="18437898">
          <wp:simplePos x="0" y="0"/>
          <wp:positionH relativeFrom="column">
            <wp:posOffset>3909222</wp:posOffset>
          </wp:positionH>
          <wp:positionV relativeFrom="paragraph">
            <wp:posOffset>-383540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839416472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5394268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878F476" wp14:editId="5C6421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11277234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FAACC62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3347376C" wp14:editId="4E25FAE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984915127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2186E5B" wp14:editId="1E4E502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86194512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AC5A5B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AC5A5B">
      <w:rPr>
        <w:sz w:val="20"/>
        <w:szCs w:val="20"/>
      </w:rPr>
      <w:t>Wie funktioniert Hundezucht?</w:t>
    </w:r>
  </w:p>
  <w:p w14:paraId="03608A88" w14:textId="3257D2DF" w:rsidR="00685FD6" w:rsidRPr="00000978" w:rsidRDefault="008340DC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D64EF3C" wp14:editId="5E4C5B4F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2072724375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3C06B9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E06F048" w14:textId="77777777" w:rsidR="008340DC" w:rsidRPr="008340DC" w:rsidRDefault="008340DC" w:rsidP="00685FD6">
    <w:pPr>
      <w:pStyle w:val="ArialBeschreibunggrau"/>
      <w:ind w:firstLine="132"/>
      <w:rPr>
        <w:szCs w:val="16"/>
      </w:rPr>
    </w:pPr>
    <w:proofErr w:type="spellStart"/>
    <w:r w:rsidRPr="008340DC">
      <w:rPr>
        <w:rFonts w:cs="Arial"/>
        <w:szCs w:val="16"/>
      </w:rPr>
      <w:t>Erklär’s</w:t>
    </w:r>
    <w:proofErr w:type="spellEnd"/>
    <w:r w:rsidRPr="008340DC">
      <w:rPr>
        <w:rFonts w:cs="Arial"/>
        <w:szCs w:val="16"/>
      </w:rPr>
      <w:t xml:space="preserve"> mir · </w:t>
    </w:r>
    <w:r w:rsidRPr="008340DC">
      <w:rPr>
        <w:rFonts w:cs="Arial"/>
        <w:bCs/>
        <w:szCs w:val="16"/>
      </w:rPr>
      <w:t>Hundezucht - zwischen Faszination und Tierleid</w:t>
    </w:r>
    <w:r w:rsidRPr="008340DC">
      <w:rPr>
        <w:szCs w:val="16"/>
      </w:rPr>
      <w:t xml:space="preserve"> </w:t>
    </w:r>
  </w:p>
  <w:p w14:paraId="43A53915" w14:textId="3B509043" w:rsidR="00685FD6" w:rsidRPr="008340DC" w:rsidRDefault="008340DC" w:rsidP="00685FD6">
    <w:pPr>
      <w:pStyle w:val="ArialBeschreibunggrau"/>
      <w:ind w:firstLine="132"/>
      <w:rPr>
        <w:szCs w:val="16"/>
      </w:rPr>
    </w:pPr>
    <w:r w:rsidRPr="008340DC">
      <w:rPr>
        <w:rFonts w:eastAsiaTheme="minorHAnsi" w:cs="Arial"/>
        <w:szCs w:val="16"/>
      </w:rPr>
      <w:t>www.planet-schule.de/x/erklaers-hundezucht</w:t>
    </w:r>
  </w:p>
  <w:p w14:paraId="348BACD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6D71FE7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824981"/>
    <w:multiLevelType w:val="hybridMultilevel"/>
    <w:tmpl w:val="2B9AFE32"/>
    <w:lvl w:ilvl="0" w:tplc="FFFFFFFF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E7D57"/>
    <w:multiLevelType w:val="hybridMultilevel"/>
    <w:tmpl w:val="EEB675AE"/>
    <w:lvl w:ilvl="0" w:tplc="FEEEAB64">
      <w:start w:val="1"/>
      <w:numFmt w:val="decimal"/>
      <w:lvlText w:val="%1."/>
      <w:lvlJc w:val="left"/>
      <w:pPr>
        <w:ind w:left="372" w:hanging="372"/>
      </w:pPr>
      <w:rPr>
        <w:rFonts w:hint="default"/>
        <w:b/>
        <w:bCs/>
      </w:r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>
      <w:start w:val="1"/>
      <w:numFmt w:val="decimal"/>
      <w:lvlText w:val="%4."/>
      <w:lvlJc w:val="left"/>
      <w:pPr>
        <w:ind w:left="2520" w:hanging="360"/>
      </w:pPr>
    </w:lvl>
    <w:lvl w:ilvl="4" w:tplc="04070019">
      <w:start w:val="1"/>
      <w:numFmt w:val="lowerLetter"/>
      <w:lvlText w:val="%5."/>
      <w:lvlJc w:val="left"/>
      <w:pPr>
        <w:ind w:left="3240" w:hanging="360"/>
      </w:pPr>
    </w:lvl>
    <w:lvl w:ilvl="5" w:tplc="0407001B">
      <w:start w:val="1"/>
      <w:numFmt w:val="lowerRoman"/>
      <w:lvlText w:val="%6."/>
      <w:lvlJc w:val="right"/>
      <w:pPr>
        <w:ind w:left="3960" w:hanging="180"/>
      </w:pPr>
    </w:lvl>
    <w:lvl w:ilvl="6" w:tplc="0407000F">
      <w:start w:val="1"/>
      <w:numFmt w:val="decimal"/>
      <w:lvlText w:val="%7."/>
      <w:lvlJc w:val="left"/>
      <w:pPr>
        <w:ind w:left="4680" w:hanging="360"/>
      </w:pPr>
    </w:lvl>
    <w:lvl w:ilvl="7" w:tplc="04070019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95C1CF6"/>
    <w:multiLevelType w:val="hybridMultilevel"/>
    <w:tmpl w:val="37B2064C"/>
    <w:lvl w:ilvl="0" w:tplc="09A2CD3E">
      <w:start w:val="4"/>
      <w:numFmt w:val="decimal"/>
      <w:lvlText w:val="%1."/>
      <w:lvlJc w:val="left"/>
      <w:pPr>
        <w:ind w:left="73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52" w:hanging="360"/>
      </w:pPr>
    </w:lvl>
    <w:lvl w:ilvl="2" w:tplc="0407001B" w:tentative="1">
      <w:start w:val="1"/>
      <w:numFmt w:val="lowerRoman"/>
      <w:lvlText w:val="%3."/>
      <w:lvlJc w:val="right"/>
      <w:pPr>
        <w:ind w:left="2172" w:hanging="180"/>
      </w:pPr>
    </w:lvl>
    <w:lvl w:ilvl="3" w:tplc="0407000F" w:tentative="1">
      <w:start w:val="1"/>
      <w:numFmt w:val="decimal"/>
      <w:lvlText w:val="%4."/>
      <w:lvlJc w:val="left"/>
      <w:pPr>
        <w:ind w:left="2892" w:hanging="360"/>
      </w:pPr>
    </w:lvl>
    <w:lvl w:ilvl="4" w:tplc="04070019" w:tentative="1">
      <w:start w:val="1"/>
      <w:numFmt w:val="lowerLetter"/>
      <w:lvlText w:val="%5."/>
      <w:lvlJc w:val="left"/>
      <w:pPr>
        <w:ind w:left="3612" w:hanging="360"/>
      </w:pPr>
    </w:lvl>
    <w:lvl w:ilvl="5" w:tplc="0407001B" w:tentative="1">
      <w:start w:val="1"/>
      <w:numFmt w:val="lowerRoman"/>
      <w:lvlText w:val="%6."/>
      <w:lvlJc w:val="right"/>
      <w:pPr>
        <w:ind w:left="4332" w:hanging="180"/>
      </w:pPr>
    </w:lvl>
    <w:lvl w:ilvl="6" w:tplc="0407000F" w:tentative="1">
      <w:start w:val="1"/>
      <w:numFmt w:val="decimal"/>
      <w:lvlText w:val="%7."/>
      <w:lvlJc w:val="left"/>
      <w:pPr>
        <w:ind w:left="5052" w:hanging="360"/>
      </w:pPr>
    </w:lvl>
    <w:lvl w:ilvl="7" w:tplc="04070019" w:tentative="1">
      <w:start w:val="1"/>
      <w:numFmt w:val="lowerLetter"/>
      <w:lvlText w:val="%8."/>
      <w:lvlJc w:val="left"/>
      <w:pPr>
        <w:ind w:left="5772" w:hanging="360"/>
      </w:pPr>
    </w:lvl>
    <w:lvl w:ilvl="8" w:tplc="0407001B" w:tentative="1">
      <w:start w:val="1"/>
      <w:numFmt w:val="lowerRoman"/>
      <w:lvlText w:val="%9."/>
      <w:lvlJc w:val="right"/>
      <w:pPr>
        <w:ind w:left="6492" w:hanging="180"/>
      </w:pPr>
    </w:lvl>
  </w:abstractNum>
  <w:num w:numId="1" w16cid:durableId="1384404825">
    <w:abstractNumId w:val="1"/>
  </w:num>
  <w:num w:numId="2" w16cid:durableId="499469971">
    <w:abstractNumId w:val="0"/>
  </w:num>
  <w:num w:numId="3" w16cid:durableId="10782828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40DC"/>
    <w:rsid w:val="00002AE9"/>
    <w:rsid w:val="00017BD5"/>
    <w:rsid w:val="00043BF6"/>
    <w:rsid w:val="00062D53"/>
    <w:rsid w:val="00097B6B"/>
    <w:rsid w:val="000A4592"/>
    <w:rsid w:val="000C3BC8"/>
    <w:rsid w:val="000C5146"/>
    <w:rsid w:val="000C5BEC"/>
    <w:rsid w:val="00106C96"/>
    <w:rsid w:val="00115352"/>
    <w:rsid w:val="001238B2"/>
    <w:rsid w:val="00125F58"/>
    <w:rsid w:val="001773CA"/>
    <w:rsid w:val="00187B2B"/>
    <w:rsid w:val="00200DF4"/>
    <w:rsid w:val="002262BD"/>
    <w:rsid w:val="00261BCC"/>
    <w:rsid w:val="00281DDB"/>
    <w:rsid w:val="00291442"/>
    <w:rsid w:val="002D0DCE"/>
    <w:rsid w:val="00335E90"/>
    <w:rsid w:val="003513A5"/>
    <w:rsid w:val="003A7C35"/>
    <w:rsid w:val="003F4C1D"/>
    <w:rsid w:val="003F6CC1"/>
    <w:rsid w:val="00422347"/>
    <w:rsid w:val="0043204E"/>
    <w:rsid w:val="004437FF"/>
    <w:rsid w:val="00454CC7"/>
    <w:rsid w:val="00456AE6"/>
    <w:rsid w:val="00462615"/>
    <w:rsid w:val="004B4120"/>
    <w:rsid w:val="004E21EB"/>
    <w:rsid w:val="004F3044"/>
    <w:rsid w:val="00512B73"/>
    <w:rsid w:val="0052199E"/>
    <w:rsid w:val="00560917"/>
    <w:rsid w:val="0060637E"/>
    <w:rsid w:val="00610B7B"/>
    <w:rsid w:val="00657D5F"/>
    <w:rsid w:val="006626BA"/>
    <w:rsid w:val="00685FD6"/>
    <w:rsid w:val="006F2769"/>
    <w:rsid w:val="00737FB1"/>
    <w:rsid w:val="00742819"/>
    <w:rsid w:val="00751706"/>
    <w:rsid w:val="007B436A"/>
    <w:rsid w:val="007D1901"/>
    <w:rsid w:val="008340DC"/>
    <w:rsid w:val="00863A4C"/>
    <w:rsid w:val="008A3C6C"/>
    <w:rsid w:val="008B0864"/>
    <w:rsid w:val="008C5CBF"/>
    <w:rsid w:val="009172BD"/>
    <w:rsid w:val="0092516E"/>
    <w:rsid w:val="00934414"/>
    <w:rsid w:val="0094267A"/>
    <w:rsid w:val="00A25063"/>
    <w:rsid w:val="00A32B12"/>
    <w:rsid w:val="00A61B04"/>
    <w:rsid w:val="00AA60EB"/>
    <w:rsid w:val="00AC5A5B"/>
    <w:rsid w:val="00B1112C"/>
    <w:rsid w:val="00B933C3"/>
    <w:rsid w:val="00BB23CD"/>
    <w:rsid w:val="00C03766"/>
    <w:rsid w:val="00C102B2"/>
    <w:rsid w:val="00C111CB"/>
    <w:rsid w:val="00C72DEA"/>
    <w:rsid w:val="00C74B49"/>
    <w:rsid w:val="00CA0B12"/>
    <w:rsid w:val="00CF08A5"/>
    <w:rsid w:val="00CF7714"/>
    <w:rsid w:val="00D0104C"/>
    <w:rsid w:val="00D31F49"/>
    <w:rsid w:val="00DD22EC"/>
    <w:rsid w:val="00E31D70"/>
    <w:rsid w:val="00E96657"/>
    <w:rsid w:val="00EF3348"/>
    <w:rsid w:val="00EF7DA1"/>
    <w:rsid w:val="00F06863"/>
    <w:rsid w:val="00F7419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A74AF6"/>
  <w15:docId w15:val="{D343B411-7BDA-49F3-A54E-48A45577C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291442"/>
    <w:pPr>
      <w:ind w:left="720"/>
      <w:contextualSpacing/>
    </w:pPr>
  </w:style>
  <w:style w:type="paragraph" w:styleId="berarbeitung">
    <w:name w:val="Revision"/>
    <w:hidden/>
    <w:uiPriority w:val="99"/>
    <w:semiHidden/>
    <w:rsid w:val="00CF7714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4" Type="http://schemas.openxmlformats.org/officeDocument/2006/relationships/image" Target="media/image7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157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Hundezucht - zwischen Faszination und Tierleid</dc:title>
  <dc:creator>planet schule</dc:creator>
  <cp:lastModifiedBy>Martina Frietsch</cp:lastModifiedBy>
  <cp:revision>8</cp:revision>
  <dcterms:created xsi:type="dcterms:W3CDTF">2026-02-10T16:30:00Z</dcterms:created>
  <dcterms:modified xsi:type="dcterms:W3CDTF">2026-03-06T09:21:00Z</dcterms:modified>
</cp:coreProperties>
</file>