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6445A" w14:textId="0676051C" w:rsidR="00685FD6" w:rsidRDefault="00DA1B28" w:rsidP="00560917">
      <w:pPr>
        <w:pStyle w:val="ArialTitelgrau"/>
        <w:ind w:firstLine="142"/>
        <w:rPr>
          <w:sz w:val="20"/>
          <w:szCs w:val="20"/>
        </w:rPr>
      </w:pPr>
      <w:r w:rsidRPr="00DA1B28">
        <w:rPr>
          <w:noProof/>
          <w:sz w:val="48"/>
          <w:szCs w:val="48"/>
          <w:u w:val="single"/>
        </w:rPr>
        <w:drawing>
          <wp:anchor distT="0" distB="0" distL="114300" distR="114300" simplePos="0" relativeHeight="251670528" behindDoc="1" locked="0" layoutInCell="1" allowOverlap="1" wp14:anchorId="76072371" wp14:editId="2AC73CEA">
            <wp:simplePos x="0" y="0"/>
            <wp:positionH relativeFrom="column">
              <wp:posOffset>4650740</wp:posOffset>
            </wp:positionH>
            <wp:positionV relativeFrom="paragraph">
              <wp:posOffset>8890</wp:posOffset>
            </wp:positionV>
            <wp:extent cx="1239520" cy="1159510"/>
            <wp:effectExtent l="0" t="0" r="0" b="0"/>
            <wp:wrapTight wrapText="bothSides">
              <wp:wrapPolygon edited="0">
                <wp:start x="13279" y="710"/>
                <wp:lineTo x="7303" y="7097"/>
                <wp:lineTo x="4316" y="8517"/>
                <wp:lineTo x="996" y="17034"/>
                <wp:lineTo x="1328" y="17744"/>
                <wp:lineTo x="11287" y="18453"/>
                <wp:lineTo x="11287" y="19873"/>
                <wp:lineTo x="16266" y="19873"/>
                <wp:lineTo x="16930" y="12775"/>
                <wp:lineTo x="18258" y="6388"/>
                <wp:lineTo x="14939" y="710"/>
                <wp:lineTo x="13279" y="710"/>
              </wp:wrapPolygon>
            </wp:wrapTight>
            <wp:docPr id="403426476" name="Grafik 11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426476" name="Grafik 11" descr="Ein Bild, das Schwarz, Dunkelhei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9520" cy="1159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06B60FC" w14:textId="056B750C" w:rsidR="002F2766" w:rsidRPr="00DA1B28" w:rsidRDefault="002F2766" w:rsidP="00DA1B28">
      <w:pPr>
        <w:pStyle w:val="Arialberschrift"/>
        <w:ind w:firstLine="0"/>
        <w:rPr>
          <w:sz w:val="48"/>
          <w:szCs w:val="48"/>
          <w:u w:val="single"/>
        </w:rPr>
      </w:pPr>
      <w:r w:rsidRPr="00DA1B28">
        <w:rPr>
          <w:sz w:val="48"/>
          <w:szCs w:val="48"/>
        </w:rPr>
        <w:t>Geschichte der Hundezucht</w:t>
      </w:r>
    </w:p>
    <w:p w14:paraId="33219F87" w14:textId="77777777" w:rsidR="002F2766" w:rsidRDefault="002F2766" w:rsidP="00CF08A5">
      <w:pPr>
        <w:pStyle w:val="ArialText"/>
        <w:ind w:firstLine="0"/>
      </w:pPr>
    </w:p>
    <w:p w14:paraId="58B87F98" w14:textId="129BCE69" w:rsidR="00560917" w:rsidRPr="00DA1B28" w:rsidRDefault="00D86EB6" w:rsidP="00CF08A5">
      <w:pPr>
        <w:pStyle w:val="ArialText"/>
        <w:ind w:firstLine="0"/>
        <w:rPr>
          <w:rFonts w:cs="Arial"/>
        </w:rPr>
      </w:pPr>
      <w:r w:rsidRPr="00DA1B28">
        <w:rPr>
          <w:rFonts w:cs="Arial"/>
        </w:rPr>
        <w:t>Schau</w:t>
      </w:r>
      <w:r w:rsidR="005374BE" w:rsidRPr="00DA1B28">
        <w:rPr>
          <w:rFonts w:cs="Arial"/>
        </w:rPr>
        <w:t>e</w:t>
      </w:r>
      <w:r w:rsidRPr="00DA1B28">
        <w:rPr>
          <w:rFonts w:cs="Arial"/>
        </w:rPr>
        <w:t xml:space="preserve"> dir den Film</w:t>
      </w:r>
      <w:r w:rsidR="005374BE" w:rsidRPr="00DA1B28">
        <w:rPr>
          <w:rFonts w:cs="Arial"/>
        </w:rPr>
        <w:t xml:space="preserve"> an</w:t>
      </w:r>
      <w:r w:rsidRPr="00DA1B28">
        <w:rPr>
          <w:rFonts w:cs="Arial"/>
        </w:rPr>
        <w:t xml:space="preserve"> und kreuze die richtige Antwort an</w:t>
      </w:r>
      <w:r w:rsidR="00560917" w:rsidRPr="00DA1B28">
        <w:rPr>
          <w:rFonts w:cs="Arial"/>
        </w:rPr>
        <w:t>.</w:t>
      </w:r>
    </w:p>
    <w:p w14:paraId="4073B163" w14:textId="77777777" w:rsidR="00560917" w:rsidRPr="00DA1B28" w:rsidRDefault="00560917" w:rsidP="002F2766">
      <w:pPr>
        <w:pStyle w:val="TheSansText"/>
        <w:ind w:left="0" w:firstLine="0"/>
        <w:rPr>
          <w:rFonts w:ascii="Arial" w:hAnsi="Arial" w:cs="Arial"/>
        </w:rPr>
      </w:pPr>
    </w:p>
    <w:p w14:paraId="3168FFCD" w14:textId="7B9D80BC" w:rsidR="00D86EB6" w:rsidRPr="00DA1B28" w:rsidRDefault="00560917" w:rsidP="00D86EB6">
      <w:pPr>
        <w:pStyle w:val="ArialText"/>
        <w:ind w:firstLine="0"/>
        <w:rPr>
          <w:rFonts w:cs="Arial"/>
        </w:rPr>
      </w:pPr>
      <w:r w:rsidRPr="00DA1B28">
        <w:rPr>
          <w:rFonts w:cs="Arial"/>
          <w:b/>
          <w:bCs/>
        </w:rPr>
        <w:t>1.</w:t>
      </w:r>
      <w:r w:rsidRPr="00DA1B28">
        <w:rPr>
          <w:rFonts w:cs="Arial"/>
        </w:rPr>
        <w:t xml:space="preserve"> </w:t>
      </w:r>
      <w:r w:rsidR="00267C55" w:rsidRPr="00DA1B28">
        <w:rPr>
          <w:rFonts w:cs="Arial"/>
        </w:rPr>
        <w:t>Von welchem Tier stammt der Hund ab</w:t>
      </w:r>
      <w:r w:rsidR="00D86EB6" w:rsidRPr="00DA1B28">
        <w:rPr>
          <w:rFonts w:cs="Arial"/>
        </w:rPr>
        <w:t>?</w:t>
      </w:r>
    </w:p>
    <w:p w14:paraId="761EDCD0" w14:textId="77777777" w:rsidR="00DA1B28" w:rsidRPr="00DA1B28" w:rsidRDefault="00DA1B28" w:rsidP="00CF08A5">
      <w:pPr>
        <w:pStyle w:val="ArialText"/>
        <w:ind w:firstLine="0"/>
        <w:rPr>
          <w:rFonts w:eastAsia="Calibri" w:cs="Arial"/>
          <w:noProof/>
          <w:color w:val="000000"/>
        </w:rPr>
      </w:pPr>
    </w:p>
    <w:tbl>
      <w:tblPr>
        <w:tblStyle w:val="Tabellenraster"/>
        <w:tblW w:w="0" w:type="auto"/>
        <w:tblInd w:w="435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05"/>
        <w:gridCol w:w="222"/>
        <w:gridCol w:w="5270"/>
      </w:tblGrid>
      <w:tr w:rsidR="00DA1B28" w:rsidRPr="00DA1B28" w14:paraId="55E457C7" w14:textId="77777777" w:rsidTr="00B16534">
        <w:trPr>
          <w:trHeight w:val="370"/>
        </w:trPr>
        <w:tc>
          <w:tcPr>
            <w:tcW w:w="505" w:type="dxa"/>
          </w:tcPr>
          <w:p w14:paraId="4642E4BD" w14:textId="77777777" w:rsidR="00DA1B28" w:rsidRPr="00DA1B28" w:rsidRDefault="00DA1B28" w:rsidP="00B16534">
            <w:pPr>
              <w:pStyle w:val="ArialText"/>
              <w:ind w:left="0" w:firstLine="0"/>
              <w:jc w:val="center"/>
              <w:rPr>
                <w:rFonts w:eastAsia="Calibri" w:cs="Arial"/>
                <w:noProof/>
                <w:color w:val="000000"/>
              </w:rPr>
            </w:pPr>
          </w:p>
        </w:tc>
        <w:tc>
          <w:tcPr>
            <w:tcW w:w="211" w:type="dxa"/>
            <w:tcBorders>
              <w:top w:val="nil"/>
              <w:bottom w:val="nil"/>
              <w:right w:val="nil"/>
            </w:tcBorders>
          </w:tcPr>
          <w:p w14:paraId="0F4DFEDB" w14:textId="77777777" w:rsidR="00DA1B28" w:rsidRPr="00DA1B28" w:rsidRDefault="00DA1B28" w:rsidP="00B16534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</w:p>
        </w:tc>
        <w:tc>
          <w:tcPr>
            <w:tcW w:w="5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36C304" w14:textId="77EB5D64" w:rsidR="00DA1B28" w:rsidRPr="00DA1B28" w:rsidRDefault="00DA1B28" w:rsidP="00B16534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  <w:r w:rsidRPr="00DA1B28">
              <w:rPr>
                <w:rFonts w:cs="Arial"/>
              </w:rPr>
              <w:t>Jaguar</w:t>
            </w:r>
          </w:p>
        </w:tc>
      </w:tr>
      <w:tr w:rsidR="00DA1B28" w:rsidRPr="00DA1B28" w14:paraId="39909159" w14:textId="77777777" w:rsidTr="00B16534">
        <w:trPr>
          <w:trHeight w:val="384"/>
        </w:trPr>
        <w:tc>
          <w:tcPr>
            <w:tcW w:w="505" w:type="dxa"/>
          </w:tcPr>
          <w:p w14:paraId="340859A4" w14:textId="77777777" w:rsidR="00DA1B28" w:rsidRPr="00DA1B28" w:rsidRDefault="00DA1B28" w:rsidP="00B16534">
            <w:pPr>
              <w:pStyle w:val="ArialText"/>
              <w:ind w:left="0" w:firstLine="0"/>
              <w:jc w:val="center"/>
              <w:rPr>
                <w:rFonts w:eastAsia="Calibri" w:cs="Arial"/>
                <w:noProof/>
                <w:color w:val="000000"/>
              </w:rPr>
            </w:pPr>
          </w:p>
        </w:tc>
        <w:tc>
          <w:tcPr>
            <w:tcW w:w="211" w:type="dxa"/>
            <w:tcBorders>
              <w:top w:val="nil"/>
              <w:bottom w:val="nil"/>
              <w:right w:val="nil"/>
            </w:tcBorders>
          </w:tcPr>
          <w:p w14:paraId="3F63B515" w14:textId="77777777" w:rsidR="00DA1B28" w:rsidRPr="00DA1B28" w:rsidRDefault="00DA1B28" w:rsidP="00B16534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</w:p>
        </w:tc>
        <w:tc>
          <w:tcPr>
            <w:tcW w:w="5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6AB8F" w14:textId="13DFB42C" w:rsidR="00DA1B28" w:rsidRPr="00DA1B28" w:rsidRDefault="00DA1B28" w:rsidP="00B16534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  <w:r w:rsidRPr="00DA1B28">
              <w:rPr>
                <w:rFonts w:cs="Arial"/>
              </w:rPr>
              <w:t>Wolf</w:t>
            </w:r>
          </w:p>
        </w:tc>
      </w:tr>
      <w:tr w:rsidR="00DA1B28" w:rsidRPr="00DA1B28" w14:paraId="1F036939" w14:textId="77777777" w:rsidTr="00B16534">
        <w:trPr>
          <w:trHeight w:val="370"/>
        </w:trPr>
        <w:tc>
          <w:tcPr>
            <w:tcW w:w="505" w:type="dxa"/>
          </w:tcPr>
          <w:p w14:paraId="7A24DBAB" w14:textId="77777777" w:rsidR="00DA1B28" w:rsidRPr="00DA1B28" w:rsidRDefault="00DA1B28" w:rsidP="00B16534">
            <w:pPr>
              <w:pStyle w:val="ArialText"/>
              <w:ind w:left="0" w:firstLine="0"/>
              <w:jc w:val="center"/>
              <w:rPr>
                <w:rFonts w:eastAsia="Calibri" w:cs="Arial"/>
                <w:noProof/>
                <w:color w:val="000000"/>
              </w:rPr>
            </w:pPr>
          </w:p>
        </w:tc>
        <w:tc>
          <w:tcPr>
            <w:tcW w:w="211" w:type="dxa"/>
            <w:tcBorders>
              <w:top w:val="nil"/>
              <w:bottom w:val="nil"/>
              <w:right w:val="nil"/>
            </w:tcBorders>
          </w:tcPr>
          <w:p w14:paraId="730C353D" w14:textId="77777777" w:rsidR="00DA1B28" w:rsidRPr="00DA1B28" w:rsidRDefault="00DA1B28" w:rsidP="00B16534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</w:p>
        </w:tc>
        <w:tc>
          <w:tcPr>
            <w:tcW w:w="5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636AC2" w14:textId="4FD0DEA3" w:rsidR="00DA1B28" w:rsidRPr="00DA1B28" w:rsidRDefault="00DA1B28" w:rsidP="00B16534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  <w:r w:rsidRPr="00DA1B28">
              <w:rPr>
                <w:rFonts w:cs="Arial"/>
              </w:rPr>
              <w:t>Puma</w:t>
            </w:r>
          </w:p>
        </w:tc>
      </w:tr>
    </w:tbl>
    <w:p w14:paraId="33C5A5F3" w14:textId="77777777" w:rsidR="00DA1B28" w:rsidRPr="00DA1B28" w:rsidRDefault="00DA1B28" w:rsidP="00CF08A5">
      <w:pPr>
        <w:pStyle w:val="ArialText"/>
        <w:ind w:firstLine="0"/>
        <w:rPr>
          <w:rFonts w:eastAsia="Calibri" w:cs="Arial"/>
          <w:noProof/>
          <w:color w:val="000000"/>
        </w:rPr>
      </w:pPr>
    </w:p>
    <w:p w14:paraId="0299AC3F" w14:textId="77777777" w:rsidR="00560917" w:rsidRPr="00DA1B28" w:rsidRDefault="00560917" w:rsidP="00CF08A5">
      <w:pPr>
        <w:ind w:left="142" w:firstLine="0"/>
        <w:rPr>
          <w:rFonts w:ascii="Arial" w:hAnsi="Arial" w:cs="Arial"/>
        </w:rPr>
      </w:pPr>
    </w:p>
    <w:p w14:paraId="70F6D2E7" w14:textId="31EE39FC" w:rsidR="00D86EB6" w:rsidRPr="00DA1B28" w:rsidRDefault="00D86EB6" w:rsidP="00D86EB6">
      <w:pPr>
        <w:pStyle w:val="ArialText"/>
        <w:ind w:firstLine="0"/>
        <w:rPr>
          <w:rFonts w:cs="Arial"/>
        </w:rPr>
      </w:pPr>
      <w:r w:rsidRPr="00DA1B28">
        <w:rPr>
          <w:rFonts w:cs="Arial"/>
          <w:b/>
          <w:bCs/>
        </w:rPr>
        <w:t>2.</w:t>
      </w:r>
      <w:r w:rsidRPr="00DA1B28">
        <w:rPr>
          <w:rFonts w:cs="Arial"/>
        </w:rPr>
        <w:t xml:space="preserve"> </w:t>
      </w:r>
      <w:r w:rsidR="00267C55" w:rsidRPr="00DA1B28">
        <w:rPr>
          <w:rFonts w:cs="Arial"/>
        </w:rPr>
        <w:t xml:space="preserve">Vor wie vielen Jahren fing der Mensch an, </w:t>
      </w:r>
      <w:r w:rsidRPr="00DA1B28">
        <w:rPr>
          <w:rFonts w:cs="Arial"/>
        </w:rPr>
        <w:t>dieses Tier zu zähmen?</w:t>
      </w:r>
    </w:p>
    <w:p w14:paraId="702E8C6C" w14:textId="77777777" w:rsidR="00DA1B28" w:rsidRPr="00DA1B28" w:rsidRDefault="00DA1B28" w:rsidP="00D86EB6">
      <w:pPr>
        <w:pStyle w:val="ArialText"/>
        <w:ind w:firstLine="0"/>
        <w:rPr>
          <w:rFonts w:cs="Arial"/>
        </w:rPr>
      </w:pPr>
    </w:p>
    <w:tbl>
      <w:tblPr>
        <w:tblStyle w:val="Tabellenraster"/>
        <w:tblW w:w="0" w:type="auto"/>
        <w:tblInd w:w="435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05"/>
        <w:gridCol w:w="222"/>
        <w:gridCol w:w="5270"/>
      </w:tblGrid>
      <w:tr w:rsidR="00DA1B28" w:rsidRPr="00DA1B28" w14:paraId="4E261008" w14:textId="267EBC76" w:rsidTr="00DA1B28">
        <w:trPr>
          <w:trHeight w:val="370"/>
        </w:trPr>
        <w:tc>
          <w:tcPr>
            <w:tcW w:w="505" w:type="dxa"/>
          </w:tcPr>
          <w:p w14:paraId="79B8F718" w14:textId="77777777" w:rsidR="00DA1B28" w:rsidRPr="00DA1B28" w:rsidRDefault="00DA1B28" w:rsidP="00DA1B28">
            <w:pPr>
              <w:pStyle w:val="ArialText"/>
              <w:ind w:left="0" w:firstLine="0"/>
              <w:jc w:val="center"/>
              <w:rPr>
                <w:rFonts w:eastAsia="Calibri" w:cs="Arial"/>
                <w:noProof/>
                <w:color w:val="000000"/>
              </w:rPr>
            </w:pPr>
          </w:p>
        </w:tc>
        <w:tc>
          <w:tcPr>
            <w:tcW w:w="211" w:type="dxa"/>
            <w:tcBorders>
              <w:top w:val="nil"/>
              <w:bottom w:val="nil"/>
              <w:right w:val="nil"/>
            </w:tcBorders>
          </w:tcPr>
          <w:p w14:paraId="47EC4529" w14:textId="77777777" w:rsidR="00DA1B28" w:rsidRPr="00DA1B28" w:rsidRDefault="00DA1B28" w:rsidP="00DA1B2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</w:p>
        </w:tc>
        <w:tc>
          <w:tcPr>
            <w:tcW w:w="5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10B47C" w14:textId="475A02BE" w:rsidR="00DA1B28" w:rsidRPr="00DA1B28" w:rsidRDefault="00DA1B28" w:rsidP="00DA1B2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  <w:r w:rsidRPr="00DA1B28">
              <w:rPr>
                <w:rFonts w:cs="Arial"/>
              </w:rPr>
              <w:t>15.000 Jahre</w:t>
            </w:r>
          </w:p>
        </w:tc>
      </w:tr>
      <w:tr w:rsidR="00DA1B28" w:rsidRPr="00DA1B28" w14:paraId="6E5BAB15" w14:textId="06E8ED0A" w:rsidTr="00DA1B28">
        <w:trPr>
          <w:trHeight w:val="384"/>
        </w:trPr>
        <w:tc>
          <w:tcPr>
            <w:tcW w:w="505" w:type="dxa"/>
          </w:tcPr>
          <w:p w14:paraId="2541F074" w14:textId="77777777" w:rsidR="00DA1B28" w:rsidRPr="00DA1B28" w:rsidRDefault="00DA1B28" w:rsidP="00DA1B28">
            <w:pPr>
              <w:pStyle w:val="ArialText"/>
              <w:ind w:left="0" w:firstLine="0"/>
              <w:jc w:val="center"/>
              <w:rPr>
                <w:rFonts w:eastAsia="Calibri" w:cs="Arial"/>
                <w:noProof/>
                <w:color w:val="000000"/>
              </w:rPr>
            </w:pPr>
          </w:p>
        </w:tc>
        <w:tc>
          <w:tcPr>
            <w:tcW w:w="211" w:type="dxa"/>
            <w:tcBorders>
              <w:top w:val="nil"/>
              <w:bottom w:val="nil"/>
              <w:right w:val="nil"/>
            </w:tcBorders>
          </w:tcPr>
          <w:p w14:paraId="6DB25B0B" w14:textId="77777777" w:rsidR="00DA1B28" w:rsidRPr="00DA1B28" w:rsidRDefault="00DA1B28" w:rsidP="00DA1B2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</w:p>
        </w:tc>
        <w:tc>
          <w:tcPr>
            <w:tcW w:w="5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DA5301" w14:textId="1F1FFD10" w:rsidR="00DA1B28" w:rsidRPr="00DA1B28" w:rsidRDefault="00DA1B28" w:rsidP="00DA1B2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  <w:r w:rsidRPr="00DA1B28">
              <w:rPr>
                <w:rFonts w:cs="Arial"/>
              </w:rPr>
              <w:t>50.000 Jahre</w:t>
            </w:r>
          </w:p>
        </w:tc>
      </w:tr>
      <w:tr w:rsidR="00DA1B28" w:rsidRPr="00DA1B28" w14:paraId="23553218" w14:textId="42AF13F2" w:rsidTr="00DA1B28">
        <w:trPr>
          <w:trHeight w:val="370"/>
        </w:trPr>
        <w:tc>
          <w:tcPr>
            <w:tcW w:w="505" w:type="dxa"/>
          </w:tcPr>
          <w:p w14:paraId="4DBF28A8" w14:textId="77777777" w:rsidR="00DA1B28" w:rsidRPr="00DA1B28" w:rsidRDefault="00DA1B28" w:rsidP="00DA1B28">
            <w:pPr>
              <w:pStyle w:val="ArialText"/>
              <w:ind w:left="0" w:firstLine="0"/>
              <w:jc w:val="center"/>
              <w:rPr>
                <w:rFonts w:eastAsia="Calibri" w:cs="Arial"/>
                <w:noProof/>
                <w:color w:val="000000"/>
              </w:rPr>
            </w:pPr>
          </w:p>
        </w:tc>
        <w:tc>
          <w:tcPr>
            <w:tcW w:w="211" w:type="dxa"/>
            <w:tcBorders>
              <w:top w:val="nil"/>
              <w:bottom w:val="nil"/>
              <w:right w:val="nil"/>
            </w:tcBorders>
          </w:tcPr>
          <w:p w14:paraId="3987A1C1" w14:textId="77777777" w:rsidR="00DA1B28" w:rsidRPr="00DA1B28" w:rsidRDefault="00DA1B28" w:rsidP="00DA1B2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</w:p>
        </w:tc>
        <w:tc>
          <w:tcPr>
            <w:tcW w:w="52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D08CC" w14:textId="07493114" w:rsidR="00DA1B28" w:rsidRPr="00DA1B28" w:rsidRDefault="00DA1B28" w:rsidP="00DA1B28">
            <w:pPr>
              <w:pStyle w:val="ArialText"/>
              <w:ind w:left="0" w:firstLine="0"/>
              <w:rPr>
                <w:rFonts w:eastAsia="Calibri" w:cs="Arial"/>
                <w:noProof/>
                <w:color w:val="000000"/>
                <w:sz w:val="36"/>
                <w:szCs w:val="36"/>
              </w:rPr>
            </w:pPr>
            <w:r w:rsidRPr="00DA1B28">
              <w:rPr>
                <w:rFonts w:cs="Arial"/>
              </w:rPr>
              <w:t>2000 Jahre</w:t>
            </w:r>
          </w:p>
        </w:tc>
      </w:tr>
    </w:tbl>
    <w:p w14:paraId="24BD860C" w14:textId="7A106A0A" w:rsidR="00DA1B28" w:rsidRDefault="00DA1B28" w:rsidP="00DA1B28">
      <w:pPr>
        <w:pStyle w:val="ArialText"/>
        <w:rPr>
          <w:rFonts w:eastAsia="Calibri" w:cs="Arial"/>
          <w:noProof/>
          <w:color w:val="000000"/>
          <w:sz w:val="36"/>
          <w:szCs w:val="36"/>
        </w:rPr>
      </w:pPr>
    </w:p>
    <w:p w14:paraId="580EE348" w14:textId="77777777" w:rsidR="00DA1B28" w:rsidRPr="00DA1B28" w:rsidRDefault="00DA1B28" w:rsidP="00DA1B28">
      <w:pPr>
        <w:pStyle w:val="ArialText"/>
        <w:rPr>
          <w:rFonts w:eastAsia="Calibri" w:cs="Arial"/>
          <w:noProof/>
          <w:color w:val="000000"/>
          <w:sz w:val="36"/>
          <w:szCs w:val="36"/>
        </w:rPr>
      </w:pPr>
    </w:p>
    <w:p w14:paraId="0AB2CE53" w14:textId="0748EE83" w:rsidR="00D86EB6" w:rsidRPr="00DA1B28" w:rsidRDefault="00DA1B28" w:rsidP="00CF08A5">
      <w:pPr>
        <w:pStyle w:val="ArialZwischenberschrift2"/>
        <w:ind w:firstLine="0"/>
        <w:rPr>
          <w:rFonts w:cs="Arial"/>
          <w:b w:val="0"/>
          <w:bCs/>
        </w:rPr>
      </w:pPr>
      <w:r>
        <w:rPr>
          <w:rFonts w:cs="Arial"/>
        </w:rPr>
        <w:t xml:space="preserve">3. </w:t>
      </w:r>
      <w:r w:rsidR="00D86EB6" w:rsidRPr="00DA1B28">
        <w:rPr>
          <w:rFonts w:cs="Arial"/>
          <w:b w:val="0"/>
          <w:bCs/>
        </w:rPr>
        <w:t>Kurzer Film-</w:t>
      </w:r>
      <w:r w:rsidR="002F2766" w:rsidRPr="00DA1B28">
        <w:rPr>
          <w:rFonts w:cs="Arial"/>
          <w:b w:val="0"/>
          <w:bCs/>
        </w:rPr>
        <w:t>Stopp</w:t>
      </w:r>
      <w:r w:rsidR="00D86EB6" w:rsidRPr="00DA1B28">
        <w:rPr>
          <w:rFonts w:cs="Arial"/>
          <w:b w:val="0"/>
          <w:bCs/>
        </w:rPr>
        <w:t xml:space="preserve"> für clevere Köpfe</w:t>
      </w:r>
    </w:p>
    <w:p w14:paraId="7C08AA83" w14:textId="63B5C4BC" w:rsidR="00D86EB6" w:rsidRPr="00DA1B28" w:rsidRDefault="00D86EB6" w:rsidP="00CF08A5">
      <w:pPr>
        <w:pStyle w:val="ArialZwischenberschrift2"/>
        <w:ind w:firstLine="0"/>
        <w:rPr>
          <w:rFonts w:cs="Arial"/>
          <w:b w:val="0"/>
          <w:bCs/>
        </w:rPr>
      </w:pPr>
      <w:r w:rsidRPr="00DA1B28">
        <w:rPr>
          <w:rFonts w:cs="Arial"/>
          <w:b w:val="0"/>
          <w:bCs/>
        </w:rPr>
        <w:t>Stelle Vermutungen zu diesen Fragen an</w:t>
      </w:r>
      <w:r w:rsidR="00DA1B28">
        <w:rPr>
          <w:rFonts w:cs="Arial"/>
          <w:b w:val="0"/>
          <w:bCs/>
        </w:rPr>
        <w:t>:</w:t>
      </w:r>
    </w:p>
    <w:p w14:paraId="3F6BC8A4" w14:textId="77777777" w:rsidR="00DA1B28" w:rsidRDefault="00D86EB6" w:rsidP="00DA1B28">
      <w:pPr>
        <w:ind w:left="142" w:firstLine="0"/>
        <w:rPr>
          <w:rFonts w:ascii="Arial" w:hAnsi="Arial" w:cs="Arial"/>
        </w:rPr>
      </w:pPr>
      <w:r w:rsidRPr="00DA1B28">
        <w:rPr>
          <w:rFonts w:ascii="Arial" w:hAnsi="Arial" w:cs="Arial"/>
        </w:rPr>
        <w:t>Wa</w:t>
      </w:r>
      <w:r w:rsidR="00267C55" w:rsidRPr="00DA1B28">
        <w:rPr>
          <w:rFonts w:ascii="Arial" w:hAnsi="Arial" w:cs="Arial"/>
        </w:rPr>
        <w:t>rum wollte der Mensch den Hund zähmen?</w:t>
      </w:r>
    </w:p>
    <w:p w14:paraId="41BE4060" w14:textId="17EECE44" w:rsidR="002F2766" w:rsidRPr="00DA1B28" w:rsidRDefault="00267C55" w:rsidP="00DA1B28">
      <w:pPr>
        <w:ind w:left="142" w:firstLine="0"/>
        <w:rPr>
          <w:rFonts w:ascii="Arial" w:hAnsi="Arial" w:cs="Arial"/>
        </w:rPr>
      </w:pPr>
      <w:r w:rsidRPr="00DA1B28">
        <w:rPr>
          <w:rFonts w:ascii="Arial" w:hAnsi="Arial" w:cs="Arial"/>
        </w:rPr>
        <w:t xml:space="preserve"> </w:t>
      </w:r>
    </w:p>
    <w:p w14:paraId="543BD724" w14:textId="3E2DCE41" w:rsidR="002F2766" w:rsidRDefault="002F2766" w:rsidP="00DA1B28">
      <w:pPr>
        <w:pStyle w:val="Listenabsatz"/>
        <w:spacing w:line="480" w:lineRule="auto"/>
        <w:ind w:left="142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</w:t>
      </w:r>
    </w:p>
    <w:p w14:paraId="1FFB01A3" w14:textId="10F24192" w:rsidR="002F2766" w:rsidRDefault="002F2766" w:rsidP="00DA1B28">
      <w:pPr>
        <w:pStyle w:val="Listenabsatz"/>
        <w:spacing w:line="480" w:lineRule="auto"/>
        <w:ind w:left="142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</w:t>
      </w:r>
    </w:p>
    <w:p w14:paraId="41B1D16A" w14:textId="3411A54D" w:rsidR="002F2766" w:rsidRDefault="002F2766" w:rsidP="00DA1B28">
      <w:pPr>
        <w:pStyle w:val="Listenabsatz"/>
        <w:spacing w:line="480" w:lineRule="auto"/>
        <w:ind w:left="142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</w:t>
      </w:r>
    </w:p>
    <w:p w14:paraId="49CED0CF" w14:textId="45441E48" w:rsidR="002F2766" w:rsidRPr="00DA1B28" w:rsidRDefault="002F2766" w:rsidP="00DA1B28">
      <w:pPr>
        <w:spacing w:line="480" w:lineRule="auto"/>
        <w:ind w:left="142" w:firstLine="0"/>
        <w:rPr>
          <w:rFonts w:ascii="Arial" w:hAnsi="Arial" w:cs="Arial"/>
        </w:rPr>
      </w:pPr>
      <w:r w:rsidRPr="00DA1B28">
        <w:rPr>
          <w:rFonts w:ascii="Arial" w:hAnsi="Arial" w:cs="Arial"/>
        </w:rPr>
        <w:t>Wie konnte der Mensch den Wolf zähmen?</w:t>
      </w:r>
    </w:p>
    <w:p w14:paraId="017D85C1" w14:textId="1B4585E4" w:rsidR="002F2766" w:rsidRDefault="002F2766" w:rsidP="00DA1B28">
      <w:pPr>
        <w:pStyle w:val="Listenabsatz"/>
        <w:spacing w:line="480" w:lineRule="auto"/>
        <w:ind w:left="142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_____________________________________________________________________________________________________________________________________________________</w:t>
      </w:r>
      <w:r w:rsidR="00DA1B28">
        <w:rPr>
          <w:rFonts w:ascii="Arial" w:hAnsi="Arial" w:cs="Arial"/>
        </w:rPr>
        <w:t>__</w:t>
      </w:r>
      <w:r>
        <w:rPr>
          <w:rFonts w:ascii="Arial" w:hAnsi="Arial" w:cs="Arial"/>
        </w:rPr>
        <w:t>_____</w:t>
      </w:r>
    </w:p>
    <w:p w14:paraId="2987B9F3" w14:textId="2412320B" w:rsidR="002F2766" w:rsidRPr="00DA1B28" w:rsidRDefault="002F2766" w:rsidP="00DA1B28">
      <w:pPr>
        <w:spacing w:line="480" w:lineRule="auto"/>
        <w:ind w:left="142" w:firstLine="0"/>
        <w:rPr>
          <w:rFonts w:ascii="Arial" w:hAnsi="Arial" w:cs="Arial"/>
        </w:rPr>
      </w:pPr>
      <w:r w:rsidRPr="00DA1B28">
        <w:rPr>
          <w:rFonts w:ascii="Arial" w:hAnsi="Arial" w:cs="Arial"/>
        </w:rPr>
        <w:t>Wie hat der Mensch es geschafft</w:t>
      </w:r>
      <w:r w:rsidR="00267C55" w:rsidRPr="00DA1B28">
        <w:rPr>
          <w:rFonts w:ascii="Arial" w:hAnsi="Arial" w:cs="Arial"/>
        </w:rPr>
        <w:t>,</w:t>
      </w:r>
      <w:r w:rsidRPr="00DA1B28">
        <w:rPr>
          <w:rFonts w:ascii="Arial" w:hAnsi="Arial" w:cs="Arial"/>
        </w:rPr>
        <w:t xml:space="preserve"> verschiedene Hunderassen zu züchten?</w:t>
      </w:r>
    </w:p>
    <w:p w14:paraId="7D9DA258" w14:textId="552E45A2" w:rsidR="002F2766" w:rsidRDefault="002F2766" w:rsidP="00DA1B28">
      <w:pPr>
        <w:pStyle w:val="Listenabsatz"/>
        <w:spacing w:line="480" w:lineRule="auto"/>
        <w:ind w:left="142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  <w:r w:rsidR="00DA1B28">
        <w:rPr>
          <w:rFonts w:ascii="Arial" w:hAnsi="Arial" w:cs="Arial"/>
        </w:rPr>
        <w:t>_</w:t>
      </w:r>
      <w:r>
        <w:rPr>
          <w:rFonts w:ascii="Arial" w:hAnsi="Arial" w:cs="Arial"/>
        </w:rPr>
        <w:t>__</w:t>
      </w:r>
    </w:p>
    <w:p w14:paraId="236A0394" w14:textId="6B322E77" w:rsidR="002F2766" w:rsidRDefault="002F2766" w:rsidP="00DA1B28">
      <w:pPr>
        <w:pStyle w:val="Listenabsatz"/>
        <w:spacing w:line="480" w:lineRule="auto"/>
        <w:ind w:left="142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  <w:r w:rsidR="00DA1B28">
        <w:rPr>
          <w:rFonts w:ascii="Arial" w:hAnsi="Arial" w:cs="Arial"/>
        </w:rPr>
        <w:t>_</w:t>
      </w:r>
      <w:r>
        <w:rPr>
          <w:rFonts w:ascii="Arial" w:hAnsi="Arial" w:cs="Arial"/>
        </w:rPr>
        <w:t>__</w:t>
      </w:r>
    </w:p>
    <w:p w14:paraId="2E061D7D" w14:textId="7F2D8A88" w:rsidR="003A7C35" w:rsidRPr="002F2766" w:rsidRDefault="002F2766" w:rsidP="00DA1B28">
      <w:pPr>
        <w:pStyle w:val="Listenabsatz"/>
        <w:spacing w:line="480" w:lineRule="auto"/>
        <w:ind w:left="142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  <w:r w:rsidR="00DA1B28">
        <w:rPr>
          <w:rFonts w:ascii="Arial" w:hAnsi="Arial" w:cs="Arial"/>
        </w:rPr>
        <w:t>_</w:t>
      </w:r>
      <w:r>
        <w:rPr>
          <w:rFonts w:ascii="Arial" w:hAnsi="Arial" w:cs="Arial"/>
        </w:rPr>
        <w:t>___</w:t>
      </w:r>
    </w:p>
    <w:sectPr w:rsidR="003A7C35" w:rsidRPr="002F2766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565CC" w14:textId="77777777" w:rsidR="00220DF0" w:rsidRDefault="00220DF0" w:rsidP="003A7C35">
      <w:pPr>
        <w:spacing w:after="0" w:line="240" w:lineRule="auto"/>
      </w:pPr>
      <w:r>
        <w:separator/>
      </w:r>
    </w:p>
  </w:endnote>
  <w:endnote w:type="continuationSeparator" w:id="0">
    <w:p w14:paraId="170A0EEB" w14:textId="77777777" w:rsidR="00220DF0" w:rsidRDefault="00220DF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58D57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643AA431" wp14:editId="38B9CC02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C630D" w14:textId="77777777" w:rsidR="00220DF0" w:rsidRDefault="00220DF0" w:rsidP="003A7C35">
      <w:pPr>
        <w:spacing w:after="0" w:line="240" w:lineRule="auto"/>
      </w:pPr>
      <w:r>
        <w:separator/>
      </w:r>
    </w:p>
  </w:footnote>
  <w:footnote w:type="continuationSeparator" w:id="0">
    <w:p w14:paraId="1D3D6ED1" w14:textId="77777777" w:rsidR="00220DF0" w:rsidRDefault="00220DF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2338D" w14:textId="3EADEC63" w:rsidR="00685FD6" w:rsidRDefault="008340DC" w:rsidP="002F276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3BA674F6" wp14:editId="46A68AF7">
          <wp:simplePos x="0" y="0"/>
          <wp:positionH relativeFrom="column">
            <wp:posOffset>3973992</wp:posOffset>
          </wp:positionH>
          <wp:positionV relativeFrom="paragraph">
            <wp:posOffset>-383540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115394268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5394268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878F476" wp14:editId="5C6421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11277234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FAACC62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3347376C" wp14:editId="4E25FAE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2186E5B" wp14:editId="1E4E502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267C55">
      <w:rPr>
        <w:sz w:val="20"/>
        <w:szCs w:val="20"/>
      </w:rPr>
      <w:t xml:space="preserve">Geschichte der </w:t>
    </w:r>
    <w:r w:rsidR="002F2766">
      <w:rPr>
        <w:sz w:val="20"/>
        <w:szCs w:val="20"/>
      </w:rPr>
      <w:t xml:space="preserve">Hundezucht </w:t>
    </w:r>
  </w:p>
  <w:p w14:paraId="03608A88" w14:textId="3257D2DF" w:rsidR="00685FD6" w:rsidRPr="00000978" w:rsidRDefault="008340DC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D64EF3C" wp14:editId="5E4C5B4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2072724375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3C06B9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E06F048" w14:textId="77777777" w:rsidR="008340DC" w:rsidRPr="008340DC" w:rsidRDefault="008340DC" w:rsidP="00685FD6">
    <w:pPr>
      <w:pStyle w:val="ArialBeschreibunggrau"/>
      <w:ind w:firstLine="132"/>
      <w:rPr>
        <w:szCs w:val="16"/>
      </w:rPr>
    </w:pPr>
    <w:proofErr w:type="spellStart"/>
    <w:r w:rsidRPr="008340DC">
      <w:rPr>
        <w:rFonts w:cs="Arial"/>
        <w:szCs w:val="16"/>
      </w:rPr>
      <w:t>Erklär’s</w:t>
    </w:r>
    <w:proofErr w:type="spellEnd"/>
    <w:r w:rsidRPr="008340DC">
      <w:rPr>
        <w:rFonts w:cs="Arial"/>
        <w:szCs w:val="16"/>
      </w:rPr>
      <w:t xml:space="preserve"> mir · </w:t>
    </w:r>
    <w:r w:rsidRPr="008340DC">
      <w:rPr>
        <w:rFonts w:cs="Arial"/>
        <w:bCs/>
        <w:szCs w:val="16"/>
      </w:rPr>
      <w:t>Hundezucht - zwischen Faszination und Tierleid</w:t>
    </w:r>
    <w:r w:rsidRPr="008340DC">
      <w:rPr>
        <w:szCs w:val="16"/>
      </w:rPr>
      <w:t xml:space="preserve"> </w:t>
    </w:r>
  </w:p>
  <w:p w14:paraId="43A53915" w14:textId="3B509043" w:rsidR="00685FD6" w:rsidRPr="008340DC" w:rsidRDefault="008340DC" w:rsidP="00685FD6">
    <w:pPr>
      <w:pStyle w:val="ArialBeschreibunggrau"/>
      <w:ind w:firstLine="132"/>
      <w:rPr>
        <w:szCs w:val="16"/>
      </w:rPr>
    </w:pPr>
    <w:r w:rsidRPr="008340DC">
      <w:rPr>
        <w:rFonts w:eastAsiaTheme="minorHAnsi" w:cs="Arial"/>
        <w:szCs w:val="16"/>
      </w:rPr>
      <w:t>www.planet-schule.de/x/erklaers-hundezucht</w:t>
    </w:r>
  </w:p>
  <w:p w14:paraId="348BACD4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D71FE7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707CE0"/>
    <w:multiLevelType w:val="hybridMultilevel"/>
    <w:tmpl w:val="05E4503A"/>
    <w:lvl w:ilvl="0" w:tplc="E2E2A316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7971374D"/>
    <w:multiLevelType w:val="hybridMultilevel"/>
    <w:tmpl w:val="51DCCB08"/>
    <w:lvl w:ilvl="0" w:tplc="758AA188">
      <w:start w:val="2"/>
      <w:numFmt w:val="bullet"/>
      <w:lvlText w:val="-"/>
      <w:lvlJc w:val="left"/>
      <w:pPr>
        <w:ind w:left="350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num w:numId="1" w16cid:durableId="2039818427">
    <w:abstractNumId w:val="1"/>
  </w:num>
  <w:num w:numId="2" w16cid:durableId="19369341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0DC"/>
    <w:rsid w:val="00062D53"/>
    <w:rsid w:val="000C3BC8"/>
    <w:rsid w:val="000C5BEC"/>
    <w:rsid w:val="001238B2"/>
    <w:rsid w:val="001773CA"/>
    <w:rsid w:val="001E6FC7"/>
    <w:rsid w:val="00200DF4"/>
    <w:rsid w:val="00220DF0"/>
    <w:rsid w:val="002262BD"/>
    <w:rsid w:val="00261BCC"/>
    <w:rsid w:val="00267C55"/>
    <w:rsid w:val="00281DDB"/>
    <w:rsid w:val="002F2766"/>
    <w:rsid w:val="00335E90"/>
    <w:rsid w:val="003A7C35"/>
    <w:rsid w:val="00462615"/>
    <w:rsid w:val="004B02C3"/>
    <w:rsid w:val="004B6F85"/>
    <w:rsid w:val="0052199E"/>
    <w:rsid w:val="005374BE"/>
    <w:rsid w:val="00560917"/>
    <w:rsid w:val="0060637E"/>
    <w:rsid w:val="00685FD6"/>
    <w:rsid w:val="006F2769"/>
    <w:rsid w:val="0073459A"/>
    <w:rsid w:val="00751706"/>
    <w:rsid w:val="007B436A"/>
    <w:rsid w:val="008340DC"/>
    <w:rsid w:val="008B0864"/>
    <w:rsid w:val="008C5CBF"/>
    <w:rsid w:val="00994B4E"/>
    <w:rsid w:val="00A25063"/>
    <w:rsid w:val="00A25FB7"/>
    <w:rsid w:val="00AA60EB"/>
    <w:rsid w:val="00B933C3"/>
    <w:rsid w:val="00C111CB"/>
    <w:rsid w:val="00CD63E3"/>
    <w:rsid w:val="00CF08A5"/>
    <w:rsid w:val="00D22C59"/>
    <w:rsid w:val="00D86EB6"/>
    <w:rsid w:val="00DA1B28"/>
    <w:rsid w:val="00DD22EC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A74AF6"/>
  <w15:docId w15:val="{D343B411-7BDA-49F3-A54E-48A45577C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D86EB6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paragraph" w:styleId="berarbeitung">
    <w:name w:val="Revision"/>
    <w:hidden/>
    <w:uiPriority w:val="99"/>
    <w:semiHidden/>
    <w:rsid w:val="00267C55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table" w:styleId="Tabellenraster">
    <w:name w:val="Table Grid"/>
    <w:basedOn w:val="NormaleTabelle"/>
    <w:uiPriority w:val="59"/>
    <w:rsid w:val="00DA1B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155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Hundezucht - zwischen Faszination und Tierleid</dc:title>
  <dc:creator>planet schule</dc:creator>
  <cp:lastModifiedBy>Martina Frietsch</cp:lastModifiedBy>
  <cp:revision>2</cp:revision>
  <dcterms:created xsi:type="dcterms:W3CDTF">2026-02-25T09:55:00Z</dcterms:created>
  <dcterms:modified xsi:type="dcterms:W3CDTF">2026-02-25T09:55:00Z</dcterms:modified>
</cp:coreProperties>
</file>