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FD5000" w:rsidRPr="00DE5948" w:rsidRDefault="00FD5000" w:rsidP="00FD5000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>Station 2: Vermehrung von Maus und Spitzmaus</w:t>
      </w:r>
    </w:p>
    <w:p w:rsidR="00FD5000" w:rsidRPr="009E1A9A" w:rsidRDefault="00FD5000" w:rsidP="00FD5000">
      <w:pPr>
        <w:shd w:val="clear" w:color="auto" w:fill="D9D9D9" w:themeFill="background1" w:themeFillShade="D9"/>
        <w:rPr>
          <w:rFonts w:cs="Arial"/>
        </w:rPr>
      </w:pPr>
      <w:r w:rsidRPr="009E1A9A">
        <w:rPr>
          <w:rFonts w:cs="Arial"/>
          <w:noProof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-477520</wp:posOffset>
            </wp:positionH>
            <wp:positionV relativeFrom="paragraph">
              <wp:posOffset>109855</wp:posOffset>
            </wp:positionV>
            <wp:extent cx="415290" cy="427355"/>
            <wp:effectExtent l="19050" t="0" r="3810" b="0"/>
            <wp:wrapNone/>
            <wp:docPr id="1141789199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290" cy="427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54C76">
        <w:t xml:space="preserve"> </w:t>
      </w:r>
      <w:r>
        <w:t>Filmsequenz: Minute</w:t>
      </w:r>
      <w:r w:rsidRPr="009E1A9A">
        <w:rPr>
          <w:rFonts w:cs="Arial"/>
        </w:rPr>
        <w:t xml:space="preserve"> </w:t>
      </w:r>
      <w:r>
        <w:rPr>
          <w:rFonts w:cs="Arial"/>
        </w:rPr>
        <w:t>08:57-10:21</w:t>
      </w:r>
    </w:p>
    <w:p w:rsidR="00FD5000" w:rsidRPr="009E1A9A" w:rsidRDefault="00FD5000" w:rsidP="00FD5000">
      <w:pPr>
        <w:rPr>
          <w:rFonts w:cs="Arial"/>
        </w:rPr>
      </w:pPr>
    </w:p>
    <w:p w:rsidR="00FD5000" w:rsidRDefault="00FD5000" w:rsidP="00FD5000">
      <w:pPr>
        <w:spacing w:after="200" w:line="360" w:lineRule="auto"/>
        <w:jc w:val="both"/>
        <w:rPr>
          <w:rFonts w:cs="Arial"/>
          <w:b/>
          <w:noProof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49530</wp:posOffset>
            </wp:positionH>
            <wp:positionV relativeFrom="paragraph">
              <wp:posOffset>334010</wp:posOffset>
            </wp:positionV>
            <wp:extent cx="6005830" cy="1978660"/>
            <wp:effectExtent l="19050" t="0" r="0" b="0"/>
            <wp:wrapTight wrapText="bothSides">
              <wp:wrapPolygon edited="0">
                <wp:start x="-69" y="0"/>
                <wp:lineTo x="-69" y="21420"/>
                <wp:lineTo x="21582" y="21420"/>
                <wp:lineTo x="21582" y="0"/>
                <wp:lineTo x="-69" y="0"/>
              </wp:wrapPolygon>
            </wp:wrapTight>
            <wp:docPr id="3" name="Bild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830" cy="1978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C7A00">
        <w:rPr>
          <w:rFonts w:cs="Arial"/>
          <w:b/>
          <w:sz w:val="20"/>
          <w:szCs w:val="20"/>
        </w:rPr>
        <w:t>1. Welches ist das häufigste Säugetier in europäischen Wäldern?</w:t>
      </w:r>
      <w:r w:rsidRPr="00EC7A00">
        <w:rPr>
          <w:rFonts w:cs="Arial"/>
          <w:b/>
          <w:noProof/>
          <w:sz w:val="20"/>
          <w:szCs w:val="20"/>
        </w:rPr>
        <w:t xml:space="preserve"> </w:t>
      </w:r>
    </w:p>
    <w:p w:rsidR="00FD5000" w:rsidRDefault="00FD5000" w:rsidP="00FD5000">
      <w:pPr>
        <w:spacing w:after="200" w:line="360" w:lineRule="auto"/>
        <w:jc w:val="both"/>
        <w:rPr>
          <w:rFonts w:cs="Arial"/>
          <w:b/>
          <w:noProof/>
          <w:sz w:val="20"/>
          <w:szCs w:val="20"/>
        </w:rPr>
      </w:pPr>
    </w:p>
    <w:p w:rsidR="00FD5000" w:rsidRPr="00EC7A00" w:rsidRDefault="00FD5000" w:rsidP="00FD5000">
      <w:pPr>
        <w:spacing w:after="200" w:line="360" w:lineRule="auto"/>
        <w:jc w:val="both"/>
        <w:rPr>
          <w:rFonts w:cs="Arial"/>
          <w:color w:val="808080" w:themeColor="background1" w:themeShade="80"/>
        </w:rPr>
      </w:pPr>
      <w:r w:rsidRPr="00EC7A00">
        <w:rPr>
          <w:rFonts w:cs="Arial"/>
          <w:color w:val="808080" w:themeColor="background1" w:themeShade="80"/>
        </w:rPr>
        <w:t>_________________________________________</w:t>
      </w:r>
      <w:r>
        <w:rPr>
          <w:rFonts w:cs="Arial"/>
          <w:color w:val="808080" w:themeColor="background1" w:themeShade="80"/>
        </w:rPr>
        <w:t>__________</w:t>
      </w:r>
    </w:p>
    <w:p w:rsidR="00FD5000" w:rsidRPr="00EC7A00" w:rsidRDefault="00FD5000" w:rsidP="00FD5000">
      <w:pPr>
        <w:spacing w:after="200"/>
        <w:jc w:val="both"/>
        <w:rPr>
          <w:rFonts w:cs="Arial"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>Tipp</w:t>
      </w:r>
      <w:r w:rsidRPr="00EC7A00">
        <w:rPr>
          <w:rFonts w:cs="Arial"/>
          <w:sz w:val="20"/>
          <w:szCs w:val="20"/>
        </w:rPr>
        <w:t>: Eine der Wolken verrät dir die richtige Lösung, die anderen täuschen dich!</w:t>
      </w:r>
    </w:p>
    <w:p w:rsidR="00FD5000" w:rsidRPr="00EC7A00" w:rsidRDefault="00FD5000" w:rsidP="00FD5000">
      <w:pPr>
        <w:spacing w:after="200" w:line="360" w:lineRule="auto"/>
        <w:jc w:val="both"/>
        <w:rPr>
          <w:rFonts w:cs="Arial"/>
          <w:sz w:val="20"/>
          <w:szCs w:val="20"/>
        </w:rPr>
      </w:pPr>
      <w:r w:rsidRPr="00EC7A00">
        <w:rPr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-472283</wp:posOffset>
            </wp:positionH>
            <wp:positionV relativeFrom="paragraph">
              <wp:posOffset>285507</wp:posOffset>
            </wp:positionV>
            <wp:extent cx="415636" cy="427512"/>
            <wp:effectExtent l="19050" t="0" r="3464" b="0"/>
            <wp:wrapNone/>
            <wp:docPr id="1141789191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636" cy="427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D5000" w:rsidRDefault="00FD5000" w:rsidP="00FD5000">
      <w:pPr>
        <w:jc w:val="both"/>
        <w:rPr>
          <w:rFonts w:cs="Arial"/>
          <w:b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 xml:space="preserve">2. Welche Antwort passt zu wem? </w:t>
      </w:r>
    </w:p>
    <w:p w:rsidR="00FD5000" w:rsidRDefault="00FD5000" w:rsidP="00FD5000">
      <w:pPr>
        <w:jc w:val="both"/>
        <w:rPr>
          <w:rFonts w:cs="Arial"/>
          <w:b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sz w:val="20"/>
          <w:szCs w:val="20"/>
        </w:rPr>
        <w:t xml:space="preserve">Schreibe </w:t>
      </w:r>
      <w:r w:rsidRPr="00EC7A00">
        <w:rPr>
          <w:rFonts w:cs="Arial"/>
          <w:i/>
          <w:sz w:val="20"/>
          <w:szCs w:val="20"/>
        </w:rPr>
        <w:t>M</w:t>
      </w:r>
      <w:r w:rsidRPr="00EC7A00">
        <w:rPr>
          <w:rFonts w:cs="Arial"/>
          <w:sz w:val="20"/>
          <w:szCs w:val="20"/>
        </w:rPr>
        <w:t xml:space="preserve"> (Maus) oder </w:t>
      </w:r>
      <w:r w:rsidRPr="00EC7A00">
        <w:rPr>
          <w:rFonts w:cs="Arial"/>
          <w:i/>
          <w:sz w:val="20"/>
          <w:szCs w:val="20"/>
        </w:rPr>
        <w:t>SM</w:t>
      </w:r>
      <w:r w:rsidRPr="00EC7A00">
        <w:rPr>
          <w:rFonts w:cs="Arial"/>
          <w:sz w:val="20"/>
          <w:szCs w:val="20"/>
        </w:rPr>
        <w:t xml:space="preserve"> (Spitzmaus) in das Kästchen</w:t>
      </w:r>
      <w:r>
        <w:rPr>
          <w:rFonts w:cs="Arial"/>
          <w:sz w:val="20"/>
          <w:szCs w:val="20"/>
        </w:rPr>
        <w:t>.</w:t>
      </w:r>
      <w:r w:rsidRPr="00EC7A00">
        <w:rPr>
          <w:rFonts w:cs="Arial"/>
          <w:sz w:val="20"/>
          <w:szCs w:val="20"/>
        </w:rPr>
        <w:t xml:space="preserve"> </w:t>
      </w:r>
    </w:p>
    <w:p w:rsidR="00FD5000" w:rsidRDefault="00FD5000" w:rsidP="00FD5000">
      <w:pPr>
        <w:jc w:val="both"/>
        <w:rPr>
          <w:rFonts w:cs="Arial"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sz w:val="20"/>
          <w:szCs w:val="20"/>
        </w:rPr>
        <w:t xml:space="preserve">Schreibe ein </w:t>
      </w:r>
      <w:r w:rsidRPr="00EC7A00">
        <w:rPr>
          <w:rFonts w:cs="Arial"/>
          <w:i/>
          <w:sz w:val="20"/>
          <w:szCs w:val="20"/>
        </w:rPr>
        <w:t>x</w:t>
      </w:r>
      <w:r w:rsidRPr="00EC7A00">
        <w:rPr>
          <w:rFonts w:cs="Arial"/>
          <w:sz w:val="20"/>
          <w:szCs w:val="20"/>
        </w:rPr>
        <w:t xml:space="preserve"> in das Kästchen, wenn die Antwort weder zu Maus noch zu Spitzmaus passt. </w:t>
      </w:r>
    </w:p>
    <w:p w:rsidR="00FD5000" w:rsidRDefault="00FD5000" w:rsidP="00FD5000">
      <w:pPr>
        <w:jc w:val="both"/>
        <w:rPr>
          <w:rFonts w:cs="Arial"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sz w:val="20"/>
          <w:szCs w:val="20"/>
        </w:rPr>
        <w:t xml:space="preserve">Passt eine Antwort zu beiden, notiere </w:t>
      </w:r>
      <w:r w:rsidRPr="00EC7A00">
        <w:rPr>
          <w:rFonts w:cs="Arial"/>
          <w:i/>
          <w:sz w:val="20"/>
          <w:szCs w:val="20"/>
        </w:rPr>
        <w:t>M/SM</w:t>
      </w:r>
      <w:r w:rsidRPr="00EC7A00">
        <w:rPr>
          <w:rFonts w:cs="Arial"/>
          <w:sz w:val="20"/>
          <w:szCs w:val="20"/>
        </w:rPr>
        <w:t xml:space="preserve"> im Kästchen.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noProof/>
          <w:sz w:val="20"/>
          <w:szCs w:val="20"/>
        </w:rPr>
      </w:pPr>
      <w:r>
        <w:rPr>
          <w:rFonts w:cs="Arial"/>
          <w:b/>
          <w:sz w:val="20"/>
          <w:szCs w:val="20"/>
        </w:rPr>
        <w:t>2</w:t>
      </w:r>
      <w:r w:rsidRPr="00EC7A00">
        <w:rPr>
          <w:rFonts w:cs="Arial"/>
          <w:b/>
          <w:sz w:val="20"/>
          <w:szCs w:val="20"/>
        </w:rPr>
        <w:t>a.</w:t>
      </w:r>
      <w:r w:rsidRPr="00EC7A00">
        <w:rPr>
          <w:rFonts w:cs="Arial"/>
          <w:sz w:val="20"/>
          <w:szCs w:val="20"/>
        </w:rPr>
        <w:t xml:space="preserve"> Nach wie vielen Wochen kommen die Jungen zur Welt?</w:t>
      </w:r>
      <w:r w:rsidRPr="00EC7A00">
        <w:rPr>
          <w:rFonts w:cs="Arial"/>
          <w:noProof/>
          <w:sz w:val="20"/>
          <w:szCs w:val="20"/>
        </w:rPr>
        <w:t xml:space="preserve"> 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  <w:r w:rsidRPr="00B61ADA">
        <w:rPr>
          <w:rFonts w:cs="Arial"/>
          <w:b/>
          <w:noProof/>
          <w:sz w:val="20"/>
          <w:szCs w:val="20"/>
        </w:rPr>
        <w:pict>
          <v:rect id="Rechteck 23" o:spid="_x0000_s1040" style="position:absolute;left:0;text-align:left;margin-left:302.1pt;margin-top:5.35pt;width:33pt;height:18pt;z-index:251664384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4" o:spid="_x0000_s1039" style="position:absolute;left:0;text-align:left;margin-left:155.55pt;margin-top:5.35pt;width:33pt;height:18pt;z-index:25166336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1866283660" o:spid="_x0000_s1038" style="position:absolute;left:0;text-align:left;margin-left:0;margin-top:5.35pt;width:33pt;height:18pt;z-index:251660288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" filled="f" strokecolor="#7f7f7f [1612]" strokeweight="1pt"/>
        </w:pic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i/>
          <w:sz w:val="20"/>
          <w:szCs w:val="20"/>
        </w:rPr>
        <w:t xml:space="preserve">             </w:t>
      </w:r>
      <w:r w:rsidRPr="00EC7A00">
        <w:rPr>
          <w:rFonts w:cs="Arial"/>
          <w:sz w:val="20"/>
          <w:szCs w:val="20"/>
        </w:rPr>
        <w:t>nach 1-2 Wochen                             nach 3-4 Wochen                       13-14 Wochen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</w:p>
    <w:p w:rsidR="00FD5000" w:rsidRPr="00EC7A00" w:rsidRDefault="00FD5000" w:rsidP="00FD5000">
      <w:pPr>
        <w:jc w:val="both"/>
        <w:rPr>
          <w:rFonts w:cs="Arial"/>
          <w:i/>
          <w:sz w:val="20"/>
          <w:szCs w:val="20"/>
        </w:rPr>
      </w:pP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>2b.</w:t>
      </w:r>
      <w:r w:rsidRPr="00EC7A00">
        <w:rPr>
          <w:rFonts w:cs="Arial"/>
          <w:sz w:val="20"/>
          <w:szCs w:val="20"/>
        </w:rPr>
        <w:t xml:space="preserve"> Wie viele Junge werden bei einer Schwangerschaft geboren?</w:t>
      </w:r>
    </w:p>
    <w:p w:rsidR="00FD5000" w:rsidRDefault="00FD5000" w:rsidP="00FD5000">
      <w:pPr>
        <w:jc w:val="both"/>
        <w:rPr>
          <w:rFonts w:cs="Arial"/>
          <w:i/>
          <w:sz w:val="20"/>
          <w:szCs w:val="20"/>
        </w:rPr>
      </w:pPr>
      <w:r w:rsidRPr="00B61ADA">
        <w:rPr>
          <w:rFonts w:cs="Arial"/>
          <w:b/>
          <w:noProof/>
          <w:sz w:val="20"/>
          <w:szCs w:val="20"/>
        </w:rPr>
        <w:pict>
          <v:rect id="Rechteck 1141789194" o:spid="_x0000_s1043" style="position:absolute;left:0;text-align:left;margin-left:327.85pt;margin-top:5.65pt;width:33pt;height:18pt;z-index:251667456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1141789198" o:spid="_x0000_s1044" style="position:absolute;left:0;text-align:left;margin-left:149.3pt;margin-top:5.15pt;width:33pt;height:18pt;z-index:25166848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1141789191" o:spid="_x0000_s1042" style="position:absolute;left:0;text-align:left;margin-left:78pt;margin-top:4.7pt;width:33pt;height:18pt;z-index:251666432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1141789188" o:spid="_x0000_s1041" style="position:absolute;left:0;text-align:left;margin-left:.15pt;margin-top:6.6pt;width:33pt;height:18pt;z-index:251665408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" filled="f" strokecolor="#7f7f7f [1612]" strokeweight="1pt"/>
        </w:pict>
      </w:r>
      <w:r w:rsidRPr="00EC7A00">
        <w:rPr>
          <w:rFonts w:cs="Arial"/>
          <w:i/>
          <w:sz w:val="20"/>
          <w:szCs w:val="20"/>
        </w:rPr>
        <w:t xml:space="preserve">            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  <w:r>
        <w:rPr>
          <w:rFonts w:cs="Arial"/>
          <w:i/>
          <w:sz w:val="20"/>
          <w:szCs w:val="20"/>
        </w:rPr>
        <w:tab/>
      </w:r>
      <w:r w:rsidRPr="00EC7A00">
        <w:rPr>
          <w:rFonts w:cs="Arial"/>
          <w:i/>
          <w:sz w:val="20"/>
          <w:szCs w:val="20"/>
        </w:rPr>
        <w:t xml:space="preserve"> </w:t>
      </w:r>
      <w:r w:rsidRPr="00EC7A00">
        <w:rPr>
          <w:rFonts w:cs="Arial"/>
          <w:sz w:val="20"/>
          <w:szCs w:val="20"/>
        </w:rPr>
        <w:t xml:space="preserve">3-4                      5-6                     manchmal sogar mehr als 8                   genau 10 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i/>
          <w:sz w:val="20"/>
          <w:szCs w:val="20"/>
        </w:rPr>
      </w:pPr>
    </w:p>
    <w:p w:rsidR="00FD5000" w:rsidRPr="00EC7A00" w:rsidRDefault="00FD5000" w:rsidP="00FD5000">
      <w:pPr>
        <w:jc w:val="both"/>
        <w:rPr>
          <w:rFonts w:cs="Arial"/>
          <w:i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noProof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>2c.</w:t>
      </w:r>
      <w:r w:rsidRPr="00EC7A00">
        <w:rPr>
          <w:rFonts w:cs="Arial"/>
          <w:sz w:val="20"/>
          <w:szCs w:val="20"/>
        </w:rPr>
        <w:t xml:space="preserve"> Wie häufig im Jahr gibt es Nachwuchs?</w:t>
      </w:r>
      <w:r w:rsidRPr="00EC7A00">
        <w:rPr>
          <w:rFonts w:cs="Arial"/>
          <w:noProof/>
          <w:sz w:val="20"/>
          <w:szCs w:val="20"/>
        </w:rPr>
        <w:t xml:space="preserve"> 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  <w:r w:rsidRPr="00B61ADA">
        <w:rPr>
          <w:rFonts w:cs="Arial"/>
          <w:b/>
          <w:noProof/>
          <w:sz w:val="20"/>
          <w:szCs w:val="20"/>
        </w:rPr>
        <w:pict>
          <v:rect id="Rechteck 1141789209" o:spid="_x0000_s1047" style="position:absolute;left:0;text-align:left;margin-left:304.2pt;margin-top:6.65pt;width:33pt;height:18pt;z-index:2516715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1141789208" o:spid="_x0000_s1046" style="position:absolute;left:0;text-align:left;margin-left:142.65pt;margin-top:4.05pt;width:33pt;height:18pt;z-index:251670528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" filled="f" strokecolor="#7f7f7f [1612]" strokeweight="1pt"/>
        </w:pict>
      </w:r>
      <w:r w:rsidRPr="00B61ADA">
        <w:rPr>
          <w:rFonts w:cs="Arial"/>
          <w:b/>
          <w:noProof/>
          <w:sz w:val="20"/>
          <w:szCs w:val="20"/>
        </w:rPr>
        <w:pict>
          <v:rect id="Rechteck 1141789201" o:spid="_x0000_s1045" style="position:absolute;left:0;text-align:left;margin-left:.1pt;margin-top:5.25pt;width:33pt;height:18pt;z-index:251669504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" filled="f" strokecolor="#7f7f7f [1612]" strokeweight="1pt"/>
        </w:pic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i/>
          <w:sz w:val="20"/>
          <w:szCs w:val="20"/>
        </w:rPr>
        <w:t xml:space="preserve">              </w:t>
      </w:r>
      <w:r w:rsidRPr="00EC7A00">
        <w:rPr>
          <w:rFonts w:cs="Arial"/>
          <w:sz w:val="20"/>
          <w:szCs w:val="20"/>
        </w:rPr>
        <w:t>1-4 Mal                                      höchstens 6 Mal                                bis zu 10 Mal</w:t>
      </w:r>
    </w:p>
    <w:p w:rsidR="00FD5000" w:rsidRDefault="00FD5000" w:rsidP="00FD5000">
      <w:pPr>
        <w:ind w:firstLine="708"/>
        <w:jc w:val="both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-596265</wp:posOffset>
            </wp:positionH>
            <wp:positionV relativeFrom="paragraph">
              <wp:posOffset>120650</wp:posOffset>
            </wp:positionV>
            <wp:extent cx="372745" cy="379730"/>
            <wp:effectExtent l="19050" t="0" r="8255" b="0"/>
            <wp:wrapNone/>
            <wp:docPr id="1141789196" name="Grafik 12" descr="12_raets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_raetsel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745" cy="379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D5000" w:rsidRDefault="00FD5000" w:rsidP="00FD5000">
      <w:pPr>
        <w:jc w:val="both"/>
        <w:rPr>
          <w:rFonts w:cs="Arial"/>
          <w:b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b/>
          <w:sz w:val="20"/>
          <w:szCs w:val="20"/>
        </w:rPr>
      </w:pPr>
    </w:p>
    <w:p w:rsidR="00FD5000" w:rsidRDefault="00FD5000" w:rsidP="00FD5000">
      <w:pPr>
        <w:jc w:val="both"/>
        <w:rPr>
          <w:rFonts w:cs="Arial"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>3. Rechenmeister(innen) gefragt:</w:t>
      </w:r>
      <w:r w:rsidRPr="00EC7A00">
        <w:rPr>
          <w:rFonts w:cs="Arial"/>
          <w:sz w:val="20"/>
          <w:szCs w:val="20"/>
        </w:rPr>
        <w:t xml:space="preserve"> </w:t>
      </w:r>
    </w:p>
    <w:p w:rsidR="00FD5000" w:rsidRPr="00EC7A00" w:rsidRDefault="00FD5000" w:rsidP="00FD5000">
      <w:pPr>
        <w:jc w:val="both"/>
        <w:rPr>
          <w:rFonts w:cs="Arial"/>
          <w:sz w:val="20"/>
          <w:szCs w:val="20"/>
        </w:rPr>
      </w:pPr>
    </w:p>
    <w:p w:rsidR="00FD5000" w:rsidRPr="00EC7A00" w:rsidRDefault="00FD5000" w:rsidP="00FD5000">
      <w:pPr>
        <w:jc w:val="both"/>
        <w:rPr>
          <w:rFonts w:cs="Arial"/>
          <w:color w:val="808080" w:themeColor="background1" w:themeShade="80"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>3a.</w:t>
      </w:r>
      <w:r w:rsidRPr="00EC7A00">
        <w:rPr>
          <w:rFonts w:cs="Arial"/>
          <w:sz w:val="20"/>
          <w:szCs w:val="20"/>
        </w:rPr>
        <w:t xml:space="preserve"> Wie viele Junge kann eine Maus pro Jahr bekommen?</w:t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rFonts w:cs="Arial"/>
          <w:color w:val="808080" w:themeColor="background1" w:themeShade="80"/>
          <w:sz w:val="20"/>
          <w:szCs w:val="20"/>
        </w:rPr>
        <w:t>________________________</w:t>
      </w:r>
    </w:p>
    <w:p w:rsidR="00FD5000" w:rsidRDefault="00FD5000" w:rsidP="00FD5000">
      <w:pPr>
        <w:jc w:val="both"/>
        <w:rPr>
          <w:rFonts w:cs="Arial"/>
          <w:b/>
          <w:sz w:val="20"/>
          <w:szCs w:val="20"/>
        </w:rPr>
      </w:pPr>
    </w:p>
    <w:p w:rsidR="00FD5000" w:rsidRPr="00EC7A00" w:rsidRDefault="00FD5000" w:rsidP="00FD5000">
      <w:pPr>
        <w:rPr>
          <w:rFonts w:cs="Arial"/>
          <w:bCs/>
          <w:color w:val="808080" w:themeColor="background1" w:themeShade="80"/>
          <w:sz w:val="20"/>
          <w:szCs w:val="20"/>
        </w:rPr>
      </w:pPr>
      <w:r w:rsidRPr="00EC7A00">
        <w:rPr>
          <w:rFonts w:cs="Arial"/>
          <w:b/>
          <w:sz w:val="20"/>
          <w:szCs w:val="20"/>
        </w:rPr>
        <w:t>3b.</w:t>
      </w:r>
      <w:r w:rsidRPr="00EC7A00">
        <w:rPr>
          <w:rFonts w:cs="Arial"/>
          <w:sz w:val="20"/>
          <w:szCs w:val="20"/>
        </w:rPr>
        <w:t xml:space="preserve"> Wie viele Junge kann eine Spitzmaus pro Jahr bekommen?</w:t>
      </w: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 w:rsidRPr="00EC7A00">
        <w:rPr>
          <w:rFonts w:cs="Arial"/>
          <w:color w:val="808080" w:themeColor="background1" w:themeShade="80"/>
          <w:sz w:val="20"/>
          <w:szCs w:val="20"/>
        </w:rPr>
        <w:t>________________________</w:t>
      </w:r>
    </w:p>
    <w:p w:rsidR="00FD5000" w:rsidRDefault="00FD5000" w:rsidP="00FD5000">
      <w:pPr>
        <w:rPr>
          <w:b/>
        </w:rPr>
      </w:pPr>
    </w:p>
    <w:sectPr w:rsidR="00FD5000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29D8" w:rsidRDefault="007629D8" w:rsidP="00730630">
      <w:r>
        <w:separator/>
      </w:r>
    </w:p>
  </w:endnote>
  <w:endnote w:type="continuationSeparator" w:id="0">
    <w:p w:rsidR="007629D8" w:rsidRDefault="007629D8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29D8" w:rsidRDefault="007629D8" w:rsidP="00730630">
      <w:r>
        <w:separator/>
      </w:r>
    </w:p>
  </w:footnote>
  <w:footnote w:type="continuationSeparator" w:id="0">
    <w:p w:rsidR="007629D8" w:rsidRDefault="007629D8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FD5000">
      <w:rPr>
        <w:rFonts w:cs="Arial"/>
        <w:b/>
      </w:rPr>
      <w:t>4</w:t>
    </w:r>
    <w:r w:rsidR="007B0FB5">
      <w:rPr>
        <w:rFonts w:cs="Arial"/>
        <w:b/>
      </w:rPr>
      <w:t xml:space="preserve">: </w:t>
    </w:r>
    <w:r w:rsidR="00FD5000">
      <w:rPr>
        <w:rFonts w:cs="Arial"/>
        <w:b/>
      </w:rPr>
      <w:t>Vermehrung von Maus und Spitzmaus</w:t>
    </w:r>
    <w:r w:rsidR="002B75F4">
      <w:rPr>
        <w:rFonts w:cs="Arial"/>
        <w:b/>
      </w:rPr>
      <w:t xml:space="preserve"> (Station </w:t>
    </w:r>
    <w:r w:rsidR="00FD5000">
      <w:rPr>
        <w:rFonts w:cs="Arial"/>
        <w:b/>
      </w:rPr>
      <w:t>2</w:t>
    </w:r>
    <w:r w:rsidR="002B75F4">
      <w:rPr>
        <w:rFonts w:cs="Arial"/>
        <w:b/>
      </w:rPr>
      <w:t>)</w:t>
    </w:r>
    <w:r w:rsidR="001B168A" w:rsidRPr="00955C65">
      <w:rPr>
        <w:rFonts w:cs="Arial"/>
        <w:b/>
      </w:rPr>
      <w:tab/>
    </w:r>
  </w:p>
  <w:p w:rsidR="00BF6418" w:rsidRPr="00955C65" w:rsidRDefault="007629D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1C239D"/>
    <w:rsid w:val="002B75F4"/>
    <w:rsid w:val="00570E8F"/>
    <w:rsid w:val="005E60A9"/>
    <w:rsid w:val="00673641"/>
    <w:rsid w:val="006A7D77"/>
    <w:rsid w:val="006F1CA7"/>
    <w:rsid w:val="00730630"/>
    <w:rsid w:val="007629D8"/>
    <w:rsid w:val="007B0FB5"/>
    <w:rsid w:val="007E7D7D"/>
    <w:rsid w:val="008916EA"/>
    <w:rsid w:val="008B39FB"/>
    <w:rsid w:val="008B66AC"/>
    <w:rsid w:val="00A2498A"/>
    <w:rsid w:val="00C342F3"/>
    <w:rsid w:val="00D57E19"/>
    <w:rsid w:val="00E968E1"/>
    <w:rsid w:val="00ED15AD"/>
    <w:rsid w:val="00FD50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D5000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171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2022-04-27T09:30:00Z</dcterms:created>
  <dcterms:modified xsi:type="dcterms:W3CDTF">2022-04-27T09:34:00Z</dcterms:modified>
</cp:coreProperties>
</file>