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B07245" w:rsidRPr="00EB71A2" w:rsidRDefault="00B07245" w:rsidP="00B07245">
      <w:pPr>
        <w:shd w:val="clear" w:color="auto" w:fill="EE7C00"/>
        <w:rPr>
          <w:rFonts w:cs="Arial"/>
        </w:rPr>
      </w:pPr>
      <w:r>
        <w:rPr>
          <w:rFonts w:cs="Arial"/>
          <w:b/>
        </w:rPr>
        <w:t xml:space="preserve">Reh und Rothirsch im Vergleich </w:t>
      </w:r>
    </w:p>
    <w:p w:rsidR="00B07245" w:rsidRPr="00B07245" w:rsidRDefault="00B07245" w:rsidP="00B07245">
      <w:pPr>
        <w:shd w:val="clear" w:color="auto" w:fill="D9D9D9"/>
        <w:rPr>
          <w:rFonts w:cs="Arial"/>
          <w:sz w:val="20"/>
          <w:szCs w:val="20"/>
        </w:rPr>
      </w:pPr>
      <w:r w:rsidRPr="00B07245">
        <w:rPr>
          <w:sz w:val="20"/>
          <w:szCs w:val="20"/>
        </w:rPr>
        <w:t>Filmsequenz: Minute 00:00 - 05:55</w:t>
      </w:r>
    </w:p>
    <w:p w:rsidR="00B07245" w:rsidRPr="00EB71A2" w:rsidRDefault="00B07245" w:rsidP="00B07245">
      <w:pPr>
        <w:rPr>
          <w:rFonts w:cs="Arial"/>
        </w:rPr>
      </w:pPr>
    </w:p>
    <w:p w:rsidR="00B07245" w:rsidRPr="001A53B5" w:rsidRDefault="00B07245" w:rsidP="00B07245">
      <w:pPr>
        <w:pStyle w:val="Text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hAnsi="Arial"/>
          <w:b/>
          <w:noProof/>
          <w:sz w:val="20"/>
          <w:szCs w:val="20"/>
          <w:bdr w:val="none" w:sz="0" w:space="0" w:color="auto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-523240</wp:posOffset>
            </wp:positionH>
            <wp:positionV relativeFrom="paragraph">
              <wp:posOffset>-3175</wp:posOffset>
            </wp:positionV>
            <wp:extent cx="374650" cy="342900"/>
            <wp:effectExtent l="19050" t="0" r="6350" b="0"/>
            <wp:wrapTight wrapText="bothSides">
              <wp:wrapPolygon edited="0">
                <wp:start x="-1098" y="0"/>
                <wp:lineTo x="-1098" y="20400"/>
                <wp:lineTo x="21966" y="20400"/>
                <wp:lineTo x="21966" y="0"/>
                <wp:lineTo x="-1098" y="0"/>
              </wp:wrapPolygon>
            </wp:wrapTight>
            <wp:docPr id="4" name="Bild 4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" cy="342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1A53B5">
        <w:rPr>
          <w:rFonts w:ascii="Arial" w:hAnsi="Arial"/>
          <w:b/>
          <w:sz w:val="20"/>
          <w:szCs w:val="20"/>
        </w:rPr>
        <w:t xml:space="preserve">Aufgabe in Partnerarbeit: </w:t>
      </w:r>
    </w:p>
    <w:p w:rsidR="00B07245" w:rsidRPr="001A53B5" w:rsidRDefault="00B07245" w:rsidP="00B07245">
      <w:pPr>
        <w:pStyle w:val="Text"/>
        <w:rPr>
          <w:rFonts w:ascii="Arial" w:hAnsi="Arial"/>
          <w:sz w:val="20"/>
          <w:szCs w:val="20"/>
        </w:rPr>
      </w:pPr>
      <w:r w:rsidRPr="001A53B5">
        <w:rPr>
          <w:rFonts w:ascii="Arial" w:hAnsi="Arial"/>
          <w:sz w:val="20"/>
          <w:szCs w:val="20"/>
        </w:rPr>
        <w:t xml:space="preserve">Ein*e Schüler*in bearbeitet den Teil </w:t>
      </w:r>
      <w:r w:rsidRPr="001A53B5">
        <w:rPr>
          <w:rFonts w:ascii="Arial" w:hAnsi="Arial"/>
          <w:iCs/>
          <w:sz w:val="20"/>
          <w:szCs w:val="20"/>
        </w:rPr>
        <w:t>A: Das Reh</w:t>
      </w:r>
      <w:r w:rsidRPr="001A53B5">
        <w:rPr>
          <w:rFonts w:ascii="Arial" w:hAnsi="Arial"/>
          <w:i/>
          <w:iCs/>
          <w:sz w:val="20"/>
          <w:szCs w:val="20"/>
        </w:rPr>
        <w:t xml:space="preserve">. </w:t>
      </w:r>
      <w:r w:rsidRPr="001A53B5">
        <w:rPr>
          <w:rFonts w:ascii="Arial" w:hAnsi="Arial"/>
          <w:sz w:val="20"/>
          <w:szCs w:val="20"/>
        </w:rPr>
        <w:t xml:space="preserve">Der/die andere Schüler*in bearbeitet den Teil </w:t>
      </w:r>
      <w:r w:rsidRPr="001A53B5">
        <w:rPr>
          <w:rFonts w:ascii="Arial" w:hAnsi="Arial"/>
          <w:iCs/>
          <w:sz w:val="20"/>
          <w:szCs w:val="20"/>
        </w:rPr>
        <w:t>B: Der Rothirsch</w:t>
      </w:r>
      <w:r w:rsidRPr="001A53B5">
        <w:rPr>
          <w:rFonts w:ascii="Arial" w:hAnsi="Arial"/>
          <w:sz w:val="20"/>
          <w:szCs w:val="20"/>
        </w:rPr>
        <w:t xml:space="preserve">. Danach besprecht ihr eure Lösungen und ergänzt euer Arbeitsblatt. </w:t>
      </w:r>
    </w:p>
    <w:p w:rsidR="00B07245" w:rsidRDefault="00B07245" w:rsidP="00B07245">
      <w:pPr>
        <w:pStyle w:val="Text"/>
        <w:rPr>
          <w:rFonts w:ascii="Arial" w:hAnsi="Arial"/>
        </w:rPr>
      </w:pPr>
    </w:p>
    <w:p w:rsidR="00B07245" w:rsidRDefault="00B07245" w:rsidP="00B07245">
      <w:pPr>
        <w:pStyle w:val="Text"/>
        <w:rPr>
          <w:rFonts w:ascii="Arial" w:hAnsi="Arial"/>
        </w:rPr>
      </w:pPr>
      <w:r>
        <w:rPr>
          <w:noProof/>
          <w:bdr w:val="none" w:sz="0" w:space="0" w:color="auto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-462915</wp:posOffset>
            </wp:positionH>
            <wp:positionV relativeFrom="paragraph">
              <wp:posOffset>102870</wp:posOffset>
            </wp:positionV>
            <wp:extent cx="333375" cy="342900"/>
            <wp:effectExtent l="19050" t="0" r="9525" b="0"/>
            <wp:wrapTight wrapText="bothSides">
              <wp:wrapPolygon edited="0">
                <wp:start x="-1234" y="0"/>
                <wp:lineTo x="-1234" y="20400"/>
                <wp:lineTo x="22217" y="20400"/>
                <wp:lineTo x="22217" y="0"/>
                <wp:lineTo x="-1234" y="0"/>
              </wp:wrapPolygon>
            </wp:wrapTight>
            <wp:docPr id="5" name="Bild 5" descr="13_ankreuz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13_ankreuzen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342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9733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4717"/>
        <w:gridCol w:w="5016"/>
      </w:tblGrid>
      <w:tr w:rsidR="00B07245" w:rsidTr="00B07245">
        <w:trPr>
          <w:trHeight w:val="942"/>
        </w:trPr>
        <w:tc>
          <w:tcPr>
            <w:tcW w:w="4717" w:type="dxa"/>
            <w:tcMar>
              <w:left w:w="0" w:type="dxa"/>
              <w:right w:w="0" w:type="dxa"/>
            </w:tcMar>
          </w:tcPr>
          <w:p w:rsidR="00B07245" w:rsidRPr="005E03C6" w:rsidRDefault="00B07245" w:rsidP="00B07245">
            <w:pPr>
              <w:pStyle w:val="Beschriftung"/>
              <w:shd w:val="clear" w:color="auto" w:fill="D9D9D9" w:themeFill="background1" w:themeFillShade="D9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5E03C6">
              <w:rPr>
                <w:rFonts w:ascii="Arial" w:hAnsi="Arial"/>
                <w:b/>
                <w:color w:val="000000"/>
                <w:sz w:val="20"/>
                <w:szCs w:val="20"/>
              </w:rPr>
              <w:t>Partner/in A: Das Reh</w:t>
            </w:r>
          </w:p>
          <w:p w:rsidR="00B07245" w:rsidRDefault="00B07245" w:rsidP="00D4629B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Fülle die Lücken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1. Geweih: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Ein Rehbock hat ein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 xml:space="preserve">   -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 xml:space="preserve"> 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Geweih.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2. Weibchen: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Das weibliche Reh nennt man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3. Aussehen: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Ein Reh erkennt man an den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Ohren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und der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Schnauze.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hAnsi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4. Größe: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hAnsi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Rehe werden ca.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cm groß.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5. Laufgewohnheit: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Rehe können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,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aber nicht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laufen.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6. Sozialverhalten: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  <w:bdr w:val="none" w:sz="0" w:space="0" w:color="auto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Rehe sind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_____________________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7. Nachwuchs: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Weibliche Rehe bekommen meist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___________________________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, die sie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Monate säugen.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8. Lebenserwartung: </w:t>
            </w:r>
          </w:p>
          <w:p w:rsidR="00B07245" w:rsidRPr="005B05A4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57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Rehe werden bis zu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Jahre alt.</w:t>
            </w:r>
          </w:p>
          <w:p w:rsidR="00B07245" w:rsidRPr="005B05A4" w:rsidRDefault="00B07245" w:rsidP="00941ABC">
            <w:pPr>
              <w:pStyle w:val="Beschriftung"/>
              <w:spacing w:line="276" w:lineRule="auto"/>
              <w:ind w:left="157"/>
              <w:jc w:val="left"/>
              <w:rPr>
                <w:rFonts w:ascii="Arial" w:hAnsi="Arial"/>
              </w:rPr>
            </w:pPr>
          </w:p>
        </w:tc>
        <w:tc>
          <w:tcPr>
            <w:tcW w:w="5016" w:type="dxa"/>
            <w:tcMar>
              <w:left w:w="0" w:type="dxa"/>
              <w:right w:w="0" w:type="dxa"/>
            </w:tcMar>
          </w:tcPr>
          <w:p w:rsidR="00B07245" w:rsidRPr="005E03C6" w:rsidRDefault="00B07245" w:rsidP="00B07245">
            <w:pPr>
              <w:pStyle w:val="Beschriftung"/>
              <w:shd w:val="clear" w:color="auto" w:fill="D9D9D9" w:themeFill="background1" w:themeFillShade="D9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5E03C6">
              <w:rPr>
                <w:rFonts w:ascii="Arial" w:hAnsi="Arial"/>
                <w:b/>
                <w:color w:val="000000"/>
                <w:sz w:val="20"/>
                <w:szCs w:val="20"/>
              </w:rPr>
              <w:t>Partner</w:t>
            </w:r>
            <w:r>
              <w:rPr>
                <w:rFonts w:ascii="Arial" w:hAnsi="Arial"/>
                <w:b/>
                <w:color w:val="000000"/>
                <w:sz w:val="20"/>
                <w:szCs w:val="20"/>
              </w:rPr>
              <w:t>/in</w:t>
            </w:r>
            <w:r w:rsidRPr="005E03C6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 B: Der Rothirsch</w:t>
            </w:r>
          </w:p>
          <w:p w:rsidR="00B07245" w:rsidRDefault="00B07245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Fülle die Lücken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1. Geweih: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Ein Rothirsch hat ein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 xml:space="preserve">    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 xml:space="preserve">   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Geweih.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2. Weibchen: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Den weiblichen Rothirsch nennt man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3. Aussehen: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Einen Rothirsch erkennt man an den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Ohren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und der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Schnauze.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4. Größe: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Rothirsche werden ca.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cm groß.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5. Laufgewohnheit: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Rothirsche sind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>.</w:t>
            </w:r>
          </w:p>
          <w:p w:rsid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6. Sozialverhalten: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  <w:bdr w:val="none" w:sz="0" w:space="0" w:color="auto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Rothirsche leben in Gruppen von bis zu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Tieren.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7. Nachwuchs: 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Hirschkühe bekommen meist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________________________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, das sie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Monate säugen.</w:t>
            </w:r>
          </w:p>
          <w:p w:rsidR="00941ABC" w:rsidRPr="001A53B5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hAnsi="Arial"/>
                <w:color w:val="000000"/>
                <w:sz w:val="20"/>
                <w:szCs w:val="20"/>
                <w:u w:val="single"/>
              </w:rPr>
            </w:pPr>
          </w:p>
          <w:p w:rsidR="00941ABC" w:rsidRPr="00941ABC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41ABC">
              <w:rPr>
                <w:rFonts w:ascii="Arial" w:hAnsi="Arial"/>
                <w:b/>
                <w:color w:val="000000"/>
                <w:sz w:val="20"/>
                <w:szCs w:val="20"/>
              </w:rPr>
              <w:t xml:space="preserve">8. Lebenserwartung: </w:t>
            </w:r>
          </w:p>
          <w:p w:rsidR="00B07245" w:rsidRPr="005B05A4" w:rsidRDefault="00941ABC" w:rsidP="00941ABC">
            <w:pPr>
              <w:pStyle w:val="Beschriftung"/>
              <w:tabs>
                <w:tab w:val="left" w:pos="920"/>
                <w:tab w:val="left" w:pos="1840"/>
                <w:tab w:val="left" w:pos="2760"/>
                <w:tab w:val="left" w:pos="3680"/>
                <w:tab w:val="left" w:pos="4600"/>
              </w:tabs>
              <w:spacing w:line="276" w:lineRule="auto"/>
              <w:ind w:left="118"/>
              <w:jc w:val="left"/>
              <w:rPr>
                <w:rFonts w:ascii="Arial" w:eastAsia="Arial" w:hAnsi="Arial" w:cs="Arial"/>
                <w:color w:val="000000"/>
                <w:sz w:val="20"/>
                <w:szCs w:val="20"/>
                <w:u w:val="single"/>
              </w:rPr>
            </w:pP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Rothirsche werden bis zu </w:t>
            </w:r>
            <w:r w:rsidRPr="001A53B5">
              <w:rPr>
                <w:rFonts w:ascii="Arial" w:hAnsi="Arial"/>
                <w:color w:val="FEE7D1"/>
                <w:sz w:val="28"/>
                <w:szCs w:val="20"/>
                <w:bdr w:val="none" w:sz="0" w:space="0" w:color="auto"/>
                <w:shd w:val="clear" w:color="auto" w:fill="FEE7D1"/>
              </w:rPr>
              <w:t>____</w:t>
            </w:r>
            <w:r w:rsidRPr="001A53B5">
              <w:rPr>
                <w:rFonts w:ascii="Arial" w:hAnsi="Arial"/>
                <w:color w:val="000000"/>
                <w:sz w:val="20"/>
                <w:szCs w:val="20"/>
              </w:rPr>
              <w:t xml:space="preserve"> Jahre alt.</w:t>
            </w:r>
          </w:p>
          <w:p w:rsidR="00B07245" w:rsidRPr="005B05A4" w:rsidRDefault="00B07245" w:rsidP="004279E0">
            <w:pPr>
              <w:pStyle w:val="Beschriftung"/>
              <w:spacing w:line="276" w:lineRule="auto"/>
              <w:ind w:left="118"/>
              <w:jc w:val="left"/>
              <w:rPr>
                <w:rFonts w:ascii="Arial" w:hAnsi="Arial"/>
              </w:rPr>
            </w:pPr>
          </w:p>
        </w:tc>
      </w:tr>
    </w:tbl>
    <w:p w:rsidR="00B07245" w:rsidRDefault="00B07245" w:rsidP="00B07245">
      <w:pPr>
        <w:rPr>
          <w:rFonts w:cs="Arial"/>
          <w:b/>
        </w:rPr>
      </w:pPr>
    </w:p>
    <w:sectPr w:rsidR="00B0724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58B1" w:rsidRDefault="006558B1" w:rsidP="00730630">
      <w:r>
        <w:separator/>
      </w:r>
    </w:p>
  </w:endnote>
  <w:endnote w:type="continuationSeparator" w:id="0">
    <w:p w:rsidR="006558B1" w:rsidRDefault="006558B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2F24F8" w:rsidRPr="002F24F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58B1" w:rsidRDefault="006558B1" w:rsidP="00730630">
      <w:r>
        <w:separator/>
      </w:r>
    </w:p>
  </w:footnote>
  <w:footnote w:type="continuationSeparator" w:id="0">
    <w:p w:rsidR="006558B1" w:rsidRDefault="006558B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F24F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F24F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B07245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B07245">
      <w:rPr>
        <w:rFonts w:cs="Arial"/>
        <w:b/>
      </w:rPr>
      <w:t>Reh und Rothirsch im Vergleich</w:t>
    </w:r>
    <w:r w:rsidR="001B168A" w:rsidRPr="00955C65">
      <w:rPr>
        <w:rFonts w:cs="Arial"/>
        <w:b/>
      </w:rPr>
      <w:tab/>
    </w:r>
  </w:p>
  <w:p w:rsidR="00BF6418" w:rsidRPr="00955C65" w:rsidRDefault="006558B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70A30"/>
    <w:rsid w:val="002F24F8"/>
    <w:rsid w:val="00330D46"/>
    <w:rsid w:val="004279E0"/>
    <w:rsid w:val="006558B1"/>
    <w:rsid w:val="00673641"/>
    <w:rsid w:val="00730630"/>
    <w:rsid w:val="007E7E34"/>
    <w:rsid w:val="00941ABC"/>
    <w:rsid w:val="00B07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0724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213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2022-04-26T09:07:00Z</dcterms:created>
  <dcterms:modified xsi:type="dcterms:W3CDTF">2022-04-26T09:12:00Z</dcterms:modified>
</cp:coreProperties>
</file>