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Default="008E7627" w:rsidP="008E7627">
      <w:pPr>
        <w:pStyle w:val="Arialberschrift"/>
        <w:ind w:firstLine="0"/>
      </w:pPr>
      <w:r>
        <w:t>Singvögel</w:t>
      </w:r>
      <w:r w:rsidR="0017651C">
        <w:t xml:space="preserve"> bestimm</w:t>
      </w:r>
      <w:r w:rsidR="00DA5D9E">
        <w:t>en – Äußeres Erscheinungsbild (2</w:t>
      </w:r>
      <w:r w:rsidR="0017651C">
        <w:t>)</w:t>
      </w:r>
    </w:p>
    <w:p w:rsidR="0017651C" w:rsidRDefault="0017651C" w:rsidP="0017651C">
      <w:pPr>
        <w:pStyle w:val="ArialText"/>
        <w:ind w:firstLine="0"/>
      </w:pPr>
    </w:p>
    <w:p w:rsidR="0017651C" w:rsidRDefault="0017651C" w:rsidP="0017651C">
      <w:pPr>
        <w:pStyle w:val="ArialText"/>
        <w:ind w:firstLine="0"/>
      </w:pPr>
      <w:r>
        <w:t>Mithilfe dieses Bestimmungsblattes kannst du Vogelarten aus dem Film erkennen und benennen. Es hilft dir auch, Vögel außerhalb der Schule zu bestimmen.</w:t>
      </w:r>
    </w:p>
    <w:p w:rsidR="0017651C" w:rsidRPr="000B2F6C" w:rsidRDefault="0017651C" w:rsidP="0017651C">
      <w:pPr>
        <w:pStyle w:val="ArialText"/>
        <w:ind w:firstLine="0"/>
        <w:rPr>
          <w:b/>
        </w:rPr>
      </w:pPr>
      <w:r>
        <w:t xml:space="preserve">In der Biologie teilt man Lebewesen gerne nach ihrem Äußern ein. Daher schauen wir zuerst darauf.  </w:t>
      </w:r>
    </w:p>
    <w:p w:rsidR="0017651C" w:rsidRDefault="0017651C" w:rsidP="0017651C">
      <w:pPr>
        <w:pStyle w:val="TheSansText"/>
        <w:ind w:left="142" w:firstLine="0"/>
      </w:pPr>
    </w:p>
    <w:p w:rsidR="0017651C" w:rsidRDefault="0017651C" w:rsidP="0017651C">
      <w:pPr>
        <w:pStyle w:val="ArialZwischenberschrift2"/>
        <w:ind w:firstLine="0"/>
      </w:pPr>
      <w:r>
        <w:t>Bestimmung</w:t>
      </w:r>
      <w:r w:rsidR="008B1127">
        <w:t>s</w:t>
      </w:r>
      <w:r>
        <w:t>schlüssel „Äußeres Erscheinungsbild“</w:t>
      </w:r>
      <w:r w:rsidR="000560BB">
        <w:t>:</w:t>
      </w: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CellMar>
          <w:top w:w="57" w:type="dxa"/>
        </w:tblCellMar>
        <w:tblLook w:val="04A0"/>
      </w:tblPr>
      <w:tblGrid>
        <w:gridCol w:w="1667"/>
        <w:gridCol w:w="1843"/>
        <w:gridCol w:w="1985"/>
        <w:gridCol w:w="283"/>
        <w:gridCol w:w="1985"/>
        <w:gridCol w:w="1934"/>
      </w:tblGrid>
      <w:tr w:rsidR="00A4252B" w:rsidTr="00C04A40">
        <w:trPr>
          <w:trHeight w:val="243"/>
        </w:trPr>
        <w:tc>
          <w:tcPr>
            <w:tcW w:w="5495" w:type="dxa"/>
            <w:gridSpan w:val="3"/>
            <w:tcBorders>
              <w:top w:val="nil"/>
              <w:left w:val="nil"/>
              <w:bottom w:val="single" w:sz="4" w:space="0" w:color="003480"/>
              <w:right w:val="nil"/>
            </w:tcBorders>
          </w:tcPr>
          <w:p w:rsidR="00A4252B" w:rsidRPr="00561750" w:rsidRDefault="00561750" w:rsidP="00561750">
            <w:pPr>
              <w:pStyle w:val="TheSansText"/>
              <w:ind w:left="0" w:firstLine="0"/>
              <w:jc w:val="center"/>
              <w:rPr>
                <w:rFonts w:cs="Arial"/>
                <w:sz w:val="24"/>
                <w:szCs w:val="24"/>
              </w:rPr>
            </w:pPr>
            <w:r w:rsidRPr="00561750">
              <w:rPr>
                <w:rFonts w:cs="Arial"/>
                <w:b/>
                <w:sz w:val="24"/>
                <w:szCs w:val="24"/>
              </w:rPr>
              <w:t xml:space="preserve">Farbe Gefieder: </w:t>
            </w:r>
            <w:r w:rsidR="00A4252B" w:rsidRPr="00561750">
              <w:rPr>
                <w:rFonts w:cs="Arial"/>
                <w:b/>
                <w:sz w:val="24"/>
                <w:szCs w:val="24"/>
              </w:rPr>
              <w:t>einfarbig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4252B" w:rsidRPr="001C0FF1" w:rsidRDefault="00A4252B" w:rsidP="001C0FF1">
            <w:pPr>
              <w:pStyle w:val="TheSansText"/>
              <w:ind w:left="0" w:firstLine="0"/>
              <w:jc w:val="center"/>
              <w:rPr>
                <w:rFonts w:cs="Arial"/>
                <w:b/>
                <w:szCs w:val="20"/>
              </w:rPr>
            </w:pPr>
          </w:p>
        </w:tc>
        <w:tc>
          <w:tcPr>
            <w:tcW w:w="3919" w:type="dxa"/>
            <w:gridSpan w:val="2"/>
            <w:tcBorders>
              <w:top w:val="nil"/>
              <w:left w:val="nil"/>
              <w:bottom w:val="single" w:sz="4" w:space="0" w:color="003480"/>
              <w:right w:val="nil"/>
            </w:tcBorders>
          </w:tcPr>
          <w:p w:rsidR="00A4252B" w:rsidRPr="00561750" w:rsidRDefault="00561750" w:rsidP="00C04A40">
            <w:pPr>
              <w:pStyle w:val="TheSansText"/>
              <w:ind w:left="0" w:firstLine="0"/>
              <w:jc w:val="center"/>
              <w:rPr>
                <w:rFonts w:cs="Arial"/>
                <w:b/>
                <w:sz w:val="24"/>
                <w:szCs w:val="24"/>
              </w:rPr>
            </w:pPr>
            <w:r w:rsidRPr="00561750">
              <w:rPr>
                <w:rFonts w:cs="Arial"/>
                <w:b/>
                <w:sz w:val="24"/>
                <w:szCs w:val="24"/>
              </w:rPr>
              <w:t xml:space="preserve">Farbe Gefieder: </w:t>
            </w:r>
            <w:r w:rsidR="00A4252B" w:rsidRPr="00561750">
              <w:rPr>
                <w:rFonts w:cs="Arial"/>
                <w:b/>
                <w:sz w:val="24"/>
                <w:szCs w:val="24"/>
              </w:rPr>
              <w:t>bunt</w:t>
            </w:r>
            <w:r w:rsidR="00C04A40">
              <w:rPr>
                <w:rFonts w:cs="Arial"/>
                <w:b/>
                <w:sz w:val="24"/>
                <w:szCs w:val="24"/>
              </w:rPr>
              <w:t>, f</w:t>
            </w:r>
            <w:r w:rsidR="00A4252B" w:rsidRPr="00561750">
              <w:rPr>
                <w:rFonts w:cs="Arial"/>
                <w:b/>
                <w:sz w:val="24"/>
                <w:szCs w:val="24"/>
              </w:rPr>
              <w:t>arbig</w:t>
            </w:r>
          </w:p>
        </w:tc>
      </w:tr>
      <w:tr w:rsidR="00A4252B" w:rsidTr="007D7454">
        <w:trPr>
          <w:trHeight w:val="1063"/>
        </w:trPr>
        <w:tc>
          <w:tcPr>
            <w:tcW w:w="1667" w:type="dxa"/>
            <w:tcBorders>
              <w:top w:val="single" w:sz="4" w:space="0" w:color="003480"/>
              <w:bottom w:val="nil"/>
            </w:tcBorders>
          </w:tcPr>
          <w:p w:rsidR="00A4252B" w:rsidRPr="001C0FF1" w:rsidRDefault="00A4252B" w:rsidP="001C0FF1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0FF1">
              <w:rPr>
                <w:rFonts w:ascii="Arial" w:hAnsi="Arial" w:cs="Arial"/>
                <w:b/>
                <w:bCs/>
                <w:sz w:val="20"/>
                <w:szCs w:val="20"/>
              </w:rPr>
              <w:t>Schwarz,</w:t>
            </w:r>
          </w:p>
          <w:p w:rsidR="00A4252B" w:rsidRPr="0017651C" w:rsidRDefault="00A4252B" w:rsidP="001C0FF1">
            <w:pPr>
              <w:pStyle w:val="TheSansText"/>
              <w:ind w:left="0" w:firstLine="0"/>
              <w:jc w:val="center"/>
              <w:rPr>
                <w:rFonts w:cs="Arial"/>
                <w:szCs w:val="20"/>
              </w:rPr>
            </w:pPr>
            <w:r w:rsidRPr="001C0FF1">
              <w:rPr>
                <w:rFonts w:cs="Arial"/>
                <w:b/>
                <w:bCs/>
                <w:szCs w:val="20"/>
              </w:rPr>
              <w:t>gelber Schnabel</w:t>
            </w:r>
          </w:p>
        </w:tc>
        <w:tc>
          <w:tcPr>
            <w:tcW w:w="3828" w:type="dxa"/>
            <w:gridSpan w:val="2"/>
            <w:tcBorders>
              <w:top w:val="single" w:sz="4" w:space="0" w:color="003480"/>
              <w:bottom w:val="nil"/>
            </w:tcBorders>
          </w:tcPr>
          <w:p w:rsidR="00A4252B" w:rsidRDefault="00A4252B" w:rsidP="00DF68BB">
            <w:pPr>
              <w:pStyle w:val="TheSansText"/>
              <w:ind w:left="0" w:firstLine="0"/>
              <w:jc w:val="center"/>
              <w:rPr>
                <w:rFonts w:cs="Arial"/>
                <w:b/>
                <w:szCs w:val="20"/>
              </w:rPr>
            </w:pPr>
            <w:r w:rsidRPr="001C0FF1">
              <w:rPr>
                <w:rFonts w:cs="Arial"/>
                <w:b/>
                <w:szCs w:val="20"/>
              </w:rPr>
              <w:t>Schwarz,</w:t>
            </w:r>
          </w:p>
          <w:p w:rsidR="00A4252B" w:rsidRPr="0017651C" w:rsidRDefault="00A4252B" w:rsidP="00DF68BB">
            <w:pPr>
              <w:pStyle w:val="TheSansText"/>
              <w:ind w:left="0" w:firstLine="0"/>
              <w:jc w:val="center"/>
              <w:rPr>
                <w:rFonts w:cs="Arial"/>
                <w:szCs w:val="20"/>
              </w:rPr>
            </w:pPr>
            <w:r w:rsidRPr="001C0FF1">
              <w:rPr>
                <w:rFonts w:cs="Arial"/>
                <w:b/>
                <w:szCs w:val="20"/>
              </w:rPr>
              <w:t>schwarzer Schnabel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A4252B" w:rsidRPr="00DF68BB" w:rsidRDefault="00A4252B" w:rsidP="00DF68BB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bottom w:val="nil"/>
              <w:right w:val="single" w:sz="4" w:space="0" w:color="003480"/>
            </w:tcBorders>
          </w:tcPr>
          <w:p w:rsidR="00D12C7B" w:rsidRPr="00DF68BB" w:rsidRDefault="00D12C7B" w:rsidP="00D12C7B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68BB">
              <w:rPr>
                <w:rFonts w:ascii="Arial" w:hAnsi="Arial" w:cs="Arial"/>
                <w:b/>
                <w:bCs/>
                <w:sz w:val="20"/>
                <w:szCs w:val="20"/>
              </w:rPr>
              <w:t>Schwarze Mütze,</w:t>
            </w:r>
          </w:p>
          <w:p w:rsidR="00D12C7B" w:rsidRPr="00DF68BB" w:rsidRDefault="00D12C7B" w:rsidP="00D12C7B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68BB">
              <w:rPr>
                <w:rFonts w:ascii="Arial" w:hAnsi="Arial" w:cs="Arial"/>
                <w:b/>
                <w:bCs/>
                <w:sz w:val="20"/>
                <w:szCs w:val="20"/>
              </w:rPr>
              <w:t>oranger Bauch,</w:t>
            </w:r>
          </w:p>
          <w:p w:rsidR="00A4252B" w:rsidRPr="00DF68BB" w:rsidRDefault="00D12C7B" w:rsidP="00D12C7B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68BB">
              <w:rPr>
                <w:rFonts w:ascii="Arial" w:hAnsi="Arial" w:cs="Arial"/>
                <w:b/>
                <w:bCs/>
                <w:sz w:val="20"/>
                <w:szCs w:val="20"/>
              </w:rPr>
              <w:t>schwarz und grau auf den Federn</w:t>
            </w:r>
          </w:p>
        </w:tc>
        <w:tc>
          <w:tcPr>
            <w:tcW w:w="1934" w:type="dxa"/>
            <w:tcBorders>
              <w:left w:val="single" w:sz="4" w:space="0" w:color="003480"/>
              <w:bottom w:val="nil"/>
            </w:tcBorders>
          </w:tcPr>
          <w:p w:rsidR="00A4252B" w:rsidRPr="00DF68BB" w:rsidRDefault="00D12C7B" w:rsidP="00DB7372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68BB">
              <w:rPr>
                <w:rFonts w:ascii="Arial" w:hAnsi="Arial" w:cs="Arial"/>
                <w:b/>
                <w:bCs/>
                <w:sz w:val="20"/>
                <w:szCs w:val="20"/>
              </w:rPr>
              <w:t>Blaue Stirn, blaugrüne Oberseite, Unterseite gelb</w:t>
            </w:r>
          </w:p>
        </w:tc>
      </w:tr>
      <w:tr w:rsidR="000560BB" w:rsidTr="007D7454">
        <w:trPr>
          <w:trHeight w:val="1835"/>
        </w:trPr>
        <w:tc>
          <w:tcPr>
            <w:tcW w:w="1667" w:type="dxa"/>
            <w:tcBorders>
              <w:top w:val="nil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Default="000560BB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A4252B" w:rsidRDefault="000560BB" w:rsidP="00DB7372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252B">
              <w:rPr>
                <w:rFonts w:ascii="Arial" w:hAnsi="Arial" w:cs="Arial"/>
                <w:b/>
                <w:bCs/>
                <w:sz w:val="20"/>
                <w:szCs w:val="20"/>
              </w:rPr>
              <w:t>Kräftiger Schnabel, lange Halsfedern, meist Einzelgänger</w:t>
            </w:r>
          </w:p>
          <w:p w:rsidR="000560BB" w:rsidRPr="0017651C" w:rsidRDefault="000560BB" w:rsidP="00DB7372">
            <w:pPr>
              <w:ind w:left="0"/>
              <w:jc w:val="center"/>
              <w:rPr>
                <w:rFonts w:cs="Arial"/>
                <w:szCs w:val="20"/>
              </w:rPr>
            </w:pPr>
            <w:r w:rsidRPr="00A4252B">
              <w:rPr>
                <w:rFonts w:ascii="Arial" w:hAnsi="Arial" w:cs="Arial"/>
                <w:b/>
                <w:bCs/>
                <w:sz w:val="20"/>
                <w:szCs w:val="20"/>
              </w:rPr>
              <w:t>60 cm lang, 1 kg schwer</w:t>
            </w:r>
          </w:p>
        </w:tc>
        <w:tc>
          <w:tcPr>
            <w:tcW w:w="1985" w:type="dxa"/>
            <w:tcBorders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DB7372" w:rsidRDefault="000560BB" w:rsidP="00DB7372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372">
              <w:rPr>
                <w:rFonts w:ascii="Arial" w:hAnsi="Arial" w:cs="Arial"/>
                <w:b/>
                <w:bCs/>
                <w:sz w:val="20"/>
                <w:szCs w:val="20"/>
              </w:rPr>
              <w:t>Schlanker Schnabel,</w:t>
            </w:r>
          </w:p>
          <w:p w:rsidR="000560BB" w:rsidRPr="00DB7372" w:rsidRDefault="000560BB" w:rsidP="00DB7372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372">
              <w:rPr>
                <w:rFonts w:ascii="Arial" w:hAnsi="Arial" w:cs="Arial"/>
                <w:b/>
                <w:bCs/>
                <w:sz w:val="20"/>
                <w:szCs w:val="20"/>
              </w:rPr>
              <w:t>kurze Halsfedern,</w:t>
            </w:r>
          </w:p>
          <w:p w:rsidR="000560BB" w:rsidRPr="00DB7372" w:rsidRDefault="000560BB" w:rsidP="00DB7372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372">
              <w:rPr>
                <w:rFonts w:ascii="Arial" w:hAnsi="Arial" w:cs="Arial"/>
                <w:b/>
                <w:bCs/>
                <w:sz w:val="20"/>
                <w:szCs w:val="20"/>
              </w:rPr>
              <w:t>lebt in Gruppen (Schwarm)</w:t>
            </w:r>
          </w:p>
          <w:p w:rsidR="000560BB" w:rsidRPr="00DB7372" w:rsidRDefault="000560BB" w:rsidP="00DB7372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7372">
              <w:rPr>
                <w:rFonts w:ascii="Arial" w:hAnsi="Arial" w:cs="Arial"/>
                <w:b/>
                <w:bCs/>
                <w:sz w:val="20"/>
                <w:szCs w:val="20"/>
              </w:rPr>
              <w:t>kleiner als 60cm,</w:t>
            </w:r>
          </w:p>
          <w:p w:rsidR="000560BB" w:rsidRPr="0017651C" w:rsidRDefault="000560BB" w:rsidP="00DB7372">
            <w:pPr>
              <w:pStyle w:val="TheSansText"/>
              <w:ind w:left="0" w:firstLine="0"/>
              <w:rPr>
                <w:rFonts w:cs="Arial"/>
                <w:szCs w:val="20"/>
              </w:rPr>
            </w:pPr>
            <w:r w:rsidRPr="00DB7372">
              <w:rPr>
                <w:rFonts w:cs="Arial"/>
                <w:b/>
                <w:bCs/>
                <w:szCs w:val="20"/>
              </w:rPr>
              <w:t>leichter als 1 kg</w:t>
            </w:r>
          </w:p>
        </w:tc>
        <w:tc>
          <w:tcPr>
            <w:tcW w:w="283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</w:tcPr>
          <w:p w:rsidR="000560BB" w:rsidRPr="0017651C" w:rsidRDefault="000560BB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DF68BB" w:rsidRDefault="000560BB" w:rsidP="005C4EDA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34" w:type="dxa"/>
            <w:tcBorders>
              <w:top w:val="nil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DF68BB" w:rsidRDefault="000560BB" w:rsidP="005C4EDA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560BB" w:rsidTr="007D7454">
        <w:trPr>
          <w:trHeight w:val="243"/>
        </w:trPr>
        <w:tc>
          <w:tcPr>
            <w:tcW w:w="1667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Default="000560BB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►</w:t>
            </w:r>
          </w:p>
        </w:tc>
        <w:tc>
          <w:tcPr>
            <w:tcW w:w="1843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17651C" w:rsidRDefault="000560BB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  <w:r w:rsidRPr="00DF68BB">
              <w:rPr>
                <w:rFonts w:cs="Arial"/>
                <w:szCs w:val="20"/>
              </w:rPr>
              <w:t>►</w:t>
            </w:r>
          </w:p>
        </w:tc>
        <w:tc>
          <w:tcPr>
            <w:tcW w:w="1985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17651C" w:rsidRDefault="000560BB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  <w:r w:rsidRPr="00DF68BB">
              <w:rPr>
                <w:rFonts w:cs="Arial"/>
                <w:szCs w:val="20"/>
              </w:rPr>
              <w:t>►</w:t>
            </w:r>
          </w:p>
        </w:tc>
        <w:tc>
          <w:tcPr>
            <w:tcW w:w="283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</w:tcPr>
          <w:p w:rsidR="000560BB" w:rsidRPr="0017651C" w:rsidRDefault="000560BB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17651C" w:rsidRDefault="000560BB" w:rsidP="005C4EDA">
            <w:pPr>
              <w:pStyle w:val="TheSansText"/>
              <w:ind w:left="0" w:firstLine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►</w:t>
            </w:r>
          </w:p>
        </w:tc>
        <w:tc>
          <w:tcPr>
            <w:tcW w:w="1934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Default="000560BB" w:rsidP="005C4EDA">
            <w:pPr>
              <w:pStyle w:val="TheSansText"/>
              <w:ind w:left="0" w:firstLine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►</w:t>
            </w:r>
          </w:p>
        </w:tc>
      </w:tr>
      <w:tr w:rsidR="000560BB" w:rsidTr="001B140D">
        <w:trPr>
          <w:trHeight w:val="1891"/>
        </w:trPr>
        <w:tc>
          <w:tcPr>
            <w:tcW w:w="1667" w:type="dxa"/>
            <w:tcBorders>
              <w:top w:val="single" w:sz="4" w:space="0" w:color="003480"/>
            </w:tcBorders>
          </w:tcPr>
          <w:p w:rsidR="000560BB" w:rsidRPr="008B1127" w:rsidRDefault="000560BB" w:rsidP="00A4252B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252B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anchor distT="0" distB="0" distL="114300" distR="114300" simplePos="0" relativeHeight="251731968" behindDoc="0" locked="0" layoutInCell="1" allowOverlap="1">
                  <wp:simplePos x="0" y="0"/>
                  <wp:positionH relativeFrom="column">
                    <wp:posOffset>-57785</wp:posOffset>
                  </wp:positionH>
                  <wp:positionV relativeFrom="paragraph">
                    <wp:posOffset>19685</wp:posOffset>
                  </wp:positionV>
                  <wp:extent cx="1047750" cy="1038225"/>
                  <wp:effectExtent l="19050" t="0" r="0" b="0"/>
                  <wp:wrapTopAndBottom/>
                  <wp:docPr id="24" name="Grafik 14" descr="007_amse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7_amsel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1038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843" w:type="dxa"/>
            <w:tcBorders>
              <w:top w:val="single" w:sz="4" w:space="0" w:color="003480"/>
            </w:tcBorders>
          </w:tcPr>
          <w:p w:rsidR="000560BB" w:rsidRPr="008B1127" w:rsidRDefault="00CC5078" w:rsidP="008B1127">
            <w:pPr>
              <w:ind w:left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noProof/>
                <w:szCs w:val="20"/>
              </w:rPr>
              <w:drawing>
                <wp:anchor distT="0" distB="0" distL="114300" distR="114300" simplePos="0" relativeHeight="251745280" behindDoc="1" locked="0" layoutInCell="1" allowOverlap="1">
                  <wp:simplePos x="0" y="0"/>
                  <wp:positionH relativeFrom="column">
                    <wp:posOffset>-40005</wp:posOffset>
                  </wp:positionH>
                  <wp:positionV relativeFrom="paragraph">
                    <wp:posOffset>19050</wp:posOffset>
                  </wp:positionV>
                  <wp:extent cx="1068070" cy="1057275"/>
                  <wp:effectExtent l="19050" t="0" r="0" b="0"/>
                  <wp:wrapTight wrapText="bothSides">
                    <wp:wrapPolygon edited="0">
                      <wp:start x="-385" y="0"/>
                      <wp:lineTo x="-385" y="21405"/>
                      <wp:lineTo x="21574" y="21405"/>
                      <wp:lineTo x="21574" y="0"/>
                      <wp:lineTo x="-385" y="0"/>
                    </wp:wrapPolygon>
                  </wp:wrapTight>
                  <wp:docPr id="5" name="Bild 5" descr="D:\Eigene Dateien\Dokumte\Schulfernsehen\2024_texte\_artenkunde_singvögel _ K Scharmann\bilder singvoegel\035_imago0440909014_r-kistowski_rabe_ausschnit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D:\Eigene Dateien\Dokumte\Schulfernsehen\2024_texte\_artenkunde_singvögel _ K Scharmann\bilder singvoegel\035_imago0440909014_r-kistowski_rabe_ausschnit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 l="416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8070" cy="1057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985" w:type="dxa"/>
            <w:tcBorders>
              <w:top w:val="single" w:sz="4" w:space="0" w:color="003480"/>
            </w:tcBorders>
          </w:tcPr>
          <w:p w:rsidR="000560BB" w:rsidRPr="0017651C" w:rsidRDefault="000560BB" w:rsidP="008B1127">
            <w:pPr>
              <w:pStyle w:val="TheSansText"/>
              <w:ind w:left="0" w:firstLine="0"/>
              <w:rPr>
                <w:rFonts w:cs="Arial"/>
                <w:szCs w:val="20"/>
              </w:rPr>
            </w:pPr>
            <w:r>
              <w:rPr>
                <w:rFonts w:cs="Arial"/>
                <w:noProof/>
                <w:szCs w:val="20"/>
              </w:rPr>
              <w:drawing>
                <wp:anchor distT="0" distB="0" distL="114300" distR="114300" simplePos="0" relativeHeight="251734016" behindDoc="1" locked="0" layoutInCell="1" allowOverlap="1">
                  <wp:simplePos x="0" y="0"/>
                  <wp:positionH relativeFrom="column">
                    <wp:posOffset>55880</wp:posOffset>
                  </wp:positionH>
                  <wp:positionV relativeFrom="paragraph">
                    <wp:posOffset>0</wp:posOffset>
                  </wp:positionV>
                  <wp:extent cx="1076325" cy="1076325"/>
                  <wp:effectExtent l="19050" t="0" r="9525" b="0"/>
                  <wp:wrapTight wrapText="bothSides">
                    <wp:wrapPolygon edited="0">
                      <wp:start x="-382" y="0"/>
                      <wp:lineTo x="-382" y="21409"/>
                      <wp:lineTo x="21791" y="21409"/>
                      <wp:lineTo x="21791" y="0"/>
                      <wp:lineTo x="-382" y="0"/>
                    </wp:wrapPolygon>
                  </wp:wrapTight>
                  <wp:docPr id="26" name="Grafik 14" descr="009_kraeh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9_kraehe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1076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3" w:type="dxa"/>
            <w:tcBorders>
              <w:top w:val="nil"/>
            </w:tcBorders>
          </w:tcPr>
          <w:p w:rsidR="000560BB" w:rsidRPr="0017651C" w:rsidRDefault="000560BB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17651C" w:rsidRDefault="00CC5078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  <w:r>
              <w:rPr>
                <w:rFonts w:cs="Arial"/>
                <w:noProof/>
                <w:szCs w:val="20"/>
              </w:rPr>
              <w:drawing>
                <wp:anchor distT="0" distB="0" distL="114300" distR="114300" simplePos="0" relativeHeight="251746304" behindDoc="1" locked="0" layoutInCell="1" allowOverlap="1">
                  <wp:simplePos x="0" y="0"/>
                  <wp:positionH relativeFrom="column">
                    <wp:posOffset>3175</wp:posOffset>
                  </wp:positionH>
                  <wp:positionV relativeFrom="paragraph">
                    <wp:posOffset>-37465</wp:posOffset>
                  </wp:positionV>
                  <wp:extent cx="1095375" cy="1076325"/>
                  <wp:effectExtent l="19050" t="0" r="9525" b="0"/>
                  <wp:wrapTight wrapText="bothSides">
                    <wp:wrapPolygon edited="0">
                      <wp:start x="-376" y="0"/>
                      <wp:lineTo x="-376" y="21409"/>
                      <wp:lineTo x="21788" y="21409"/>
                      <wp:lineTo x="21788" y="0"/>
                      <wp:lineTo x="-376" y="0"/>
                    </wp:wrapPolygon>
                  </wp:wrapTight>
                  <wp:docPr id="6" name="Bild 6" descr="D:\Eigene Dateien\Dokumte\Schulfernsehen\2024_texte\_artenkunde_singvögel _ K Scharmann\bilder singvoegel\036_imago0441096247_guido-schiefer_kohlmeise_ausschnit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D:\Eigene Dateien\Dokumte\Schulfernsehen\2024_texte\_artenkunde_singvögel _ K Scharmann\bilder singvoegel\036_imago0441096247_guido-schiefer_kohlmeise_ausschnit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1076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934" w:type="dxa"/>
            <w:tcBorders>
              <w:top w:val="single" w:sz="4" w:space="0" w:color="003480"/>
              <w:bottom w:val="single" w:sz="4" w:space="0" w:color="003480"/>
              <w:right w:val="single" w:sz="4" w:space="0" w:color="003480"/>
            </w:tcBorders>
          </w:tcPr>
          <w:p w:rsidR="000560BB" w:rsidRPr="0017651C" w:rsidRDefault="001B140D" w:rsidP="00CF08A5">
            <w:pPr>
              <w:pStyle w:val="TheSansText"/>
              <w:ind w:left="0" w:firstLine="0"/>
              <w:rPr>
                <w:rFonts w:cs="Arial"/>
                <w:szCs w:val="20"/>
              </w:rPr>
            </w:pPr>
            <w:r>
              <w:rPr>
                <w:rFonts w:cs="Arial"/>
                <w:noProof/>
                <w:szCs w:val="20"/>
              </w:rPr>
              <w:drawing>
                <wp:anchor distT="0" distB="0" distL="114300" distR="114300" simplePos="0" relativeHeight="251750400" behindDoc="1" locked="0" layoutInCell="1" allowOverlap="1">
                  <wp:simplePos x="0" y="0"/>
                  <wp:positionH relativeFrom="column">
                    <wp:posOffset>13335</wp:posOffset>
                  </wp:positionH>
                  <wp:positionV relativeFrom="paragraph">
                    <wp:posOffset>635</wp:posOffset>
                  </wp:positionV>
                  <wp:extent cx="1076325" cy="1076325"/>
                  <wp:effectExtent l="19050" t="0" r="9525" b="0"/>
                  <wp:wrapTight wrapText="bothSides">
                    <wp:wrapPolygon edited="0">
                      <wp:start x="-382" y="0"/>
                      <wp:lineTo x="-382" y="21409"/>
                      <wp:lineTo x="21791" y="21409"/>
                      <wp:lineTo x="21791" y="0"/>
                      <wp:lineTo x="-382" y="0"/>
                    </wp:wrapPolygon>
                  </wp:wrapTight>
                  <wp:docPr id="9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076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17651C" w:rsidRDefault="0017651C" w:rsidP="00CF08A5">
      <w:pPr>
        <w:pStyle w:val="TheSansText"/>
        <w:ind w:left="142" w:firstLine="0"/>
      </w:pPr>
    </w:p>
    <w:p w:rsidR="001C0FF1" w:rsidRDefault="001C0FF1" w:rsidP="00CF08A5">
      <w:pPr>
        <w:pStyle w:val="TheSansText"/>
        <w:ind w:left="142" w:firstLine="0"/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2461"/>
        <w:gridCol w:w="2469"/>
        <w:gridCol w:w="2462"/>
        <w:gridCol w:w="2355"/>
      </w:tblGrid>
      <w:tr w:rsidR="000560BB" w:rsidTr="00C04A40">
        <w:tc>
          <w:tcPr>
            <w:tcW w:w="9747" w:type="dxa"/>
            <w:gridSpan w:val="4"/>
            <w:tcBorders>
              <w:top w:val="nil"/>
              <w:left w:val="nil"/>
              <w:right w:val="nil"/>
            </w:tcBorders>
          </w:tcPr>
          <w:p w:rsidR="000560BB" w:rsidRPr="00561750" w:rsidRDefault="00C04A40" w:rsidP="000560BB">
            <w:pPr>
              <w:pStyle w:val="TheSansText"/>
              <w:ind w:left="0" w:firstLine="0"/>
              <w:jc w:val="center"/>
              <w:rPr>
                <w:sz w:val="24"/>
                <w:szCs w:val="24"/>
              </w:rPr>
            </w:pPr>
            <w:r w:rsidRPr="00561750">
              <w:rPr>
                <w:rFonts w:cs="Arial"/>
                <w:b/>
                <w:sz w:val="24"/>
                <w:szCs w:val="24"/>
              </w:rPr>
              <w:t xml:space="preserve">Farbe Gefieder: </w:t>
            </w:r>
            <w:r w:rsidR="000560BB" w:rsidRPr="00561750">
              <w:rPr>
                <w:b/>
                <w:sz w:val="24"/>
                <w:szCs w:val="24"/>
              </w:rPr>
              <w:t>Muster</w:t>
            </w:r>
          </w:p>
        </w:tc>
      </w:tr>
      <w:tr w:rsidR="007D7454" w:rsidTr="00561750">
        <w:tc>
          <w:tcPr>
            <w:tcW w:w="2461" w:type="dxa"/>
          </w:tcPr>
          <w:p w:rsidR="000560BB" w:rsidRPr="000560BB" w:rsidRDefault="000560BB" w:rsidP="000560BB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560BB">
              <w:rPr>
                <w:rFonts w:ascii="Arial" w:hAnsi="Arial" w:cs="Arial"/>
                <w:b/>
                <w:bCs/>
                <w:sz w:val="20"/>
                <w:szCs w:val="20"/>
              </w:rPr>
              <w:t>Dunkle Sprenkel am Bauch,</w:t>
            </w:r>
          </w:p>
          <w:p w:rsidR="000560BB" w:rsidRPr="000560BB" w:rsidRDefault="000560BB" w:rsidP="000560BB">
            <w:pPr>
              <w:pStyle w:val="TheSansText"/>
              <w:ind w:left="0" w:firstLine="0"/>
              <w:jc w:val="center"/>
              <w:rPr>
                <w:rFonts w:cs="Arial"/>
                <w:szCs w:val="20"/>
              </w:rPr>
            </w:pPr>
            <w:r w:rsidRPr="000560BB">
              <w:rPr>
                <w:rFonts w:cs="Arial"/>
                <w:b/>
                <w:bCs/>
                <w:szCs w:val="20"/>
              </w:rPr>
              <w:t>Kopf- und Rücken grau-braun</w:t>
            </w:r>
          </w:p>
        </w:tc>
        <w:tc>
          <w:tcPr>
            <w:tcW w:w="2469" w:type="dxa"/>
          </w:tcPr>
          <w:p w:rsidR="000560BB" w:rsidRPr="000560BB" w:rsidRDefault="000560BB" w:rsidP="000560BB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560BB">
              <w:rPr>
                <w:rFonts w:ascii="Arial" w:hAnsi="Arial" w:cs="Arial"/>
                <w:b/>
                <w:bCs/>
                <w:sz w:val="20"/>
                <w:szCs w:val="20"/>
              </w:rPr>
              <w:t>weiße Sprenkel am ganzen Körper, Gefieder grünlich, violett und bronzefarben</w:t>
            </w:r>
          </w:p>
        </w:tc>
        <w:tc>
          <w:tcPr>
            <w:tcW w:w="2462" w:type="dxa"/>
          </w:tcPr>
          <w:p w:rsidR="000560BB" w:rsidRPr="000560BB" w:rsidRDefault="000560BB" w:rsidP="000560BB">
            <w:pPr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560BB">
              <w:rPr>
                <w:rFonts w:ascii="Arial" w:hAnsi="Arial" w:cs="Arial"/>
                <w:b/>
                <w:bCs/>
                <w:sz w:val="20"/>
                <w:szCs w:val="20"/>
              </w:rPr>
              <w:t>Schwarze Bänder an Schwanz und Flügeln, braunes Gefieder</w:t>
            </w:r>
          </w:p>
          <w:p w:rsidR="000560BB" w:rsidRPr="000560BB" w:rsidRDefault="000560BB" w:rsidP="000560BB">
            <w:pPr>
              <w:pStyle w:val="TheSansText"/>
              <w:ind w:left="0" w:firstLine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355" w:type="dxa"/>
          </w:tcPr>
          <w:p w:rsidR="000560BB" w:rsidRPr="000560BB" w:rsidRDefault="000560BB" w:rsidP="000560BB">
            <w:pPr>
              <w:pStyle w:val="TheSansText"/>
              <w:ind w:left="0" w:firstLine="0"/>
              <w:jc w:val="center"/>
              <w:rPr>
                <w:rFonts w:cs="Arial"/>
                <w:szCs w:val="20"/>
              </w:rPr>
            </w:pPr>
            <w:r w:rsidRPr="000560BB">
              <w:rPr>
                <w:rFonts w:cs="Arial"/>
                <w:b/>
                <w:bCs/>
                <w:szCs w:val="20"/>
              </w:rPr>
              <w:t>Brauner Körper, Federn sind schwarz und weiß</w:t>
            </w:r>
            <w:r w:rsidR="00302C92">
              <w:rPr>
                <w:rFonts w:cs="Arial"/>
                <w:b/>
                <w:bCs/>
                <w:szCs w:val="20"/>
              </w:rPr>
              <w:t xml:space="preserve"> </w:t>
            </w:r>
            <w:r w:rsidRPr="000560BB">
              <w:rPr>
                <w:rFonts w:cs="Arial"/>
                <w:b/>
                <w:bCs/>
                <w:szCs w:val="20"/>
              </w:rPr>
              <w:t>&amp; an den Außenkanten blau mit schwarzen Bändern</w:t>
            </w:r>
          </w:p>
        </w:tc>
      </w:tr>
      <w:tr w:rsidR="007D7454" w:rsidTr="00561750">
        <w:tc>
          <w:tcPr>
            <w:tcW w:w="2461" w:type="dxa"/>
          </w:tcPr>
          <w:p w:rsidR="000560BB" w:rsidRPr="000560BB" w:rsidRDefault="000560BB">
            <w:pPr>
              <w:rPr>
                <w:rFonts w:ascii="Arial" w:hAnsi="Arial" w:cs="Arial"/>
                <w:sz w:val="20"/>
                <w:szCs w:val="20"/>
              </w:rPr>
            </w:pPr>
            <w:r w:rsidRPr="000560BB">
              <w:rPr>
                <w:rFonts w:ascii="Arial" w:hAnsi="Arial" w:cs="Arial"/>
                <w:sz w:val="20"/>
                <w:szCs w:val="20"/>
              </w:rPr>
              <w:t>►</w:t>
            </w:r>
          </w:p>
        </w:tc>
        <w:tc>
          <w:tcPr>
            <w:tcW w:w="2469" w:type="dxa"/>
          </w:tcPr>
          <w:p w:rsidR="000560BB" w:rsidRPr="000560BB" w:rsidRDefault="000560BB">
            <w:pPr>
              <w:rPr>
                <w:rFonts w:ascii="Arial" w:hAnsi="Arial" w:cs="Arial"/>
                <w:sz w:val="20"/>
                <w:szCs w:val="20"/>
              </w:rPr>
            </w:pPr>
            <w:r w:rsidRPr="000560BB">
              <w:rPr>
                <w:rFonts w:ascii="Arial" w:hAnsi="Arial" w:cs="Arial"/>
                <w:sz w:val="20"/>
                <w:szCs w:val="20"/>
              </w:rPr>
              <w:t>►</w:t>
            </w:r>
          </w:p>
        </w:tc>
        <w:tc>
          <w:tcPr>
            <w:tcW w:w="2462" w:type="dxa"/>
          </w:tcPr>
          <w:p w:rsidR="000560BB" w:rsidRPr="000560BB" w:rsidRDefault="000560BB">
            <w:pPr>
              <w:rPr>
                <w:rFonts w:ascii="Arial" w:hAnsi="Arial" w:cs="Arial"/>
                <w:sz w:val="20"/>
                <w:szCs w:val="20"/>
              </w:rPr>
            </w:pPr>
            <w:r w:rsidRPr="000560BB">
              <w:rPr>
                <w:rFonts w:ascii="Arial" w:hAnsi="Arial" w:cs="Arial"/>
                <w:sz w:val="20"/>
                <w:szCs w:val="20"/>
              </w:rPr>
              <w:t>►</w:t>
            </w:r>
          </w:p>
        </w:tc>
        <w:tc>
          <w:tcPr>
            <w:tcW w:w="2355" w:type="dxa"/>
          </w:tcPr>
          <w:p w:rsidR="000560BB" w:rsidRPr="000560BB" w:rsidRDefault="000560BB">
            <w:pPr>
              <w:rPr>
                <w:rFonts w:ascii="Arial" w:hAnsi="Arial" w:cs="Arial"/>
                <w:sz w:val="20"/>
                <w:szCs w:val="20"/>
              </w:rPr>
            </w:pPr>
            <w:r w:rsidRPr="000560BB">
              <w:rPr>
                <w:rFonts w:ascii="Arial" w:hAnsi="Arial" w:cs="Arial"/>
                <w:sz w:val="20"/>
                <w:szCs w:val="20"/>
              </w:rPr>
              <w:t>►</w:t>
            </w:r>
          </w:p>
        </w:tc>
      </w:tr>
      <w:tr w:rsidR="007D7454" w:rsidTr="001B140D">
        <w:trPr>
          <w:trHeight w:val="1943"/>
        </w:trPr>
        <w:tc>
          <w:tcPr>
            <w:tcW w:w="2461" w:type="dxa"/>
          </w:tcPr>
          <w:p w:rsidR="000560BB" w:rsidRDefault="007D7454" w:rsidP="001B140D">
            <w:pPr>
              <w:pStyle w:val="TheSansText"/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736064" behindDoc="0" locked="0" layoutInCell="1" allowOverlap="1">
                  <wp:simplePos x="0" y="0"/>
                  <wp:positionH relativeFrom="column">
                    <wp:posOffset>170815</wp:posOffset>
                  </wp:positionH>
                  <wp:positionV relativeFrom="paragraph">
                    <wp:posOffset>6985</wp:posOffset>
                  </wp:positionV>
                  <wp:extent cx="1079500" cy="1076325"/>
                  <wp:effectExtent l="19050" t="0" r="6350" b="0"/>
                  <wp:wrapTight wrapText="bothSides">
                    <wp:wrapPolygon edited="0">
                      <wp:start x="-381" y="0"/>
                      <wp:lineTo x="-381" y="21409"/>
                      <wp:lineTo x="21727" y="21409"/>
                      <wp:lineTo x="21727" y="0"/>
                      <wp:lineTo x="-381" y="0"/>
                    </wp:wrapPolygon>
                  </wp:wrapTight>
                  <wp:docPr id="29" name="Grafik 28" descr="011_drosse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11_drossel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0" cy="1076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69" w:type="dxa"/>
          </w:tcPr>
          <w:p w:rsidR="000560BB" w:rsidRDefault="00CC5078" w:rsidP="00CF08A5">
            <w:pPr>
              <w:pStyle w:val="TheSansText"/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747328" behindDoc="1" locked="0" layoutInCell="1" allowOverlap="1">
                  <wp:simplePos x="0" y="0"/>
                  <wp:positionH relativeFrom="column">
                    <wp:posOffset>84455</wp:posOffset>
                  </wp:positionH>
                  <wp:positionV relativeFrom="paragraph">
                    <wp:posOffset>6985</wp:posOffset>
                  </wp:positionV>
                  <wp:extent cx="1143000" cy="1076325"/>
                  <wp:effectExtent l="19050" t="0" r="0" b="0"/>
                  <wp:wrapTight wrapText="bothSides">
                    <wp:wrapPolygon edited="0">
                      <wp:start x="-360" y="0"/>
                      <wp:lineTo x="-360" y="21409"/>
                      <wp:lineTo x="21600" y="21409"/>
                      <wp:lineTo x="21600" y="0"/>
                      <wp:lineTo x="-360" y="0"/>
                    </wp:wrapPolygon>
                  </wp:wrapTight>
                  <wp:docPr id="7" name="Bild 7" descr="D:\Eigene Dateien\Dokumte\Schulfernsehen\2024_texte\_artenkunde_singvögel _ K Scharmann\bilder singvoegel\034_imago0412779576_r_kistowski_star_ausschnit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:\Eigene Dateien\Dokumte\Schulfernsehen\2024_texte\_artenkunde_singvögel _ K Scharmann\bilder singvoegel\034_imago0412779576_r_kistowski_star_ausschnit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 l="39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1076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62" w:type="dxa"/>
          </w:tcPr>
          <w:p w:rsidR="000560BB" w:rsidRDefault="000560BB" w:rsidP="00CF08A5">
            <w:pPr>
              <w:pStyle w:val="TheSansText"/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740160" behindDoc="0" locked="0" layoutInCell="1" allowOverlap="1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3810</wp:posOffset>
                  </wp:positionV>
                  <wp:extent cx="1079500" cy="1076325"/>
                  <wp:effectExtent l="19050" t="0" r="6350" b="0"/>
                  <wp:wrapTight wrapText="bothSides">
                    <wp:wrapPolygon edited="0">
                      <wp:start x="-381" y="0"/>
                      <wp:lineTo x="-381" y="21409"/>
                      <wp:lineTo x="21727" y="21409"/>
                      <wp:lineTo x="21727" y="0"/>
                      <wp:lineTo x="-381" y="0"/>
                    </wp:wrapPolygon>
                  </wp:wrapTight>
                  <wp:docPr id="31" name="Grafik 30" descr="006_zaunkoeni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6_zaunkoenig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0" cy="1076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355" w:type="dxa"/>
          </w:tcPr>
          <w:p w:rsidR="000560BB" w:rsidRDefault="00CC5078" w:rsidP="00CF08A5">
            <w:pPr>
              <w:pStyle w:val="TheSansText"/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748352" behindDoc="1" locked="0" layoutInCell="1" allowOverlap="1">
                  <wp:simplePos x="0" y="0"/>
                  <wp:positionH relativeFrom="column">
                    <wp:posOffset>77470</wp:posOffset>
                  </wp:positionH>
                  <wp:positionV relativeFrom="paragraph">
                    <wp:posOffset>54610</wp:posOffset>
                  </wp:positionV>
                  <wp:extent cx="1114425" cy="1076325"/>
                  <wp:effectExtent l="19050" t="0" r="9525" b="0"/>
                  <wp:wrapTight wrapText="bothSides">
                    <wp:wrapPolygon edited="0">
                      <wp:start x="-369" y="0"/>
                      <wp:lineTo x="-369" y="21409"/>
                      <wp:lineTo x="21785" y="21409"/>
                      <wp:lineTo x="21785" y="0"/>
                      <wp:lineTo x="-369" y="0"/>
                    </wp:wrapPolygon>
                  </wp:wrapTight>
                  <wp:docPr id="8" name="Bild 8" descr="D:\Eigene Dateien\Dokumte\Schulfernsehen\2024_texte\_artenkunde_singvögel _ K Scharmann\bilder singvoegel\033_imago0380680210_imagebroker_eichelhäher_ausschnit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D:\Eigene Dateien\Dokumte\Schulfernsehen\2024_texte\_artenkunde_singvögel _ K Scharmann\bilder singvoegel\033_imago0380680210_imagebroker_eichelhäher_ausschnitt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 l="410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425" cy="1076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1C0FF1" w:rsidRDefault="00D12C7B" w:rsidP="00561750">
      <w:pPr>
        <w:pStyle w:val="TheSansText"/>
        <w:ind w:left="142" w:firstLine="0"/>
      </w:pPr>
      <w:r w:rsidRPr="00DC676D">
        <w:rPr>
          <w:rFonts w:cs="Arial"/>
          <w:b/>
          <w:bCs/>
          <w:noProof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1" type="#_x0000_t202" style="position:absolute;left:0;text-align:left;margin-left:307.8pt;margin-top:7.25pt;width:192pt;height:27pt;z-index:251744256;mso-position-horizontal-relative:text;mso-position-vertical-relative:text" stroked="f">
            <v:textbox>
              <w:txbxContent>
                <w:p w:rsidR="004B33BE" w:rsidRPr="004B33BE" w:rsidRDefault="004B33BE" w:rsidP="004B33BE">
                  <w:pPr>
                    <w:ind w:left="0"/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</w:pPr>
                  <w:r w:rsidRPr="004B33BE"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  <w:t xml:space="preserve">Fotos: SWR (5); Imago Images: R. </w:t>
                  </w:r>
                  <w:proofErr w:type="spellStart"/>
                  <w:r w:rsidRPr="004B33BE"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  <w:t>Kistowski</w:t>
                  </w:r>
                  <w:proofErr w:type="spellEnd"/>
                  <w:r w:rsidRPr="004B33BE">
                    <w:rPr>
                      <w:rFonts w:ascii="Arial" w:hAnsi="Arial" w:cs="Arial"/>
                      <w:color w:val="003480"/>
                      <w:sz w:val="16"/>
                      <w:szCs w:val="16"/>
                    </w:rPr>
                    <w:t xml:space="preserve"> (2), Guido Schiefer (1), Imagebroker (1)</w:t>
                  </w:r>
                </w:p>
                <w:p w:rsidR="004B33BE" w:rsidRDefault="004B33BE">
                  <w:pPr>
                    <w:ind w:left="0"/>
                  </w:pPr>
                </w:p>
              </w:txbxContent>
            </v:textbox>
          </v:shape>
        </w:pict>
      </w:r>
    </w:p>
    <w:sectPr w:rsidR="001C0FF1" w:rsidSect="00560917">
      <w:headerReference w:type="default" r:id="rId16"/>
      <w:footerReference w:type="default" r:id="rId1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03CC" w:rsidRDefault="009B03CC" w:rsidP="003A7C35">
      <w:pPr>
        <w:spacing w:after="0" w:line="240" w:lineRule="auto"/>
      </w:pPr>
      <w:r>
        <w:separator/>
      </w:r>
    </w:p>
  </w:endnote>
  <w:endnote w:type="continuationSeparator" w:id="0">
    <w:p w:rsidR="009B03CC" w:rsidRDefault="009B03C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C676D" w:rsidRPr="00DC676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1027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DC676D" w:rsidRPr="00DC676D">
      <w:rPr>
        <w:rFonts w:ascii="TheSans C5 Plain" w:eastAsia="TheSans C5 Plain" w:hAnsi="TheSans C5 Plain" w:cs="TheSans C5 Plain"/>
        <w:b/>
        <w:noProof/>
        <w:color w:val="909191"/>
      </w:rPr>
      <w:pict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1028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C676D" w:rsidRPr="00DC676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03CC" w:rsidRDefault="009B03CC" w:rsidP="003A7C35">
      <w:pPr>
        <w:spacing w:after="0" w:line="240" w:lineRule="auto"/>
      </w:pPr>
      <w:r>
        <w:separator/>
      </w:r>
    </w:p>
  </w:footnote>
  <w:footnote w:type="continuationSeparator" w:id="0">
    <w:p w:rsidR="009B03CC" w:rsidRDefault="009B03C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91CB8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-374015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artenkunde-singvoege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artenkunde-singvoege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C676D" w:rsidRPr="00DC676D">
      <w:rPr>
        <w:rFonts w:ascii="Calibri" w:eastAsia="Calibri" w:hAnsi="Calibri" w:cs="Calibri"/>
        <w:noProof/>
        <w:sz w:val="20"/>
        <w:szCs w:val="20"/>
      </w:rPr>
      <w:pict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D12C7B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Singvögel</w:t>
    </w:r>
    <w:r w:rsidR="0017651C">
      <w:rPr>
        <w:sz w:val="20"/>
        <w:szCs w:val="20"/>
      </w:rPr>
      <w:t xml:space="preserve"> bestimmen – Äußeres Erscheinungsbild (</w:t>
    </w:r>
    <w:r w:rsidR="00DA5D9E">
      <w:rPr>
        <w:sz w:val="20"/>
        <w:szCs w:val="20"/>
      </w:rPr>
      <w:t>2</w:t>
    </w:r>
    <w:r w:rsidR="0017651C">
      <w:rPr>
        <w:sz w:val="20"/>
        <w:szCs w:val="20"/>
      </w:rPr>
      <w:t>)</w:t>
    </w:r>
  </w:p>
  <w:p w:rsidR="00685FD6" w:rsidRPr="00000978" w:rsidRDefault="00DC676D" w:rsidP="00685FD6">
    <w:pPr>
      <w:pStyle w:val="KeinLeerraum"/>
      <w:ind w:left="142"/>
      <w:rPr>
        <w:color w:val="909191"/>
        <w:sz w:val="16"/>
        <w:szCs w:val="16"/>
      </w:rPr>
    </w:pPr>
    <w:r w:rsidRPr="00DC676D">
      <w:rPr>
        <w:noProof/>
      </w:rPr>
      <w:pict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F56E4C" w:rsidP="00685FD6">
    <w:pPr>
      <w:pStyle w:val="ArialBeschreibunggrau"/>
      <w:ind w:firstLine="132"/>
    </w:pPr>
    <w:r>
      <w:t>Das kleine 1x1 der Artenkunde</w:t>
    </w:r>
    <w:r w:rsidR="004023B1">
      <w:t xml:space="preserve"> </w:t>
    </w:r>
    <w:r w:rsidR="004023B1">
      <w:rPr>
        <w:rFonts w:ascii="TheSans C5 ExtraBold" w:hAnsi="TheSans C5 ExtraBold"/>
      </w:rPr>
      <w:t>⋅</w:t>
    </w:r>
    <w:r w:rsidR="004023B1">
      <w:t xml:space="preserve"> Singvögel erkennen und unterscheiden</w:t>
    </w:r>
  </w:p>
  <w:p w:rsidR="00011D30" w:rsidRDefault="00011D30" w:rsidP="00685FD6">
    <w:pPr>
      <w:pStyle w:val="ArialBeschreibunggrau"/>
      <w:ind w:firstLine="132"/>
      <w:rPr>
        <w:szCs w:val="16"/>
      </w:rPr>
    </w:pPr>
    <w:r w:rsidRPr="00011D30">
      <w:t>www.planet-schule.de/x/voegel</w:t>
    </w:r>
    <w:r w:rsidRPr="00011D30"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43543"/>
    <w:multiLevelType w:val="hybridMultilevel"/>
    <w:tmpl w:val="4D1223B0"/>
    <w:lvl w:ilvl="0" w:tplc="0084125A">
      <w:start w:val="4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2BFA5EF0"/>
    <w:multiLevelType w:val="hybridMultilevel"/>
    <w:tmpl w:val="22F801AC"/>
    <w:lvl w:ilvl="0" w:tplc="7DB2718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3A7300EB"/>
    <w:multiLevelType w:val="hybridMultilevel"/>
    <w:tmpl w:val="FACE3EA4"/>
    <w:lvl w:ilvl="0" w:tplc="A4A25262">
      <w:start w:val="3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63" w:hanging="360"/>
      </w:pPr>
    </w:lvl>
    <w:lvl w:ilvl="2" w:tplc="0407001B" w:tentative="1">
      <w:start w:val="1"/>
      <w:numFmt w:val="lowerRoman"/>
      <w:lvlText w:val="%3."/>
      <w:lvlJc w:val="right"/>
      <w:pPr>
        <w:ind w:left="2083" w:hanging="180"/>
      </w:pPr>
    </w:lvl>
    <w:lvl w:ilvl="3" w:tplc="0407000F" w:tentative="1">
      <w:start w:val="1"/>
      <w:numFmt w:val="decimal"/>
      <w:lvlText w:val="%4."/>
      <w:lvlJc w:val="left"/>
      <w:pPr>
        <w:ind w:left="2803" w:hanging="360"/>
      </w:pPr>
    </w:lvl>
    <w:lvl w:ilvl="4" w:tplc="04070019" w:tentative="1">
      <w:start w:val="1"/>
      <w:numFmt w:val="lowerLetter"/>
      <w:lvlText w:val="%5."/>
      <w:lvlJc w:val="left"/>
      <w:pPr>
        <w:ind w:left="3523" w:hanging="360"/>
      </w:pPr>
    </w:lvl>
    <w:lvl w:ilvl="5" w:tplc="0407001B" w:tentative="1">
      <w:start w:val="1"/>
      <w:numFmt w:val="lowerRoman"/>
      <w:lvlText w:val="%6."/>
      <w:lvlJc w:val="right"/>
      <w:pPr>
        <w:ind w:left="4243" w:hanging="180"/>
      </w:pPr>
    </w:lvl>
    <w:lvl w:ilvl="6" w:tplc="0407000F" w:tentative="1">
      <w:start w:val="1"/>
      <w:numFmt w:val="decimal"/>
      <w:lvlText w:val="%7."/>
      <w:lvlJc w:val="left"/>
      <w:pPr>
        <w:ind w:left="4963" w:hanging="360"/>
      </w:pPr>
    </w:lvl>
    <w:lvl w:ilvl="7" w:tplc="04070019" w:tentative="1">
      <w:start w:val="1"/>
      <w:numFmt w:val="lowerLetter"/>
      <w:lvlText w:val="%8."/>
      <w:lvlJc w:val="left"/>
      <w:pPr>
        <w:ind w:left="5683" w:hanging="360"/>
      </w:pPr>
    </w:lvl>
    <w:lvl w:ilvl="8" w:tplc="0407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5C6B3DB3"/>
    <w:multiLevelType w:val="hybridMultilevel"/>
    <w:tmpl w:val="C8E46A3C"/>
    <w:lvl w:ilvl="0" w:tplc="196C838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7F180B9E"/>
    <w:multiLevelType w:val="hybridMultilevel"/>
    <w:tmpl w:val="C8E46A3C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0A675D"/>
    <w:rsid w:val="00003EA2"/>
    <w:rsid w:val="00011D30"/>
    <w:rsid w:val="00054724"/>
    <w:rsid w:val="000560BB"/>
    <w:rsid w:val="000A675D"/>
    <w:rsid w:val="000C5BEC"/>
    <w:rsid w:val="000E0AA4"/>
    <w:rsid w:val="000F1515"/>
    <w:rsid w:val="001608C3"/>
    <w:rsid w:val="0017651C"/>
    <w:rsid w:val="001773CA"/>
    <w:rsid w:val="001A4278"/>
    <w:rsid w:val="001B140D"/>
    <w:rsid w:val="001C0FF1"/>
    <w:rsid w:val="001E4DC0"/>
    <w:rsid w:val="001F1FBD"/>
    <w:rsid w:val="00200DF4"/>
    <w:rsid w:val="00281DDB"/>
    <w:rsid w:val="002E17B7"/>
    <w:rsid w:val="00302C92"/>
    <w:rsid w:val="0036370F"/>
    <w:rsid w:val="003A7C35"/>
    <w:rsid w:val="003C334C"/>
    <w:rsid w:val="004023B1"/>
    <w:rsid w:val="004111CF"/>
    <w:rsid w:val="00437C37"/>
    <w:rsid w:val="00462615"/>
    <w:rsid w:val="00480E08"/>
    <w:rsid w:val="004B33BE"/>
    <w:rsid w:val="004F159D"/>
    <w:rsid w:val="00517178"/>
    <w:rsid w:val="005537B8"/>
    <w:rsid w:val="00557400"/>
    <w:rsid w:val="00560917"/>
    <w:rsid w:val="00561750"/>
    <w:rsid w:val="00570A30"/>
    <w:rsid w:val="0057573D"/>
    <w:rsid w:val="00583CA7"/>
    <w:rsid w:val="005A4D61"/>
    <w:rsid w:val="0060637E"/>
    <w:rsid w:val="00685FD6"/>
    <w:rsid w:val="006A356D"/>
    <w:rsid w:val="007D7454"/>
    <w:rsid w:val="00844744"/>
    <w:rsid w:val="008B0864"/>
    <w:rsid w:val="008B1127"/>
    <w:rsid w:val="008C2ED5"/>
    <w:rsid w:val="008D7A68"/>
    <w:rsid w:val="008E7627"/>
    <w:rsid w:val="00906B8F"/>
    <w:rsid w:val="0091122E"/>
    <w:rsid w:val="009B03CC"/>
    <w:rsid w:val="00A32F74"/>
    <w:rsid w:val="00A4252B"/>
    <w:rsid w:val="00A6209D"/>
    <w:rsid w:val="00AA60EB"/>
    <w:rsid w:val="00B25379"/>
    <w:rsid w:val="00B41F10"/>
    <w:rsid w:val="00B44967"/>
    <w:rsid w:val="00B53AB9"/>
    <w:rsid w:val="00B933C3"/>
    <w:rsid w:val="00B963B7"/>
    <w:rsid w:val="00BA78EA"/>
    <w:rsid w:val="00BE2CC9"/>
    <w:rsid w:val="00C04A40"/>
    <w:rsid w:val="00C111CB"/>
    <w:rsid w:val="00C16F15"/>
    <w:rsid w:val="00C30E10"/>
    <w:rsid w:val="00CB1AEA"/>
    <w:rsid w:val="00CB3922"/>
    <w:rsid w:val="00CC5078"/>
    <w:rsid w:val="00CF0871"/>
    <w:rsid w:val="00CF08A5"/>
    <w:rsid w:val="00D02608"/>
    <w:rsid w:val="00D04017"/>
    <w:rsid w:val="00D12C7B"/>
    <w:rsid w:val="00D61E57"/>
    <w:rsid w:val="00D84CBA"/>
    <w:rsid w:val="00D91CB8"/>
    <w:rsid w:val="00D92762"/>
    <w:rsid w:val="00DA5D9E"/>
    <w:rsid w:val="00DB7372"/>
    <w:rsid w:val="00DC676D"/>
    <w:rsid w:val="00DF68BB"/>
    <w:rsid w:val="00E25A3D"/>
    <w:rsid w:val="00E82FC9"/>
    <w:rsid w:val="00F11D8D"/>
    <w:rsid w:val="00F55164"/>
    <w:rsid w:val="00F56E4C"/>
    <w:rsid w:val="00FB7917"/>
    <w:rsid w:val="00FE4AB0"/>
    <w:rsid w:val="00FF2C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17651C"/>
    <w:rPr>
      <w:rFonts w:ascii="Arial" w:hAnsi="Arial"/>
      <w:sz w:val="20"/>
    </w:rPr>
  </w:style>
  <w:style w:type="character" w:customStyle="1" w:styleId="TheSansTextZchn">
    <w:name w:val="TheSans Text Zchn"/>
    <w:basedOn w:val="Absatz-Standardschriftart"/>
    <w:link w:val="TheSansText"/>
    <w:rsid w:val="0017651C"/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1765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2.png"/><Relationship Id="rId2" Type="http://schemas.openxmlformats.org/officeDocument/2006/relationships/image" Target="media/image11.png"/><Relationship Id="rId1" Type="http://schemas.openxmlformats.org/officeDocument/2006/relationships/image" Target="media/image10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153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 ⋅ Singvögel erkennen und unterscheiden</dc:title>
  <dc:creator>SWR planet schule</dc:creator>
  <cp:lastModifiedBy>Martina Frietsch</cp:lastModifiedBy>
  <cp:revision>15</cp:revision>
  <cp:lastPrinted>2024-10-28T14:16:00Z</cp:lastPrinted>
  <dcterms:created xsi:type="dcterms:W3CDTF">2024-10-23T14:13:00Z</dcterms:created>
  <dcterms:modified xsi:type="dcterms:W3CDTF">2024-11-03T10:59:00Z</dcterms:modified>
</cp:coreProperties>
</file>