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8E7627" w:rsidP="008E7627">
      <w:pPr>
        <w:pStyle w:val="Arialberschrift"/>
        <w:ind w:firstLine="0"/>
        <w:rPr>
          <w:b w:val="0"/>
        </w:rPr>
      </w:pPr>
      <w:r>
        <w:t>Steckbrief Singvögel</w:t>
      </w:r>
    </w:p>
    <w:p w:rsidR="00560917" w:rsidRDefault="00560917" w:rsidP="00CF08A5">
      <w:pPr>
        <w:pStyle w:val="TheSansText"/>
        <w:ind w:left="142" w:firstLine="0"/>
      </w:pPr>
    </w:p>
    <w:p w:rsidR="00560917" w:rsidRPr="00D91CB8" w:rsidRDefault="008E7627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D91CB8">
        <w:rPr>
          <w:sz w:val="20"/>
          <w:szCs w:val="20"/>
        </w:rPr>
        <w:t>Fülle die Lücken</w:t>
      </w:r>
      <w:r w:rsidR="00D91CB8" w:rsidRPr="00D91CB8">
        <w:rPr>
          <w:sz w:val="20"/>
          <w:szCs w:val="20"/>
        </w:rPr>
        <w:t xml:space="preserve"> aus, während du den Film schaust.</w:t>
      </w:r>
      <w:r w:rsidRPr="00D91CB8">
        <w:rPr>
          <w:sz w:val="20"/>
          <w:szCs w:val="20"/>
        </w:rPr>
        <w:t xml:space="preserve"> </w:t>
      </w:r>
    </w:p>
    <w:p w:rsidR="00560917" w:rsidRPr="00D91CB8" w:rsidRDefault="00560917" w:rsidP="00D91CB8">
      <w:pPr>
        <w:pStyle w:val="TheSansText"/>
        <w:spacing w:after="0" w:line="240" w:lineRule="auto"/>
        <w:ind w:left="142" w:firstLine="0"/>
        <w:rPr>
          <w:sz w:val="20"/>
          <w:szCs w:val="20"/>
        </w:rPr>
      </w:pPr>
    </w:p>
    <w:p w:rsidR="0057573D" w:rsidRPr="00D91CB8" w:rsidRDefault="002144DC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b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4366260</wp:posOffset>
            </wp:positionH>
            <wp:positionV relativeFrom="paragraph">
              <wp:posOffset>72390</wp:posOffset>
            </wp:positionV>
            <wp:extent cx="1901190" cy="1857375"/>
            <wp:effectExtent l="19050" t="0" r="3810" b="0"/>
            <wp:wrapTight wrapText="bothSides">
              <wp:wrapPolygon edited="0">
                <wp:start x="-216" y="0"/>
                <wp:lineTo x="-216" y="21489"/>
                <wp:lineTo x="21643" y="21489"/>
                <wp:lineTo x="21643" y="0"/>
                <wp:lineTo x="-216" y="0"/>
              </wp:wrapPolygon>
            </wp:wrapTight>
            <wp:docPr id="6" name="Grafik 5" descr="imago0442289871_imagebroker_rotkehlchen_sing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o0442289871_imagebroker_rotkehlchen_singt.png"/>
                    <pic:cNvPicPr/>
                  </pic:nvPicPr>
                  <pic:blipFill>
                    <a:blip r:embed="rId7" cstate="print"/>
                    <a:srcRect l="43965" t="13548" b="4516"/>
                    <a:stretch>
                      <a:fillRect/>
                    </a:stretch>
                  </pic:blipFill>
                  <pic:spPr>
                    <a:xfrm>
                      <a:off x="0" y="0"/>
                      <a:ext cx="1901190" cy="1857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91CB8" w:rsidRPr="00D91CB8">
        <w:rPr>
          <w:b/>
          <w:sz w:val="20"/>
          <w:szCs w:val="20"/>
        </w:rPr>
        <w:t xml:space="preserve">1. </w:t>
      </w:r>
      <w:r w:rsidR="0057573D" w:rsidRPr="00D91CB8">
        <w:rPr>
          <w:b/>
          <w:sz w:val="20"/>
          <w:szCs w:val="20"/>
        </w:rPr>
        <w:t>Definition</w:t>
      </w:r>
      <w:r w:rsidR="0057573D" w:rsidRPr="00D91CB8">
        <w:rPr>
          <w:sz w:val="20"/>
          <w:szCs w:val="20"/>
        </w:rPr>
        <w:t>: Warum singen Singvögel eigentlich? Singvögel singen…</w:t>
      </w:r>
    </w:p>
    <w:p w:rsidR="00560917" w:rsidRDefault="00906B8F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D91CB8">
        <w:rPr>
          <w:sz w:val="20"/>
          <w:szCs w:val="20"/>
        </w:rPr>
        <w:t>Kreuze Richtiges an!</w:t>
      </w:r>
    </w:p>
    <w:p w:rsidR="00D91CB8" w:rsidRDefault="00D91C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D91CB8" w:rsidRDefault="00D91CB8" w:rsidP="001F1FBD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rFonts w:cs="Arial"/>
          <w:sz w:val="20"/>
          <w:szCs w:val="20"/>
        </w:rPr>
        <w:t>… weil es sonst sehr leise im Wald und in Gärten wäre.</w:t>
      </w:r>
    </w:p>
    <w:p w:rsidR="00D91CB8" w:rsidRDefault="00D91CB8" w:rsidP="001F1FBD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rFonts w:cs="Arial"/>
          <w:sz w:val="20"/>
          <w:szCs w:val="20"/>
        </w:rPr>
        <w:t>… um Brutpartner anzulocken.</w:t>
      </w:r>
    </w:p>
    <w:p w:rsidR="00D91CB8" w:rsidRDefault="00D91CB8" w:rsidP="001F1FBD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rFonts w:cs="Arial"/>
          <w:sz w:val="20"/>
          <w:szCs w:val="20"/>
        </w:rPr>
        <w:t>… um Rivalen fernzuhalten.</w:t>
      </w:r>
    </w:p>
    <w:p w:rsidR="00D91CB8" w:rsidRDefault="00D91CB8" w:rsidP="001F1FBD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rFonts w:cs="Arial"/>
          <w:sz w:val="20"/>
          <w:szCs w:val="20"/>
        </w:rPr>
        <w:t>…</w:t>
      </w:r>
    </w:p>
    <w:p w:rsidR="00D91CB8" w:rsidRDefault="00D91C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B25379" w:rsidRDefault="00D91C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D91CB8">
        <w:rPr>
          <w:b/>
          <w:sz w:val="20"/>
          <w:szCs w:val="20"/>
        </w:rPr>
        <w:t xml:space="preserve">2. </w:t>
      </w:r>
      <w:r w:rsidR="0057573D" w:rsidRPr="00D91CB8">
        <w:rPr>
          <w:b/>
          <w:sz w:val="20"/>
          <w:szCs w:val="20"/>
        </w:rPr>
        <w:t>Ernährung</w:t>
      </w:r>
      <w:r w:rsidR="0057573D" w:rsidRPr="00D91CB8">
        <w:rPr>
          <w:sz w:val="20"/>
          <w:szCs w:val="20"/>
        </w:rPr>
        <w:t>: Wie ernähren sich Singvögel?</w:t>
      </w:r>
      <w:r>
        <w:rPr>
          <w:sz w:val="20"/>
          <w:szCs w:val="20"/>
        </w:rPr>
        <w:t xml:space="preserve"> Kreuze Richtiges an.</w:t>
      </w:r>
    </w:p>
    <w:p w:rsidR="004023B1" w:rsidRPr="00D91CB8" w:rsidRDefault="004023B1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D91CB8" w:rsidRPr="00D91CB8" w:rsidRDefault="00D91C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sz w:val="20"/>
          <w:szCs w:val="20"/>
        </w:rPr>
        <w:t>Samen (Eicheln, Sonnenblumenkerne, Bucheckern,…)</w:t>
      </w:r>
    </w:p>
    <w:p w:rsidR="00D91CB8" w:rsidRPr="00D91CB8" w:rsidRDefault="00D91CB8" w:rsidP="00D91CB8">
      <w:pPr>
        <w:pStyle w:val="ArialText"/>
        <w:spacing w:after="0" w:line="240" w:lineRule="auto"/>
        <w:ind w:firstLine="0"/>
        <w:rPr>
          <w:rFonts w:ascii="Segoe MDL2 Assets" w:hAnsi="Segoe MDL2 Assets"/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sz w:val="20"/>
          <w:szCs w:val="20"/>
        </w:rPr>
        <w:t>Würmer</w:t>
      </w:r>
    </w:p>
    <w:p w:rsidR="00D91CB8" w:rsidRPr="00D91CB8" w:rsidRDefault="00D91CB8" w:rsidP="00D91CB8">
      <w:pPr>
        <w:pStyle w:val="ArialText"/>
        <w:spacing w:after="0" w:line="240" w:lineRule="auto"/>
        <w:ind w:firstLine="0"/>
        <w:rPr>
          <w:rFonts w:ascii="Segoe MDL2 Assets" w:hAnsi="Segoe MDL2 Assets"/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rFonts w:cs="Arial"/>
          <w:sz w:val="20"/>
          <w:szCs w:val="20"/>
        </w:rPr>
        <w:t>Mäuse</w:t>
      </w:r>
    </w:p>
    <w:p w:rsidR="00D91CB8" w:rsidRPr="00D91CB8" w:rsidRDefault="00D91CB8" w:rsidP="00D91CB8">
      <w:pPr>
        <w:pStyle w:val="ArialText"/>
        <w:spacing w:after="0" w:line="240" w:lineRule="auto"/>
        <w:ind w:firstLine="0"/>
        <w:rPr>
          <w:rFonts w:ascii="Segoe MDL2 Assets" w:hAnsi="Segoe MDL2 Assets"/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rFonts w:cs="Arial"/>
          <w:sz w:val="20"/>
          <w:szCs w:val="20"/>
        </w:rPr>
        <w:t>Beeren</w:t>
      </w:r>
    </w:p>
    <w:p w:rsidR="00D91CB8" w:rsidRPr="00D91CB8" w:rsidRDefault="00D91CB8" w:rsidP="00D91CB8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rFonts w:cs="Arial"/>
          <w:sz w:val="20"/>
          <w:szCs w:val="20"/>
        </w:rPr>
        <w:t>Spinnen</w:t>
      </w:r>
    </w:p>
    <w:p w:rsidR="00D91CB8" w:rsidRDefault="00D91CB8" w:rsidP="00D91CB8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rFonts w:cs="Arial"/>
          <w:sz w:val="20"/>
          <w:szCs w:val="20"/>
        </w:rPr>
        <w:t>Insekten</w:t>
      </w:r>
    </w:p>
    <w:p w:rsidR="00D91CB8" w:rsidRDefault="00D91CB8" w:rsidP="00D91CB8">
      <w:pPr>
        <w:pStyle w:val="ArialText"/>
        <w:spacing w:after="0" w:line="240" w:lineRule="auto"/>
        <w:ind w:firstLine="0"/>
        <w:rPr>
          <w:rFonts w:ascii="Segoe MDL2 Assets" w:hAnsi="Segoe MDL2 Assets"/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rFonts w:cs="Arial"/>
          <w:sz w:val="20"/>
          <w:szCs w:val="20"/>
        </w:rPr>
        <w:t>Küken</w:t>
      </w:r>
    </w:p>
    <w:p w:rsidR="00D91CB8" w:rsidRDefault="00D91CB8" w:rsidP="00D91CB8">
      <w:pPr>
        <w:pStyle w:val="ArialText"/>
        <w:spacing w:after="0" w:line="240" w:lineRule="auto"/>
        <w:ind w:firstLine="0"/>
        <w:rPr>
          <w:rFonts w:ascii="Segoe MDL2 Assets" w:hAnsi="Segoe MDL2 Assets"/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rFonts w:cs="Arial"/>
          <w:sz w:val="20"/>
          <w:szCs w:val="20"/>
        </w:rPr>
        <w:t>Raupen</w:t>
      </w:r>
    </w:p>
    <w:p w:rsidR="00D91CB8" w:rsidRDefault="00D91CB8" w:rsidP="00D91CB8">
      <w:pPr>
        <w:pStyle w:val="ArialText"/>
        <w:spacing w:after="0" w:line="240" w:lineRule="auto"/>
        <w:ind w:firstLine="0"/>
        <w:rPr>
          <w:rFonts w:ascii="Segoe MDL2 Assets" w:hAnsi="Segoe MDL2 Assets"/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 xml:space="preserve"> </w:t>
      </w:r>
      <w:r w:rsidRPr="00D91CB8">
        <w:rPr>
          <w:rFonts w:cs="Arial"/>
          <w:sz w:val="20"/>
          <w:szCs w:val="20"/>
        </w:rPr>
        <w:t>Gemüse</w:t>
      </w:r>
    </w:p>
    <w:p w:rsidR="00D91CB8" w:rsidRDefault="00D91CB8" w:rsidP="00D91CB8">
      <w:pPr>
        <w:pStyle w:val="ArialText"/>
        <w:spacing w:after="0" w:line="240" w:lineRule="auto"/>
        <w:ind w:firstLine="0"/>
        <w:rPr>
          <w:rFonts w:ascii="Segoe MDL2 Assets" w:hAnsi="Segoe MDL2 Assets"/>
          <w:sz w:val="20"/>
          <w:szCs w:val="20"/>
        </w:rPr>
      </w:pPr>
    </w:p>
    <w:p w:rsidR="001F1FBD" w:rsidRPr="00D91CB8" w:rsidRDefault="001F1FBD" w:rsidP="00D91CB8">
      <w:pPr>
        <w:pStyle w:val="ArialText"/>
        <w:spacing w:after="0" w:line="240" w:lineRule="auto"/>
        <w:ind w:firstLine="0"/>
        <w:rPr>
          <w:rFonts w:ascii="Segoe MDL2 Assets" w:hAnsi="Segoe MDL2 Assets"/>
          <w:sz w:val="20"/>
          <w:szCs w:val="20"/>
        </w:rPr>
      </w:pPr>
    </w:p>
    <w:p w:rsidR="0057573D" w:rsidRDefault="00D91CB8" w:rsidP="007B1505">
      <w:pPr>
        <w:pStyle w:val="ArialText"/>
        <w:spacing w:after="0" w:line="240" w:lineRule="auto"/>
        <w:ind w:right="-143" w:firstLine="0"/>
        <w:rPr>
          <w:sz w:val="20"/>
          <w:szCs w:val="20"/>
        </w:rPr>
      </w:pPr>
      <w:r w:rsidRPr="00D91CB8">
        <w:rPr>
          <w:b/>
          <w:sz w:val="20"/>
          <w:szCs w:val="20"/>
        </w:rPr>
        <w:t xml:space="preserve">3. </w:t>
      </w:r>
      <w:r w:rsidR="0057573D" w:rsidRPr="00D91CB8">
        <w:rPr>
          <w:b/>
          <w:sz w:val="20"/>
          <w:szCs w:val="20"/>
        </w:rPr>
        <w:t>Lebensraum</w:t>
      </w:r>
      <w:r w:rsidR="0057573D" w:rsidRPr="00D91CB8">
        <w:rPr>
          <w:sz w:val="20"/>
          <w:szCs w:val="20"/>
        </w:rPr>
        <w:t xml:space="preserve">: </w:t>
      </w:r>
      <w:r w:rsidR="00054724" w:rsidRPr="00D91CB8">
        <w:rPr>
          <w:sz w:val="20"/>
          <w:szCs w:val="20"/>
        </w:rPr>
        <w:t>Du kannst im Film viele Orte sehen, an denen sich Singvögel aufhalten.</w:t>
      </w:r>
      <w:r w:rsidR="007B1505">
        <w:rPr>
          <w:sz w:val="20"/>
          <w:szCs w:val="20"/>
        </w:rPr>
        <w:t xml:space="preserve"> </w:t>
      </w:r>
      <w:r w:rsidR="00054724" w:rsidRPr="00D91CB8">
        <w:rPr>
          <w:sz w:val="20"/>
          <w:szCs w:val="20"/>
        </w:rPr>
        <w:t>Schreibe diese auf</w:t>
      </w:r>
      <w:r w:rsidR="001F1FBD">
        <w:rPr>
          <w:sz w:val="20"/>
          <w:szCs w:val="20"/>
        </w:rPr>
        <w:t xml:space="preserve">: </w:t>
      </w:r>
    </w:p>
    <w:p w:rsidR="00D91CB8" w:rsidRDefault="00D91C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D91CB8" w:rsidRDefault="001F1FBD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</w:t>
      </w:r>
    </w:p>
    <w:p w:rsidR="001F1FBD" w:rsidRDefault="001F1FBD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1F1FBD" w:rsidRDefault="001F1FBD" w:rsidP="001F1FBD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</w:t>
      </w:r>
    </w:p>
    <w:p w:rsidR="001F1FBD" w:rsidRDefault="001F1FBD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7B1505" w:rsidRPr="00D91CB8" w:rsidRDefault="007B1505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054724" w:rsidRPr="00D91CB8" w:rsidRDefault="00D91C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D91CB8">
        <w:rPr>
          <w:b/>
          <w:sz w:val="20"/>
          <w:szCs w:val="20"/>
        </w:rPr>
        <w:t xml:space="preserve">4. </w:t>
      </w:r>
      <w:r w:rsidR="00054724" w:rsidRPr="00D91CB8">
        <w:rPr>
          <w:b/>
          <w:sz w:val="20"/>
          <w:szCs w:val="20"/>
        </w:rPr>
        <w:t>Entwicklung</w:t>
      </w:r>
      <w:r w:rsidR="00054724" w:rsidRPr="00D91CB8">
        <w:rPr>
          <w:sz w:val="20"/>
          <w:szCs w:val="20"/>
        </w:rPr>
        <w:t>: Wie wachsen Jungvögel auf?</w:t>
      </w:r>
      <w:r w:rsidR="001F1FBD">
        <w:rPr>
          <w:sz w:val="20"/>
          <w:szCs w:val="20"/>
        </w:rPr>
        <w:t xml:space="preserve"> </w:t>
      </w:r>
      <w:r w:rsidR="004023B1">
        <w:rPr>
          <w:sz w:val="20"/>
          <w:szCs w:val="20"/>
        </w:rPr>
        <w:t>Kreuze an.</w:t>
      </w:r>
    </w:p>
    <w:p w:rsidR="004023B1" w:rsidRDefault="004023B1" w:rsidP="00D91CB8">
      <w:pPr>
        <w:pStyle w:val="ArialText"/>
        <w:spacing w:after="0" w:line="240" w:lineRule="auto"/>
        <w:ind w:firstLine="0"/>
        <w:rPr>
          <w:rFonts w:ascii="Segoe MDL2 Assets" w:hAnsi="Segoe MDL2 Assets"/>
          <w:sz w:val="20"/>
          <w:szCs w:val="20"/>
        </w:rPr>
      </w:pPr>
    </w:p>
    <w:p w:rsidR="00054724" w:rsidRPr="00D91CB8" w:rsidRDefault="001F1FBD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></w:t>
      </w:r>
      <w:r w:rsidR="00054724" w:rsidRPr="00D91CB8">
        <w:rPr>
          <w:sz w:val="20"/>
          <w:szCs w:val="20"/>
        </w:rPr>
        <w:t xml:space="preserve"> Jung</w:t>
      </w:r>
      <w:r w:rsidR="001B41FA">
        <w:rPr>
          <w:sz w:val="20"/>
          <w:szCs w:val="20"/>
        </w:rPr>
        <w:t>e Sing</w:t>
      </w:r>
      <w:r w:rsidR="00054724" w:rsidRPr="00D91CB8">
        <w:rPr>
          <w:sz w:val="20"/>
          <w:szCs w:val="20"/>
        </w:rPr>
        <w:t>vögel wachsen im Mutterleib heran und werden in Nestern geboren</w:t>
      </w:r>
      <w:r>
        <w:rPr>
          <w:sz w:val="20"/>
          <w:szCs w:val="20"/>
        </w:rPr>
        <w:t>.</w:t>
      </w:r>
    </w:p>
    <w:p w:rsidR="00054724" w:rsidRPr="00D91CB8" w:rsidRDefault="001F1FBD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></w:t>
      </w:r>
      <w:r w:rsidR="00054724" w:rsidRPr="00D91CB8">
        <w:rPr>
          <w:sz w:val="20"/>
          <w:szCs w:val="20"/>
        </w:rPr>
        <w:t xml:space="preserve"> Weibchen legen Eier und vergraben diese</w:t>
      </w:r>
      <w:r>
        <w:rPr>
          <w:sz w:val="20"/>
          <w:szCs w:val="20"/>
        </w:rPr>
        <w:t>.</w:t>
      </w:r>
    </w:p>
    <w:p w:rsidR="00054724" w:rsidRPr="00D91CB8" w:rsidRDefault="001F1FBD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></w:t>
      </w:r>
      <w:r w:rsidR="00054724" w:rsidRPr="00D91CB8">
        <w:rPr>
          <w:sz w:val="20"/>
          <w:szCs w:val="20"/>
        </w:rPr>
        <w:t xml:space="preserve"> Weibchen legen Eier, welche bebrütet werden</w:t>
      </w:r>
      <w:r>
        <w:rPr>
          <w:sz w:val="20"/>
          <w:szCs w:val="20"/>
        </w:rPr>
        <w:t>.</w:t>
      </w:r>
    </w:p>
    <w:p w:rsidR="00054724" w:rsidRPr="00D91CB8" w:rsidRDefault="001F1FBD" w:rsidP="001F1FBD">
      <w:pPr>
        <w:pStyle w:val="ArialText"/>
        <w:spacing w:after="0" w:line="240" w:lineRule="auto"/>
        <w:ind w:left="369" w:hanging="227"/>
        <w:rPr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></w:t>
      </w:r>
      <w:r w:rsidR="00054724" w:rsidRPr="00D91CB8">
        <w:rPr>
          <w:sz w:val="20"/>
          <w:szCs w:val="20"/>
        </w:rPr>
        <w:t xml:space="preserve"> Nachdem die Jungen geschlüpft sind, bleiben </w:t>
      </w:r>
      <w:r>
        <w:rPr>
          <w:sz w:val="20"/>
          <w:szCs w:val="20"/>
        </w:rPr>
        <w:t>sie</w:t>
      </w:r>
      <w:r w:rsidRPr="00D91CB8">
        <w:rPr>
          <w:sz w:val="20"/>
          <w:szCs w:val="20"/>
        </w:rPr>
        <w:t xml:space="preserve"> eine Weile </w:t>
      </w:r>
      <w:r w:rsidR="00054724" w:rsidRPr="00D91CB8">
        <w:rPr>
          <w:sz w:val="20"/>
          <w:szCs w:val="20"/>
        </w:rPr>
        <w:t>im Nest und werden von den Eltern mit Essen versorgt.</w:t>
      </w:r>
    </w:p>
    <w:p w:rsidR="00054724" w:rsidRPr="00D91CB8" w:rsidRDefault="001F1FBD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></w:t>
      </w:r>
      <w:r w:rsidR="00054724" w:rsidRPr="00D91CB8">
        <w:rPr>
          <w:sz w:val="20"/>
          <w:szCs w:val="20"/>
        </w:rPr>
        <w:t xml:space="preserve"> Nachdem die Jungen geschlüpft sind, bleiben </w:t>
      </w:r>
      <w:r>
        <w:rPr>
          <w:sz w:val="20"/>
          <w:szCs w:val="20"/>
        </w:rPr>
        <w:t>sie</w:t>
      </w:r>
      <w:r w:rsidR="00054724" w:rsidRPr="00D91CB8">
        <w:rPr>
          <w:sz w:val="20"/>
          <w:szCs w:val="20"/>
        </w:rPr>
        <w:t xml:space="preserve"> eine Weile im Nest und werden vom Weibchen gestillt.</w:t>
      </w:r>
    </w:p>
    <w:p w:rsidR="00054724" w:rsidRPr="00D91CB8" w:rsidRDefault="001F1FBD" w:rsidP="001F1FBD">
      <w:pPr>
        <w:pStyle w:val="ArialText"/>
        <w:spacing w:after="0" w:line="240" w:lineRule="auto"/>
        <w:ind w:right="-285" w:firstLine="0"/>
        <w:rPr>
          <w:sz w:val="20"/>
          <w:szCs w:val="20"/>
        </w:rPr>
      </w:pPr>
      <w:r>
        <w:rPr>
          <w:rFonts w:ascii="Segoe MDL2 Assets" w:hAnsi="Segoe MDL2 Assets"/>
          <w:sz w:val="20"/>
          <w:szCs w:val="20"/>
        </w:rPr>
        <w:t></w:t>
      </w:r>
      <w:r w:rsidR="00054724" w:rsidRPr="00D91CB8">
        <w:rPr>
          <w:sz w:val="20"/>
          <w:szCs w:val="20"/>
        </w:rPr>
        <w:t xml:space="preserve"> Nachdem die Jungen geschlüpft sind, sind sie sofort selbstständig, fliegen davon und ernähren sich selbst.</w:t>
      </w:r>
    </w:p>
    <w:p w:rsidR="00054724" w:rsidRDefault="00054724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1F1FBD" w:rsidRDefault="001F1FBD" w:rsidP="00D91CB8">
      <w:pPr>
        <w:pStyle w:val="ArialText"/>
        <w:spacing w:after="0" w:line="240" w:lineRule="auto"/>
        <w:ind w:firstLine="0"/>
        <w:rPr>
          <w:b/>
          <w:sz w:val="20"/>
          <w:szCs w:val="20"/>
        </w:rPr>
      </w:pPr>
    </w:p>
    <w:p w:rsidR="005537B8" w:rsidRPr="00D91CB8" w:rsidRDefault="00D91C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D91CB8">
        <w:rPr>
          <w:b/>
          <w:sz w:val="20"/>
          <w:szCs w:val="20"/>
        </w:rPr>
        <w:t xml:space="preserve">5. </w:t>
      </w:r>
      <w:r w:rsidR="00054724" w:rsidRPr="00D91CB8">
        <w:rPr>
          <w:b/>
          <w:sz w:val="20"/>
          <w:szCs w:val="20"/>
        </w:rPr>
        <w:t>Gefahren</w:t>
      </w:r>
      <w:r w:rsidR="00054724" w:rsidRPr="00D91CB8">
        <w:rPr>
          <w:sz w:val="20"/>
          <w:szCs w:val="20"/>
        </w:rPr>
        <w:t xml:space="preserve">: Warum </w:t>
      </w:r>
      <w:r w:rsidR="001F1FBD">
        <w:rPr>
          <w:sz w:val="20"/>
          <w:szCs w:val="20"/>
        </w:rPr>
        <w:t>werden</w:t>
      </w:r>
      <w:r w:rsidR="00054724" w:rsidRPr="00D91CB8">
        <w:rPr>
          <w:sz w:val="20"/>
          <w:szCs w:val="20"/>
        </w:rPr>
        <w:t xml:space="preserve"> Singvögel immer seltener?</w:t>
      </w:r>
      <w:r w:rsidR="001F1FBD">
        <w:rPr>
          <w:sz w:val="20"/>
          <w:szCs w:val="20"/>
        </w:rPr>
        <w:t xml:space="preserve"> </w:t>
      </w:r>
      <w:r w:rsidR="005537B8" w:rsidRPr="00D91CB8">
        <w:rPr>
          <w:sz w:val="20"/>
          <w:szCs w:val="20"/>
        </w:rPr>
        <w:t>Nenne Fakten, die dabei eine Rolle spielen!</w:t>
      </w:r>
    </w:p>
    <w:p w:rsidR="005537B8" w:rsidRPr="00D91CB8" w:rsidRDefault="005537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5537B8" w:rsidRPr="00D91CB8" w:rsidRDefault="005537B8" w:rsidP="00D91CB8">
      <w:pPr>
        <w:spacing w:after="0" w:line="240" w:lineRule="auto"/>
        <w:ind w:left="142" w:firstLine="0"/>
        <w:rPr>
          <w:rFonts w:ascii="Arial" w:hAnsi="Arial"/>
          <w:sz w:val="20"/>
          <w:szCs w:val="20"/>
        </w:rPr>
      </w:pPr>
      <w:r w:rsidRPr="00D91CB8">
        <w:rPr>
          <w:sz w:val="20"/>
          <w:szCs w:val="20"/>
        </w:rPr>
        <w:t>_______________________________________________________________________________________</w:t>
      </w:r>
    </w:p>
    <w:p w:rsidR="001F1FBD" w:rsidRDefault="001F1FBD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5537B8" w:rsidRPr="00D91CB8" w:rsidRDefault="005537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D91CB8">
        <w:rPr>
          <w:sz w:val="20"/>
          <w:szCs w:val="20"/>
        </w:rPr>
        <w:t>_____________________________________________________________________</w:t>
      </w:r>
      <w:r w:rsidR="001F1FBD">
        <w:rPr>
          <w:sz w:val="20"/>
          <w:szCs w:val="20"/>
        </w:rPr>
        <w:t>________</w:t>
      </w:r>
      <w:r w:rsidRPr="00D91CB8">
        <w:rPr>
          <w:sz w:val="20"/>
          <w:szCs w:val="20"/>
        </w:rPr>
        <w:t>_________</w:t>
      </w:r>
    </w:p>
    <w:p w:rsidR="005537B8" w:rsidRPr="00D91CB8" w:rsidRDefault="005537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5537B8" w:rsidRPr="001F1FBD" w:rsidRDefault="005537B8" w:rsidP="00D91CB8">
      <w:pPr>
        <w:pStyle w:val="ArialText"/>
        <w:spacing w:after="0" w:line="240" w:lineRule="auto"/>
        <w:ind w:firstLine="0"/>
        <w:rPr>
          <w:b/>
          <w:sz w:val="20"/>
          <w:szCs w:val="20"/>
        </w:rPr>
      </w:pPr>
      <w:r w:rsidRPr="001F1FBD">
        <w:rPr>
          <w:b/>
          <w:sz w:val="20"/>
          <w:szCs w:val="20"/>
        </w:rPr>
        <w:t>Was können wir tun</w:t>
      </w:r>
      <w:r w:rsidR="001F1FBD" w:rsidRPr="001F1FBD">
        <w:rPr>
          <w:b/>
          <w:sz w:val="20"/>
          <w:szCs w:val="20"/>
        </w:rPr>
        <w:t>,</w:t>
      </w:r>
      <w:r w:rsidRPr="001F1FBD">
        <w:rPr>
          <w:b/>
          <w:sz w:val="20"/>
          <w:szCs w:val="20"/>
        </w:rPr>
        <w:t xml:space="preserve"> um den Vögeln zu helfen? </w:t>
      </w:r>
      <w:r w:rsidR="001F1FBD" w:rsidRPr="001F1FBD">
        <w:rPr>
          <w:b/>
          <w:sz w:val="20"/>
          <w:szCs w:val="20"/>
        </w:rPr>
        <w:t>Schreibe dazu einen Satz.</w:t>
      </w:r>
    </w:p>
    <w:p w:rsidR="005537B8" w:rsidRPr="00D91CB8" w:rsidRDefault="005537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5537B8" w:rsidRPr="00D91CB8" w:rsidRDefault="005537B8" w:rsidP="00D91CB8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D91CB8">
        <w:rPr>
          <w:sz w:val="20"/>
          <w:szCs w:val="20"/>
        </w:rPr>
        <w:t>_________________________________________________________________________</w:t>
      </w:r>
      <w:r w:rsidR="001F1FBD">
        <w:rPr>
          <w:sz w:val="20"/>
          <w:szCs w:val="20"/>
        </w:rPr>
        <w:t>________</w:t>
      </w:r>
      <w:r w:rsidRPr="00D91CB8">
        <w:rPr>
          <w:sz w:val="20"/>
          <w:szCs w:val="20"/>
        </w:rPr>
        <w:t>_____</w:t>
      </w:r>
    </w:p>
    <w:p w:rsidR="004023B1" w:rsidRDefault="004023B1" w:rsidP="004023B1">
      <w:pPr>
        <w:spacing w:after="0" w:line="240" w:lineRule="auto"/>
        <w:ind w:left="142" w:firstLine="0"/>
        <w:rPr>
          <w:sz w:val="20"/>
          <w:szCs w:val="20"/>
        </w:rPr>
      </w:pPr>
    </w:p>
    <w:p w:rsidR="004023B1" w:rsidRPr="00D91CB8" w:rsidRDefault="0033652D" w:rsidP="004023B1">
      <w:pPr>
        <w:spacing w:after="0" w:line="240" w:lineRule="auto"/>
        <w:ind w:left="142" w:firstLine="0"/>
        <w:rPr>
          <w:rFonts w:ascii="Arial" w:hAnsi="Arial"/>
          <w:sz w:val="20"/>
          <w:szCs w:val="20"/>
        </w:rPr>
      </w:pPr>
      <w:r w:rsidRPr="0033652D"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341.55pt;margin-top:37.2pt;width:152.25pt;height:19.5pt;z-index:251660288" stroked="f">
            <v:textbox>
              <w:txbxContent>
                <w:p w:rsidR="002F099B" w:rsidRDefault="00FD1523">
                  <w:pPr>
                    <w:ind w:left="0"/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Foto</w:t>
                  </w:r>
                  <w:r w:rsidR="001D4716">
                    <w:rPr>
                      <w:rFonts w:ascii="Arial" w:hAnsi="Arial" w:cs="Arial"/>
                      <w:sz w:val="16"/>
                      <w:szCs w:val="16"/>
                    </w:rPr>
                    <w:t>: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="002F099B" w:rsidRPr="002F099B">
                    <w:rPr>
                      <w:rFonts w:ascii="Arial" w:hAnsi="Arial" w:cs="Arial"/>
                      <w:sz w:val="16"/>
                      <w:szCs w:val="16"/>
                    </w:rPr>
                    <w:t>imago images, imagebroker (1)</w:t>
                  </w:r>
                </w:p>
              </w:txbxContent>
            </v:textbox>
          </v:shape>
        </w:pict>
      </w:r>
      <w:r w:rsidR="004023B1" w:rsidRPr="00D91CB8">
        <w:rPr>
          <w:sz w:val="20"/>
          <w:szCs w:val="20"/>
        </w:rPr>
        <w:t>_______________________________________________________________________________________</w:t>
      </w:r>
    </w:p>
    <w:sectPr w:rsidR="004023B1" w:rsidRPr="00D91CB8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4AC0" w:rsidRDefault="00F54AC0" w:rsidP="003A7C35">
      <w:pPr>
        <w:spacing w:after="0" w:line="240" w:lineRule="auto"/>
      </w:pPr>
      <w:r>
        <w:separator/>
      </w:r>
    </w:p>
  </w:endnote>
  <w:endnote w:type="continuationSeparator" w:id="0">
    <w:p w:rsidR="00F54AC0" w:rsidRDefault="00F54AC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33652D" w:rsidRPr="0033652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1027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33652D" w:rsidRPr="0033652D">
      <w:rPr>
        <w:rFonts w:ascii="TheSans C5 Plain" w:eastAsia="TheSans C5 Plain" w:hAnsi="TheSans C5 Plain" w:cs="TheSans C5 Plain"/>
        <w:b/>
        <w:noProof/>
        <w:color w:val="909191"/>
      </w:rPr>
      <w:pict>
        <v:rect 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1028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33652D" w:rsidRPr="0033652D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4AC0" w:rsidRDefault="00F54AC0" w:rsidP="003A7C35">
      <w:pPr>
        <w:spacing w:after="0" w:line="240" w:lineRule="auto"/>
      </w:pPr>
      <w:r>
        <w:separator/>
      </w:r>
    </w:p>
  </w:footnote>
  <w:footnote w:type="continuationSeparator" w:id="0">
    <w:p w:rsidR="00F54AC0" w:rsidRDefault="00F54AC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91CB8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3994785</wp:posOffset>
          </wp:positionH>
          <wp:positionV relativeFrom="paragraph">
            <wp:posOffset>-374015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artenkunde-singvoege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artenkunde-singvoege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3652D" w:rsidRPr="0033652D">
      <w:rPr>
        <w:rFonts w:ascii="Calibri" w:eastAsia="Calibri" w:hAnsi="Calibri" w:cs="Calibri"/>
        <w:noProof/>
        <w:sz w:val="20"/>
        <w:szCs w:val="20"/>
      </w:rPr>
      <w:pict>
        <v:rect id="Rechteck 12" o:spid="_x0000_s1030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>Steckbrief Singvögel</w:t>
    </w:r>
  </w:p>
  <w:p w:rsidR="00685FD6" w:rsidRPr="00000978" w:rsidRDefault="0033652D" w:rsidP="00685FD6">
    <w:pPr>
      <w:pStyle w:val="KeinLeerraum"/>
      <w:ind w:left="142"/>
      <w:rPr>
        <w:color w:val="909191"/>
        <w:sz w:val="16"/>
        <w:szCs w:val="16"/>
      </w:rPr>
    </w:pPr>
    <w:r w:rsidRPr="0033652D">
      <w:rPr>
        <w:noProof/>
      </w:rPr>
      <w:pict>
        <v:shape id="Shape 32" o:spid="_x0000_s1031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F56E4C" w:rsidP="00685FD6">
    <w:pPr>
      <w:pStyle w:val="ArialBeschreibunggrau"/>
      <w:ind w:firstLine="132"/>
    </w:pPr>
    <w:r>
      <w:t>Das kleine 1x1 der Artenkunde</w:t>
    </w:r>
    <w:r w:rsidR="004023B1">
      <w:t xml:space="preserve"> </w:t>
    </w:r>
    <w:r w:rsidR="004023B1">
      <w:rPr>
        <w:rFonts w:ascii="TheSans C5 ExtraBold" w:hAnsi="TheSans C5 ExtraBold"/>
      </w:rPr>
      <w:t>⋅</w:t>
    </w:r>
    <w:r w:rsidR="004023B1">
      <w:t xml:space="preserve"> Singvögel erkennen und unterscheiden</w:t>
    </w:r>
  </w:p>
  <w:p w:rsidR="00011D30" w:rsidRDefault="00011D30" w:rsidP="00685FD6">
    <w:pPr>
      <w:pStyle w:val="ArialBeschreibunggrau"/>
      <w:ind w:firstLine="132"/>
      <w:rPr>
        <w:szCs w:val="16"/>
      </w:rPr>
    </w:pPr>
    <w:r w:rsidRPr="00011D30">
      <w:t>www.planet-schule.de/x/voegel</w:t>
    </w:r>
    <w:r w:rsidRPr="00011D30"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43543"/>
    <w:multiLevelType w:val="hybridMultilevel"/>
    <w:tmpl w:val="4D1223B0"/>
    <w:lvl w:ilvl="0" w:tplc="0084125A">
      <w:start w:val="4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2BFA5EF0"/>
    <w:multiLevelType w:val="hybridMultilevel"/>
    <w:tmpl w:val="22F801AC"/>
    <w:lvl w:ilvl="0" w:tplc="7DB2718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3A7300EB"/>
    <w:multiLevelType w:val="hybridMultilevel"/>
    <w:tmpl w:val="FACE3EA4"/>
    <w:lvl w:ilvl="0" w:tplc="A4A25262">
      <w:start w:val="3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63" w:hanging="360"/>
      </w:pPr>
    </w:lvl>
    <w:lvl w:ilvl="2" w:tplc="0407001B" w:tentative="1">
      <w:start w:val="1"/>
      <w:numFmt w:val="lowerRoman"/>
      <w:lvlText w:val="%3."/>
      <w:lvlJc w:val="right"/>
      <w:pPr>
        <w:ind w:left="2083" w:hanging="180"/>
      </w:pPr>
    </w:lvl>
    <w:lvl w:ilvl="3" w:tplc="0407000F" w:tentative="1">
      <w:start w:val="1"/>
      <w:numFmt w:val="decimal"/>
      <w:lvlText w:val="%4."/>
      <w:lvlJc w:val="left"/>
      <w:pPr>
        <w:ind w:left="2803" w:hanging="360"/>
      </w:pPr>
    </w:lvl>
    <w:lvl w:ilvl="4" w:tplc="04070019" w:tentative="1">
      <w:start w:val="1"/>
      <w:numFmt w:val="lowerLetter"/>
      <w:lvlText w:val="%5."/>
      <w:lvlJc w:val="left"/>
      <w:pPr>
        <w:ind w:left="3523" w:hanging="360"/>
      </w:pPr>
    </w:lvl>
    <w:lvl w:ilvl="5" w:tplc="0407001B" w:tentative="1">
      <w:start w:val="1"/>
      <w:numFmt w:val="lowerRoman"/>
      <w:lvlText w:val="%6."/>
      <w:lvlJc w:val="right"/>
      <w:pPr>
        <w:ind w:left="4243" w:hanging="180"/>
      </w:pPr>
    </w:lvl>
    <w:lvl w:ilvl="6" w:tplc="0407000F" w:tentative="1">
      <w:start w:val="1"/>
      <w:numFmt w:val="decimal"/>
      <w:lvlText w:val="%7."/>
      <w:lvlJc w:val="left"/>
      <w:pPr>
        <w:ind w:left="4963" w:hanging="360"/>
      </w:pPr>
    </w:lvl>
    <w:lvl w:ilvl="7" w:tplc="04070019" w:tentative="1">
      <w:start w:val="1"/>
      <w:numFmt w:val="lowerLetter"/>
      <w:lvlText w:val="%8."/>
      <w:lvlJc w:val="left"/>
      <w:pPr>
        <w:ind w:left="5683" w:hanging="360"/>
      </w:pPr>
    </w:lvl>
    <w:lvl w:ilvl="8" w:tplc="0407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5C6B3DB3"/>
    <w:multiLevelType w:val="hybridMultilevel"/>
    <w:tmpl w:val="C8E46A3C"/>
    <w:lvl w:ilvl="0" w:tplc="196C838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7F180B9E"/>
    <w:multiLevelType w:val="hybridMultilevel"/>
    <w:tmpl w:val="C8E46A3C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2253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0A675D"/>
    <w:rsid w:val="00003EA2"/>
    <w:rsid w:val="00011D30"/>
    <w:rsid w:val="00054724"/>
    <w:rsid w:val="00073AEE"/>
    <w:rsid w:val="000A675D"/>
    <w:rsid w:val="000C5BEC"/>
    <w:rsid w:val="001608C3"/>
    <w:rsid w:val="001773CA"/>
    <w:rsid w:val="001A4278"/>
    <w:rsid w:val="001B41FA"/>
    <w:rsid w:val="001D4716"/>
    <w:rsid w:val="001F1FBD"/>
    <w:rsid w:val="00200DF4"/>
    <w:rsid w:val="002144DC"/>
    <w:rsid w:val="00260E10"/>
    <w:rsid w:val="00281DDB"/>
    <w:rsid w:val="002F099B"/>
    <w:rsid w:val="002F3A10"/>
    <w:rsid w:val="0033652D"/>
    <w:rsid w:val="0036370F"/>
    <w:rsid w:val="00390063"/>
    <w:rsid w:val="003A7C35"/>
    <w:rsid w:val="00400361"/>
    <w:rsid w:val="004023B1"/>
    <w:rsid w:val="004111CF"/>
    <w:rsid w:val="00462615"/>
    <w:rsid w:val="004F159D"/>
    <w:rsid w:val="00511916"/>
    <w:rsid w:val="00517178"/>
    <w:rsid w:val="005537B8"/>
    <w:rsid w:val="00560917"/>
    <w:rsid w:val="0057573D"/>
    <w:rsid w:val="00583CA7"/>
    <w:rsid w:val="005A4D61"/>
    <w:rsid w:val="0060637E"/>
    <w:rsid w:val="00685FD6"/>
    <w:rsid w:val="006860CF"/>
    <w:rsid w:val="007B1505"/>
    <w:rsid w:val="00844744"/>
    <w:rsid w:val="008B0864"/>
    <w:rsid w:val="008D7A68"/>
    <w:rsid w:val="008E7627"/>
    <w:rsid w:val="00906B8F"/>
    <w:rsid w:val="0091122E"/>
    <w:rsid w:val="00A32F74"/>
    <w:rsid w:val="00A6209D"/>
    <w:rsid w:val="00AA60EB"/>
    <w:rsid w:val="00AE46C8"/>
    <w:rsid w:val="00B25379"/>
    <w:rsid w:val="00B41541"/>
    <w:rsid w:val="00B73D5F"/>
    <w:rsid w:val="00B933C3"/>
    <w:rsid w:val="00B963B7"/>
    <w:rsid w:val="00BA78EA"/>
    <w:rsid w:val="00BE2CC9"/>
    <w:rsid w:val="00C111CB"/>
    <w:rsid w:val="00C16F15"/>
    <w:rsid w:val="00CA268C"/>
    <w:rsid w:val="00CB1AEA"/>
    <w:rsid w:val="00CF0871"/>
    <w:rsid w:val="00CF08A5"/>
    <w:rsid w:val="00D04017"/>
    <w:rsid w:val="00D403DF"/>
    <w:rsid w:val="00D91CB8"/>
    <w:rsid w:val="00DF0072"/>
    <w:rsid w:val="00E25A3D"/>
    <w:rsid w:val="00E60FF7"/>
    <w:rsid w:val="00EB6CFA"/>
    <w:rsid w:val="00F11D8D"/>
    <w:rsid w:val="00F54AC0"/>
    <w:rsid w:val="00F56E4C"/>
    <w:rsid w:val="00FB45DE"/>
    <w:rsid w:val="00FD1523"/>
    <w:rsid w:val="00FE267F"/>
    <w:rsid w:val="00FE4AB0"/>
    <w:rsid w:val="00FE7C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251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 ⋅ Singvögel erkennen und unterscheiden</dc:title>
  <dc:creator>SWR planet schule</dc:creator>
  <cp:lastModifiedBy>Martina Frietsch</cp:lastModifiedBy>
  <cp:revision>15</cp:revision>
  <cp:lastPrinted>2024-10-28T13:51:00Z</cp:lastPrinted>
  <dcterms:created xsi:type="dcterms:W3CDTF">2024-10-18T14:46:00Z</dcterms:created>
  <dcterms:modified xsi:type="dcterms:W3CDTF">2024-11-07T08:56:00Z</dcterms:modified>
</cp:coreProperties>
</file>