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062DF5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261DF336" w14:textId="77777777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660824F9" w14:textId="77777777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617F53CC" w14:textId="77777777" w:rsidR="009D7DDD" w:rsidRPr="005457B0" w:rsidRDefault="009D7DDD" w:rsidP="009D7DDD">
      <w:pPr>
        <w:pStyle w:val="Arialberschrift"/>
        <w:ind w:firstLine="0"/>
        <w:rPr>
          <w:b w:val="0"/>
        </w:rPr>
      </w:pPr>
      <w:r>
        <w:t>Was ist das für ein Tier?</w:t>
      </w:r>
    </w:p>
    <w:p w14:paraId="6CBEB62A" w14:textId="77777777" w:rsidR="00560917" w:rsidRPr="00EE65A5" w:rsidRDefault="00560917" w:rsidP="00EE65A5">
      <w:pPr>
        <w:pStyle w:val="TheSansText"/>
        <w:ind w:left="142" w:firstLine="0"/>
        <w:rPr>
          <w:color w:val="003480"/>
          <w:sz w:val="20"/>
          <w:szCs w:val="20"/>
        </w:rPr>
      </w:pPr>
    </w:p>
    <w:p w14:paraId="6B5F492A" w14:textId="77777777" w:rsidR="00F920BE" w:rsidRDefault="00473DD0" w:rsidP="00EE65A5">
      <w:pPr>
        <w:autoSpaceDE w:val="0"/>
        <w:autoSpaceDN w:val="0"/>
        <w:adjustRightInd w:val="0"/>
        <w:spacing w:after="0" w:line="240" w:lineRule="auto"/>
        <w:ind w:left="142" w:firstLine="0"/>
        <w:rPr>
          <w:rFonts w:ascii="Arial" w:eastAsia="Calibri" w:hAnsi="Arial" w:cs="Arial"/>
          <w:color w:val="003480"/>
          <w:kern w:val="0"/>
          <w:sz w:val="20"/>
          <w:szCs w:val="20"/>
          <w:lang w:eastAsia="en-US"/>
        </w:rPr>
      </w:pPr>
      <w:r>
        <w:rPr>
          <w:rFonts w:ascii="Arial" w:eastAsia="Calibri" w:hAnsi="Arial" w:cs="Arial"/>
          <w:color w:val="003480"/>
          <w:kern w:val="0"/>
          <w:sz w:val="20"/>
          <w:szCs w:val="20"/>
          <w:lang w:eastAsia="en-US"/>
        </w:rPr>
        <w:t xml:space="preserve">Beschrifte die Tiere mit ihren Namen. </w:t>
      </w:r>
      <w:r w:rsidR="00F920BE">
        <w:rPr>
          <w:rFonts w:ascii="Arial" w:eastAsia="Calibri" w:hAnsi="Arial" w:cs="Arial"/>
          <w:color w:val="003480"/>
          <w:kern w:val="0"/>
          <w:sz w:val="20"/>
          <w:szCs w:val="20"/>
          <w:lang w:eastAsia="en-US"/>
        </w:rPr>
        <w:t xml:space="preserve">Der Infokasten hilft dir dabei. </w:t>
      </w:r>
      <w:r w:rsidR="00EE65A5" w:rsidRPr="00EE65A5">
        <w:rPr>
          <w:rFonts w:ascii="Arial" w:eastAsia="Calibri" w:hAnsi="Arial" w:cs="Arial"/>
          <w:color w:val="003480"/>
          <w:kern w:val="0"/>
          <w:sz w:val="20"/>
          <w:szCs w:val="20"/>
          <w:lang w:eastAsia="en-US"/>
        </w:rPr>
        <w:t xml:space="preserve"> </w:t>
      </w:r>
    </w:p>
    <w:p w14:paraId="4186BD47" w14:textId="77777777" w:rsidR="00D63E7C" w:rsidRPr="00F920BE" w:rsidRDefault="00F920BE" w:rsidP="00F920BE">
      <w:pPr>
        <w:autoSpaceDE w:val="0"/>
        <w:autoSpaceDN w:val="0"/>
        <w:adjustRightInd w:val="0"/>
        <w:spacing w:after="0" w:line="240" w:lineRule="auto"/>
        <w:ind w:left="142" w:right="-143" w:firstLine="0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eastAsia="Calibri" w:hAnsi="Arial" w:cs="Arial"/>
          <w:color w:val="003480"/>
          <w:kern w:val="0"/>
          <w:sz w:val="20"/>
          <w:szCs w:val="20"/>
          <w:lang w:eastAsia="en-US"/>
        </w:rPr>
        <w:t xml:space="preserve">Markiere dann farbig: </w:t>
      </w:r>
      <w:r w:rsidR="00EE65A5" w:rsidRPr="00EE65A5">
        <w:rPr>
          <w:rFonts w:ascii="Arial" w:eastAsia="Calibri" w:hAnsi="Arial" w:cs="Arial"/>
          <w:color w:val="003480"/>
          <w:kern w:val="0"/>
          <w:sz w:val="20"/>
          <w:szCs w:val="20"/>
          <w:lang w:eastAsia="en-US"/>
        </w:rPr>
        <w:t xml:space="preserve">Säugetiere rot, Fische blau, </w:t>
      </w:r>
      <w:r w:rsidR="00EE65A5" w:rsidRPr="00F920BE">
        <w:rPr>
          <w:rFonts w:ascii="Arial" w:eastAsia="Calibri" w:hAnsi="Arial" w:cs="Arial"/>
          <w:color w:val="003480"/>
          <w:kern w:val="0"/>
          <w:sz w:val="20"/>
          <w:szCs w:val="20"/>
          <w:lang w:eastAsia="en-US"/>
        </w:rPr>
        <w:t>Vögel</w:t>
      </w:r>
      <w:r w:rsidRPr="00F920BE">
        <w:rPr>
          <w:rFonts w:ascii="Arial" w:eastAsia="Calibri" w:hAnsi="Arial" w:cs="Arial"/>
          <w:color w:val="003480"/>
          <w:kern w:val="0"/>
          <w:sz w:val="20"/>
          <w:szCs w:val="20"/>
          <w:lang w:eastAsia="en-US"/>
        </w:rPr>
        <w:t xml:space="preserve"> </w:t>
      </w:r>
      <w:r w:rsidR="00EE65A5" w:rsidRPr="00F920BE">
        <w:rPr>
          <w:rFonts w:ascii="Arial" w:hAnsi="Arial" w:cs="Arial"/>
          <w:color w:val="003480"/>
          <w:sz w:val="20"/>
          <w:szCs w:val="20"/>
        </w:rPr>
        <w:t>grün, Reptilien orange, Amphibien lila</w:t>
      </w:r>
      <w:r>
        <w:rPr>
          <w:rFonts w:ascii="Arial" w:hAnsi="Arial" w:cs="Arial"/>
          <w:color w:val="003480"/>
          <w:sz w:val="20"/>
          <w:szCs w:val="20"/>
        </w:rPr>
        <w:t xml:space="preserve">, </w:t>
      </w:r>
      <w:r w:rsidR="00EE65A5" w:rsidRPr="00F920BE">
        <w:rPr>
          <w:rFonts w:ascii="Arial" w:hAnsi="Arial" w:cs="Arial"/>
          <w:color w:val="003480"/>
          <w:sz w:val="20"/>
          <w:szCs w:val="20"/>
        </w:rPr>
        <w:t>Insekten gelb.</w:t>
      </w:r>
    </w:p>
    <w:p w14:paraId="691831B8" w14:textId="77777777" w:rsidR="00EE65A5" w:rsidRDefault="00EE65A5" w:rsidP="00EE65A5">
      <w:pPr>
        <w:pStyle w:val="Default"/>
        <w:ind w:left="142"/>
        <w:rPr>
          <w:color w:val="003480"/>
          <w:sz w:val="20"/>
          <w:szCs w:val="20"/>
        </w:rPr>
      </w:pPr>
    </w:p>
    <w:p w14:paraId="60385362" w14:textId="77777777" w:rsidR="00EE65A5" w:rsidRDefault="00F920BE" w:rsidP="00EE65A5">
      <w:pPr>
        <w:pStyle w:val="Default"/>
        <w:ind w:left="142"/>
        <w:rPr>
          <w:color w:val="003480"/>
          <w:sz w:val="20"/>
          <w:szCs w:val="20"/>
        </w:rPr>
      </w:pPr>
      <w:r>
        <w:rPr>
          <w:noProof/>
          <w:color w:val="003480"/>
          <w:sz w:val="20"/>
          <w:szCs w:val="20"/>
          <w:lang w:eastAsia="de-DE"/>
        </w:rPr>
        <w:pict w14:anchorId="2AA5D27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" o:spid="_x0000_s1042" type="#_x0000_t75" alt="006_ab03_zauneidechse.png" style="position:absolute;left:0;text-align:left;margin-left:24.85pt;margin-top:9.35pt;width:138.5pt;height:58.45pt;z-index:-251676672;visibility:visible" wrapcoords="-318 0 -318 21073 21600 21073 21600 0 -318 0" o:regroupid="1">
            <v:imagedata r:id="rId6" o:title="006_ab03_zauneidechse"/>
          </v:shape>
        </w:pict>
      </w:r>
    </w:p>
    <w:p w14:paraId="6BE3B3E3" w14:textId="77777777" w:rsidR="00EE65A5" w:rsidRDefault="00F920BE" w:rsidP="00EE65A5">
      <w:pPr>
        <w:pStyle w:val="Default"/>
        <w:ind w:left="142"/>
        <w:rPr>
          <w:color w:val="003480"/>
          <w:sz w:val="20"/>
          <w:szCs w:val="20"/>
        </w:rPr>
      </w:pPr>
      <w:r>
        <w:rPr>
          <w:noProof/>
          <w:color w:val="003480"/>
          <w:sz w:val="20"/>
          <w:szCs w:val="20"/>
          <w:lang w:eastAsia="de-DE"/>
        </w:rPr>
        <w:pict w14:anchorId="36871C1B">
          <v:shape id="Grafik 3" o:spid="_x0000_s1043" type="#_x0000_t75" alt="007_ab03_rotkehlchen.png" style="position:absolute;left:0;text-align:left;margin-left:168.1pt;margin-top:6.1pt;width:139.35pt;height:93.3pt;z-index:-251675648;visibility:visible" wrapcoords="-366 0 -366 21327 21600 21327 21600 0 -366 0" o:regroupid="1">
            <v:imagedata r:id="rId7" o:title="007_ab03_rotkehlchen"/>
          </v:shape>
        </w:pict>
      </w:r>
    </w:p>
    <w:p w14:paraId="1978EAC7" w14:textId="77777777" w:rsidR="00EE65A5" w:rsidRDefault="005D0ED7" w:rsidP="00EE65A5">
      <w:pPr>
        <w:pStyle w:val="Default"/>
        <w:ind w:left="142"/>
        <w:rPr>
          <w:color w:val="003480"/>
          <w:sz w:val="20"/>
          <w:szCs w:val="20"/>
        </w:rPr>
      </w:pPr>
      <w:r>
        <w:rPr>
          <w:noProof/>
          <w:color w:val="003480"/>
          <w:sz w:val="20"/>
          <w:szCs w:val="20"/>
          <w:lang w:eastAsia="de-DE"/>
        </w:rPr>
        <w:pict w14:anchorId="784E1697">
          <v:shapetype id="_x0000_t202" coordsize="21600,21600" o:spt="202" path="m,l,21600r21600,l21600,xe">
            <v:stroke joinstyle="miter"/>
            <v:path gradientshapeok="t" o:connecttype="rect"/>
          </v:shapetype>
          <v:shape id="_x0000_s1052" type="#_x0000_t202" style="position:absolute;left:0;text-align:left;margin-left:362.75pt;margin-top:3.85pt;width:138.75pt;height:27.05pt;z-index:251660288" strokecolor="#003480" strokeweight=".5pt">
            <v:textbox>
              <w:txbxContent>
                <w:p w14:paraId="182D3FD6" w14:textId="77777777" w:rsidR="00F920BE" w:rsidRDefault="00F920BE" w:rsidP="00F920BE">
                  <w:pPr>
                    <w:ind w:left="0"/>
                  </w:pPr>
                </w:p>
              </w:txbxContent>
            </v:textbox>
          </v:shape>
        </w:pict>
      </w:r>
    </w:p>
    <w:p w14:paraId="4ED38991" w14:textId="77777777" w:rsidR="00EE65A5" w:rsidRDefault="00EE65A5" w:rsidP="00EE65A5">
      <w:pPr>
        <w:pStyle w:val="Default"/>
        <w:ind w:left="142"/>
        <w:rPr>
          <w:color w:val="003480"/>
          <w:sz w:val="20"/>
          <w:szCs w:val="20"/>
        </w:rPr>
      </w:pPr>
    </w:p>
    <w:p w14:paraId="24515F23" w14:textId="77777777" w:rsidR="00EE65A5" w:rsidRDefault="00F920BE" w:rsidP="00EE65A5">
      <w:pPr>
        <w:pStyle w:val="Default"/>
        <w:ind w:left="142"/>
        <w:rPr>
          <w:b/>
          <w:color w:val="003480"/>
          <w:sz w:val="20"/>
          <w:szCs w:val="20"/>
        </w:rPr>
      </w:pPr>
      <w:r>
        <w:rPr>
          <w:b/>
          <w:noProof/>
          <w:color w:val="003480"/>
          <w:sz w:val="20"/>
          <w:szCs w:val="20"/>
          <w:lang w:eastAsia="de-DE"/>
        </w:rPr>
        <w:pict w14:anchorId="66C59670">
          <v:shape id="Grafik 13" o:spid="_x0000_s1040" type="#_x0000_t75" alt="013_ab03_karpfen.png" style="position:absolute;left:0;text-align:left;margin-left:336.65pt;margin-top:10.05pt;width:171.7pt;height:75.45pt;z-index:-251671552;visibility:visible" wrapcoords="-275 0 -275 21287 21738 21287 21738 0 -275 0" o:regroupid="1">
            <v:imagedata r:id="rId8" o:title="013_ab03_karpfen"/>
          </v:shape>
        </w:pict>
      </w:r>
      <w:r w:rsidR="00EB42CB">
        <w:rPr>
          <w:b/>
          <w:color w:val="003480"/>
          <w:sz w:val="20"/>
          <w:szCs w:val="20"/>
        </w:rPr>
        <w:t xml:space="preserve"> </w:t>
      </w:r>
    </w:p>
    <w:p w14:paraId="60BB84ED" w14:textId="77777777" w:rsidR="00EB42CB" w:rsidRDefault="00EB42CB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14E74F51" w14:textId="77777777" w:rsidR="00EB42CB" w:rsidRDefault="00F920BE" w:rsidP="00EE65A5">
      <w:pPr>
        <w:pStyle w:val="Default"/>
        <w:ind w:left="142"/>
        <w:rPr>
          <w:b/>
          <w:color w:val="003480"/>
          <w:sz w:val="20"/>
          <w:szCs w:val="20"/>
        </w:rPr>
      </w:pPr>
      <w:r>
        <w:rPr>
          <w:b/>
          <w:noProof/>
          <w:color w:val="003480"/>
          <w:sz w:val="20"/>
          <w:szCs w:val="20"/>
          <w:lang w:eastAsia="de-DE"/>
        </w:rPr>
        <w:pict w14:anchorId="452942FE">
          <v:shape id="_x0000_s1050" type="#_x0000_t202" style="position:absolute;left:0;text-align:left;margin-left:15.3pt;margin-top:9.3pt;width:138.75pt;height:27.05pt;z-index:251658240" strokecolor="#003480" strokeweight=".5pt">
            <v:textbox>
              <w:txbxContent>
                <w:p w14:paraId="2312B604" w14:textId="77777777" w:rsidR="00F920BE" w:rsidRDefault="00F920BE">
                  <w:pPr>
                    <w:ind w:left="0"/>
                  </w:pPr>
                </w:p>
              </w:txbxContent>
            </v:textbox>
          </v:shape>
        </w:pict>
      </w:r>
    </w:p>
    <w:p w14:paraId="08DA9A64" w14:textId="77777777" w:rsidR="00EB42CB" w:rsidRDefault="00EB42CB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45619823" w14:textId="77777777" w:rsidR="00EB42CB" w:rsidRDefault="00EB42CB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4C165E31" w14:textId="77777777" w:rsidR="00EB42CB" w:rsidRDefault="00EB42CB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112851B9" w14:textId="77777777" w:rsidR="00EB42CB" w:rsidRDefault="005D0ED7" w:rsidP="00EE65A5">
      <w:pPr>
        <w:pStyle w:val="Default"/>
        <w:ind w:left="142"/>
        <w:rPr>
          <w:b/>
          <w:color w:val="003480"/>
          <w:sz w:val="20"/>
          <w:szCs w:val="20"/>
        </w:rPr>
      </w:pPr>
      <w:r>
        <w:rPr>
          <w:noProof/>
          <w:color w:val="003480"/>
          <w:sz w:val="20"/>
          <w:szCs w:val="20"/>
          <w:lang w:eastAsia="de-DE"/>
        </w:rPr>
        <w:pict w14:anchorId="5AFBF139">
          <v:shape id="_x0000_s1051" type="#_x0000_t202" style="position:absolute;left:0;text-align:left;margin-left:166.05pt;margin-top:3.2pt;width:138.75pt;height:27.05pt;z-index:251659264" strokecolor="#003480" strokeweight=".5pt">
            <v:textbox>
              <w:txbxContent>
                <w:p w14:paraId="0D1C9579" w14:textId="77777777" w:rsidR="00F920BE" w:rsidRDefault="00F920BE" w:rsidP="00F920BE">
                  <w:pPr>
                    <w:ind w:left="0"/>
                  </w:pPr>
                </w:p>
              </w:txbxContent>
            </v:textbox>
          </v:shape>
        </w:pict>
      </w:r>
      <w:r w:rsidR="00F920BE">
        <w:rPr>
          <w:b/>
          <w:noProof/>
          <w:color w:val="003480"/>
          <w:sz w:val="20"/>
          <w:szCs w:val="20"/>
          <w:lang w:eastAsia="de-DE"/>
        </w:rPr>
        <w:pict w14:anchorId="0E620794">
          <v:shape id="Grafik 12" o:spid="_x0000_s1039" type="#_x0000_t75" alt="008_ab03_spitzmaus.png" style="position:absolute;left:0;text-align:left;margin-left:6pt;margin-top:.4pt;width:138.95pt;height:71.85pt;z-index:-251672576;visibility:visible" wrapcoords="-366 0 -366 21246 21600 21246 21600 0 -366 0" o:regroupid="1">
            <v:imagedata r:id="rId9" o:title="008_ab03_spitzmaus"/>
          </v:shape>
        </w:pict>
      </w:r>
    </w:p>
    <w:p w14:paraId="52D3EA77" w14:textId="77777777" w:rsidR="00EB42CB" w:rsidRDefault="00EB42CB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26D6C347" w14:textId="77777777" w:rsidR="00EB42CB" w:rsidRDefault="00EB42CB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180E51CA" w14:textId="77777777" w:rsidR="00EB42CB" w:rsidRDefault="00EB42CB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7864616F" w14:textId="77777777" w:rsidR="00EB42CB" w:rsidRDefault="00F920BE" w:rsidP="00EE65A5">
      <w:pPr>
        <w:pStyle w:val="Default"/>
        <w:ind w:left="142"/>
        <w:rPr>
          <w:b/>
          <w:color w:val="003480"/>
          <w:sz w:val="20"/>
          <w:szCs w:val="20"/>
        </w:rPr>
      </w:pPr>
      <w:r>
        <w:rPr>
          <w:b/>
          <w:noProof/>
          <w:color w:val="003480"/>
          <w:sz w:val="20"/>
          <w:szCs w:val="20"/>
          <w:lang w:eastAsia="de-DE"/>
        </w:rPr>
        <w:pict w14:anchorId="61C97382">
          <v:shape id="Grafik 20" o:spid="_x0000_s1030" type="#_x0000_t75" alt="012_ab03_rothirsch(1).png" style="position:absolute;left:0;text-align:left;margin-left:242.1pt;margin-top:7.85pt;width:133.25pt;height:148.5pt;z-index:-251665408;visibility:visible" wrapcoords="-330 0 -330 21304 21765 21304 21765 0 -330 0" o:regroupid="1">
            <v:imagedata r:id="rId10" o:title="012_ab03_rothirsch(1)"/>
          </v:shape>
        </w:pict>
      </w:r>
    </w:p>
    <w:p w14:paraId="3DFAE239" w14:textId="77777777" w:rsidR="00EB42CB" w:rsidRDefault="00EB42CB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5CC58B22" w14:textId="77777777" w:rsidR="00EB42CB" w:rsidRDefault="00F920BE" w:rsidP="00EE65A5">
      <w:pPr>
        <w:pStyle w:val="Default"/>
        <w:ind w:left="142"/>
        <w:rPr>
          <w:b/>
          <w:color w:val="003480"/>
          <w:sz w:val="20"/>
          <w:szCs w:val="20"/>
        </w:rPr>
      </w:pPr>
      <w:r>
        <w:rPr>
          <w:b/>
          <w:noProof/>
          <w:color w:val="003480"/>
          <w:sz w:val="20"/>
          <w:szCs w:val="20"/>
          <w:lang w:eastAsia="de-DE"/>
        </w:rPr>
        <w:pict w14:anchorId="08612BA8">
          <v:shape id="_x0000_s1053" type="#_x0000_t202" style="position:absolute;left:0;text-align:left;margin-left:15.3pt;margin-top:5.85pt;width:138.75pt;height:27.05pt;z-index:251661312" strokecolor="#003480" strokeweight=".5pt">
            <v:textbox>
              <w:txbxContent>
                <w:p w14:paraId="06663E13" w14:textId="77777777" w:rsidR="00F920BE" w:rsidRDefault="00F920BE" w:rsidP="00F920BE">
                  <w:pPr>
                    <w:ind w:left="0"/>
                  </w:pPr>
                </w:p>
              </w:txbxContent>
            </v:textbox>
          </v:shape>
        </w:pict>
      </w:r>
    </w:p>
    <w:p w14:paraId="21777CCF" w14:textId="77777777" w:rsidR="00EB42CB" w:rsidRDefault="00EB42CB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7FFBC26C" w14:textId="77777777" w:rsidR="00EB42CB" w:rsidRDefault="00F920BE" w:rsidP="00EE65A5">
      <w:pPr>
        <w:pStyle w:val="Default"/>
        <w:ind w:left="142"/>
        <w:rPr>
          <w:b/>
          <w:color w:val="003480"/>
          <w:sz w:val="20"/>
          <w:szCs w:val="20"/>
        </w:rPr>
      </w:pPr>
      <w:r>
        <w:rPr>
          <w:b/>
          <w:noProof/>
          <w:color w:val="003480"/>
          <w:sz w:val="20"/>
          <w:szCs w:val="20"/>
          <w:lang w:eastAsia="de-DE"/>
        </w:rPr>
        <w:pict w14:anchorId="12D46EF3">
          <v:shape id="Grafik 14" o:spid="_x0000_s1026" type="#_x0000_t75" alt="010_ab03_waldkauz.png" style="position:absolute;left:0;text-align:left;margin-left:70.25pt;margin-top:9.9pt;width:137.8pt;height:90.15pt;z-index:-251670528;visibility:visible" wrapcoords="-325 0 -325 21352 21762 21352 21762 0 -325 0" o:regroupid="1">
            <v:imagedata r:id="rId11" o:title="010_ab03_waldkauz"/>
          </v:shape>
        </w:pict>
      </w:r>
    </w:p>
    <w:p w14:paraId="785EB665" w14:textId="77777777" w:rsidR="00EB42CB" w:rsidRDefault="00EB42CB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648848FC" w14:textId="77777777" w:rsidR="00EB42CB" w:rsidRDefault="00EB42CB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5B64D4F8" w14:textId="77777777" w:rsidR="00EB42CB" w:rsidRDefault="005D0ED7" w:rsidP="00EE65A5">
      <w:pPr>
        <w:pStyle w:val="Default"/>
        <w:ind w:left="142"/>
        <w:rPr>
          <w:b/>
          <w:color w:val="003480"/>
          <w:sz w:val="20"/>
          <w:szCs w:val="20"/>
        </w:rPr>
      </w:pPr>
      <w:r>
        <w:rPr>
          <w:b/>
          <w:noProof/>
          <w:color w:val="003480"/>
          <w:sz w:val="20"/>
          <w:szCs w:val="20"/>
          <w:lang w:eastAsia="de-DE"/>
        </w:rPr>
        <w:pict w14:anchorId="7AB12C7A">
          <v:shape id="_x0000_s1055" type="#_x0000_t202" style="position:absolute;left:0;text-align:left;margin-left:358.05pt;margin-top:1.25pt;width:138.75pt;height:27.05pt;z-index:251663360" strokecolor="#003480" strokeweight=".5pt">
            <v:textbox>
              <w:txbxContent>
                <w:p w14:paraId="5FF95EBD" w14:textId="77777777" w:rsidR="00F920BE" w:rsidRDefault="00F920BE" w:rsidP="00F920BE">
                  <w:pPr>
                    <w:ind w:left="0"/>
                  </w:pPr>
                </w:p>
              </w:txbxContent>
            </v:textbox>
          </v:shape>
        </w:pict>
      </w:r>
    </w:p>
    <w:p w14:paraId="464B1DBD" w14:textId="77777777" w:rsidR="00EB42CB" w:rsidRDefault="00EB42CB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4AC0A7DD" w14:textId="77777777" w:rsidR="00EB42CB" w:rsidRDefault="00EB42CB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5BF498B5" w14:textId="77777777" w:rsidR="00EB42CB" w:rsidRDefault="00EB42CB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51934646" w14:textId="77777777" w:rsidR="00EB42CB" w:rsidRDefault="00EB42CB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19FBC233" w14:textId="77777777" w:rsidR="00EB42CB" w:rsidRDefault="005D0ED7" w:rsidP="00EE65A5">
      <w:pPr>
        <w:pStyle w:val="Default"/>
        <w:ind w:left="142"/>
        <w:rPr>
          <w:b/>
          <w:color w:val="003480"/>
          <w:sz w:val="20"/>
          <w:szCs w:val="20"/>
        </w:rPr>
      </w:pPr>
      <w:r>
        <w:rPr>
          <w:noProof/>
          <w:color w:val="003480"/>
          <w:sz w:val="20"/>
          <w:szCs w:val="20"/>
          <w:lang w:eastAsia="de-DE"/>
        </w:rPr>
        <w:pict w14:anchorId="7A043A1B">
          <v:shape id="_x0000_s1054" type="#_x0000_t202" style="position:absolute;left:0;text-align:left;margin-left:15.3pt;margin-top:8.05pt;width:138.75pt;height:27.05pt;z-index:251662336" strokecolor="#003480" strokeweight=".5pt">
            <v:textbox>
              <w:txbxContent>
                <w:p w14:paraId="0533A6C8" w14:textId="77777777" w:rsidR="00F920BE" w:rsidRDefault="00F920BE" w:rsidP="00F920BE">
                  <w:pPr>
                    <w:ind w:left="0"/>
                  </w:pPr>
                </w:p>
              </w:txbxContent>
            </v:textbox>
          </v:shape>
        </w:pict>
      </w:r>
    </w:p>
    <w:p w14:paraId="6A55DF0A" w14:textId="77777777" w:rsidR="00EB42CB" w:rsidRDefault="00EB42CB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7B5A6B87" w14:textId="77777777" w:rsidR="00EB42CB" w:rsidRDefault="00EB42CB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56DC25A2" w14:textId="77777777" w:rsidR="00EB42CB" w:rsidRDefault="00F920BE" w:rsidP="00EE65A5">
      <w:pPr>
        <w:pStyle w:val="Default"/>
        <w:ind w:left="142"/>
        <w:rPr>
          <w:b/>
          <w:color w:val="003480"/>
          <w:sz w:val="20"/>
          <w:szCs w:val="20"/>
        </w:rPr>
      </w:pPr>
      <w:r>
        <w:rPr>
          <w:b/>
          <w:noProof/>
          <w:color w:val="003480"/>
          <w:sz w:val="20"/>
          <w:szCs w:val="20"/>
          <w:lang w:eastAsia="de-DE"/>
        </w:rPr>
        <w:pict w14:anchorId="0F360C55">
          <v:shape id="Grafik 19" o:spid="_x0000_s1028" type="#_x0000_t75" alt="019_ab03_rotmilan.png" style="position:absolute;left:0;text-align:left;margin-left:15.3pt;margin-top:4.3pt;width:148.05pt;height:111.3pt;z-index:-251666432;visibility:visible" wrapcoords="-306 0 -306 21192 21753 21192 21753 0 -306 0" o:regroupid="1">
            <v:imagedata r:id="rId12" o:title="019_ab03_rotmilan"/>
          </v:shape>
        </w:pict>
      </w:r>
      <w:r w:rsidR="009D7DDD">
        <w:rPr>
          <w:b/>
          <w:noProof/>
          <w:color w:val="003480"/>
          <w:sz w:val="20"/>
          <w:szCs w:val="20"/>
          <w:lang w:eastAsia="de-DE"/>
        </w:rPr>
        <w:pict w14:anchorId="2783C95C">
          <v:shape id="Grafik 18" o:spid="_x0000_s1031" type="#_x0000_t75" alt="014_ab03_spitzmaulnashorn.png" style="position:absolute;left:0;text-align:left;margin-left:208.05pt;margin-top:9.75pt;width:225.75pt;height:121pt;z-index:-251667456;visibility:visible" wrapcoords="-260 0 -260 21357 21600 21357 21600 0 -260 0" o:regroupid="1">
            <v:imagedata r:id="rId13" o:title="014_ab03_spitzmaulnashorn"/>
          </v:shape>
        </w:pict>
      </w:r>
    </w:p>
    <w:p w14:paraId="569CA0FA" w14:textId="77777777" w:rsidR="00EB42CB" w:rsidRDefault="00EB42CB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51D86A97" w14:textId="77777777" w:rsidR="00EB42CB" w:rsidRDefault="00EB42CB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767DFF8A" w14:textId="77777777" w:rsidR="00EB42CB" w:rsidRDefault="00EB42CB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5AC1456C" w14:textId="77777777" w:rsidR="00EB42CB" w:rsidRDefault="00EB42CB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4391167A" w14:textId="77777777" w:rsidR="00EB42CB" w:rsidRDefault="00EB42CB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301822C8" w14:textId="77777777" w:rsidR="00EB42CB" w:rsidRDefault="00EB42CB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28FB320B" w14:textId="77777777" w:rsidR="00EB42CB" w:rsidRDefault="00EB42CB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47BB8C3D" w14:textId="77777777" w:rsidR="00EB42CB" w:rsidRDefault="00EB42CB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00FFDB80" w14:textId="77777777" w:rsidR="00EB42CB" w:rsidRDefault="00F920BE" w:rsidP="00EE65A5">
      <w:pPr>
        <w:pStyle w:val="Default"/>
        <w:ind w:left="142"/>
        <w:rPr>
          <w:b/>
          <w:color w:val="003480"/>
          <w:sz w:val="20"/>
          <w:szCs w:val="20"/>
        </w:rPr>
      </w:pPr>
      <w:r>
        <w:rPr>
          <w:b/>
          <w:noProof/>
          <w:color w:val="003480"/>
          <w:sz w:val="20"/>
          <w:szCs w:val="20"/>
          <w:lang w:eastAsia="de-DE"/>
        </w:rPr>
        <w:pict w14:anchorId="05D095E8">
          <v:shape id="_x0000_s1057" type="#_x0000_t202" style="position:absolute;left:0;text-align:left;margin-left:358.05pt;margin-top:.2pt;width:138.75pt;height:27.05pt;z-index:251665408" strokecolor="#003480" strokeweight=".5pt">
            <v:textbox>
              <w:txbxContent>
                <w:p w14:paraId="41ECE151" w14:textId="77777777" w:rsidR="00F920BE" w:rsidRDefault="00F920BE" w:rsidP="00F920BE">
                  <w:pPr>
                    <w:ind w:left="0"/>
                  </w:pPr>
                </w:p>
              </w:txbxContent>
            </v:textbox>
          </v:shape>
        </w:pict>
      </w:r>
    </w:p>
    <w:p w14:paraId="72948115" w14:textId="77777777" w:rsidR="00EB42CB" w:rsidRDefault="00F920BE" w:rsidP="00EE65A5">
      <w:pPr>
        <w:pStyle w:val="Default"/>
        <w:ind w:left="142"/>
        <w:rPr>
          <w:b/>
          <w:color w:val="003480"/>
          <w:sz w:val="20"/>
          <w:szCs w:val="20"/>
        </w:rPr>
      </w:pPr>
      <w:r>
        <w:rPr>
          <w:b/>
          <w:noProof/>
          <w:color w:val="003480"/>
          <w:sz w:val="20"/>
          <w:szCs w:val="20"/>
          <w:lang w:eastAsia="de-DE"/>
        </w:rPr>
        <w:pict w14:anchorId="2E13A3B3">
          <v:shape id="_x0000_s1056" type="#_x0000_t202" style="position:absolute;left:0;text-align:left;margin-left:10.8pt;margin-top:6.35pt;width:138.75pt;height:27.05pt;z-index:251664384" strokecolor="#003480" strokeweight=".5pt">
            <v:textbox>
              <w:txbxContent>
                <w:p w14:paraId="2E351A02" w14:textId="77777777" w:rsidR="00F920BE" w:rsidRDefault="00F920BE" w:rsidP="00F920BE">
                  <w:pPr>
                    <w:ind w:left="0"/>
                  </w:pPr>
                </w:p>
              </w:txbxContent>
            </v:textbox>
          </v:shape>
        </w:pict>
      </w:r>
    </w:p>
    <w:p w14:paraId="4628FCB0" w14:textId="77777777" w:rsidR="00EB42CB" w:rsidRDefault="00EB42CB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2D72CD45" w14:textId="77777777" w:rsidR="00EB42CB" w:rsidRDefault="00EB42CB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2839A809" w14:textId="77777777" w:rsidR="009D7DDD" w:rsidRDefault="009D7DDD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46F01E30" w14:textId="77777777" w:rsidR="00F920BE" w:rsidRDefault="00F920BE" w:rsidP="00F920BE">
      <w:pPr>
        <w:pStyle w:val="Default"/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ind w:left="142"/>
        <w:rPr>
          <w:b/>
          <w:color w:val="003480"/>
          <w:sz w:val="20"/>
          <w:szCs w:val="20"/>
        </w:rPr>
      </w:pPr>
    </w:p>
    <w:p w14:paraId="04C2E4C4" w14:textId="77777777" w:rsidR="009D7DDD" w:rsidRDefault="009D7DDD" w:rsidP="00F920BE">
      <w:pPr>
        <w:pStyle w:val="Default"/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line="276" w:lineRule="auto"/>
        <w:ind w:left="142"/>
        <w:rPr>
          <w:b/>
          <w:color w:val="003480"/>
          <w:sz w:val="20"/>
          <w:szCs w:val="20"/>
        </w:rPr>
      </w:pPr>
      <w:r>
        <w:rPr>
          <w:b/>
          <w:color w:val="003480"/>
          <w:sz w:val="20"/>
          <w:szCs w:val="20"/>
        </w:rPr>
        <w:t>Afrikanischer Elefant</w:t>
      </w:r>
      <w:r>
        <w:rPr>
          <w:b/>
          <w:color w:val="003480"/>
          <w:sz w:val="20"/>
          <w:szCs w:val="20"/>
        </w:rPr>
        <w:tab/>
        <w:t>Spitzmaulnashorn</w:t>
      </w:r>
      <w:r>
        <w:rPr>
          <w:b/>
          <w:color w:val="003480"/>
          <w:sz w:val="20"/>
          <w:szCs w:val="20"/>
        </w:rPr>
        <w:tab/>
        <w:t>Waldkauz</w:t>
      </w:r>
      <w:r>
        <w:rPr>
          <w:b/>
          <w:color w:val="003480"/>
          <w:sz w:val="20"/>
          <w:szCs w:val="20"/>
        </w:rPr>
        <w:tab/>
      </w:r>
      <w:proofErr w:type="spellStart"/>
      <w:r>
        <w:rPr>
          <w:b/>
          <w:color w:val="003480"/>
          <w:sz w:val="20"/>
          <w:szCs w:val="20"/>
        </w:rPr>
        <w:t>Rotmilan</w:t>
      </w:r>
      <w:proofErr w:type="spellEnd"/>
      <w:r>
        <w:rPr>
          <w:b/>
          <w:color w:val="003480"/>
          <w:sz w:val="20"/>
          <w:szCs w:val="20"/>
        </w:rPr>
        <w:tab/>
        <w:t>Flussbarsch</w:t>
      </w:r>
    </w:p>
    <w:p w14:paraId="43CEF810" w14:textId="77777777" w:rsidR="009D7DDD" w:rsidRDefault="009D7DDD" w:rsidP="00F920BE">
      <w:pPr>
        <w:pStyle w:val="Default"/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line="276" w:lineRule="auto"/>
        <w:ind w:left="142"/>
        <w:rPr>
          <w:b/>
          <w:color w:val="003480"/>
          <w:sz w:val="20"/>
          <w:szCs w:val="20"/>
        </w:rPr>
      </w:pPr>
      <w:r>
        <w:rPr>
          <w:b/>
          <w:color w:val="003480"/>
          <w:sz w:val="20"/>
          <w:szCs w:val="20"/>
        </w:rPr>
        <w:t>Aaskrähe</w:t>
      </w:r>
      <w:r>
        <w:rPr>
          <w:b/>
          <w:color w:val="003480"/>
          <w:sz w:val="20"/>
          <w:szCs w:val="20"/>
        </w:rPr>
        <w:tab/>
        <w:t>Gelbhalsmaus</w:t>
      </w:r>
      <w:r>
        <w:rPr>
          <w:b/>
          <w:color w:val="003480"/>
          <w:sz w:val="20"/>
          <w:szCs w:val="20"/>
        </w:rPr>
        <w:tab/>
      </w:r>
      <w:r>
        <w:rPr>
          <w:b/>
          <w:color w:val="003480"/>
          <w:sz w:val="20"/>
          <w:szCs w:val="20"/>
        </w:rPr>
        <w:tab/>
        <w:t>Schwalbenschwanz</w:t>
      </w:r>
      <w:r>
        <w:rPr>
          <w:b/>
          <w:color w:val="003480"/>
          <w:sz w:val="20"/>
          <w:szCs w:val="20"/>
        </w:rPr>
        <w:tab/>
        <w:t>Mistkäfer</w:t>
      </w:r>
      <w:r>
        <w:rPr>
          <w:b/>
          <w:color w:val="003480"/>
          <w:sz w:val="20"/>
          <w:szCs w:val="20"/>
        </w:rPr>
        <w:tab/>
        <w:t>Karpfen</w:t>
      </w:r>
      <w:r>
        <w:rPr>
          <w:b/>
          <w:color w:val="003480"/>
          <w:sz w:val="20"/>
          <w:szCs w:val="20"/>
        </w:rPr>
        <w:tab/>
        <w:t>Feuersalamander</w:t>
      </w:r>
      <w:r>
        <w:rPr>
          <w:b/>
          <w:color w:val="003480"/>
          <w:sz w:val="20"/>
          <w:szCs w:val="20"/>
        </w:rPr>
        <w:tab/>
        <w:t>Kreuzspinne</w:t>
      </w:r>
      <w:r>
        <w:rPr>
          <w:b/>
          <w:color w:val="003480"/>
          <w:sz w:val="20"/>
          <w:szCs w:val="20"/>
        </w:rPr>
        <w:tab/>
      </w:r>
      <w:r>
        <w:rPr>
          <w:b/>
          <w:color w:val="003480"/>
          <w:sz w:val="20"/>
          <w:szCs w:val="20"/>
        </w:rPr>
        <w:tab/>
        <w:t>Gartenspitzmaus</w:t>
      </w:r>
      <w:r>
        <w:rPr>
          <w:b/>
          <w:color w:val="003480"/>
          <w:sz w:val="20"/>
          <w:szCs w:val="20"/>
        </w:rPr>
        <w:tab/>
      </w:r>
      <w:r>
        <w:rPr>
          <w:b/>
          <w:color w:val="003480"/>
          <w:sz w:val="20"/>
          <w:szCs w:val="20"/>
        </w:rPr>
        <w:tab/>
        <w:t>Zauneidechse</w:t>
      </w:r>
      <w:r>
        <w:rPr>
          <w:b/>
          <w:color w:val="003480"/>
          <w:sz w:val="20"/>
          <w:szCs w:val="20"/>
        </w:rPr>
        <w:tab/>
      </w:r>
    </w:p>
    <w:p w14:paraId="760F54E0" w14:textId="77777777" w:rsidR="009D7DDD" w:rsidRDefault="009D7DDD" w:rsidP="00F920BE">
      <w:pPr>
        <w:pStyle w:val="Default"/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line="276" w:lineRule="auto"/>
        <w:ind w:left="142"/>
        <w:rPr>
          <w:b/>
          <w:color w:val="003480"/>
          <w:sz w:val="20"/>
          <w:szCs w:val="20"/>
        </w:rPr>
      </w:pPr>
      <w:r>
        <w:rPr>
          <w:b/>
          <w:color w:val="003480"/>
          <w:sz w:val="20"/>
          <w:szCs w:val="20"/>
        </w:rPr>
        <w:t>Rotkehlchen</w:t>
      </w:r>
      <w:r>
        <w:rPr>
          <w:b/>
          <w:color w:val="003480"/>
          <w:sz w:val="20"/>
          <w:szCs w:val="20"/>
        </w:rPr>
        <w:tab/>
      </w:r>
      <w:r>
        <w:rPr>
          <w:b/>
          <w:color w:val="003480"/>
          <w:sz w:val="20"/>
          <w:szCs w:val="20"/>
        </w:rPr>
        <w:tab/>
        <w:t>Rothirsch</w:t>
      </w:r>
      <w:r>
        <w:rPr>
          <w:b/>
          <w:color w:val="003480"/>
          <w:sz w:val="20"/>
          <w:szCs w:val="20"/>
        </w:rPr>
        <w:tab/>
      </w:r>
      <w:r>
        <w:rPr>
          <w:b/>
          <w:color w:val="003480"/>
          <w:sz w:val="20"/>
          <w:szCs w:val="20"/>
        </w:rPr>
        <w:tab/>
        <w:t>Steinbock</w:t>
      </w:r>
      <w:r>
        <w:rPr>
          <w:b/>
          <w:color w:val="003480"/>
          <w:sz w:val="20"/>
          <w:szCs w:val="20"/>
        </w:rPr>
        <w:tab/>
      </w:r>
      <w:r>
        <w:rPr>
          <w:b/>
          <w:color w:val="003480"/>
          <w:sz w:val="20"/>
          <w:szCs w:val="20"/>
        </w:rPr>
        <w:tab/>
      </w:r>
      <w:r w:rsidRPr="00EB42CB">
        <w:rPr>
          <w:b/>
          <w:color w:val="003480"/>
          <w:sz w:val="20"/>
          <w:szCs w:val="20"/>
        </w:rPr>
        <w:t>Hornisse</w:t>
      </w:r>
    </w:p>
    <w:p w14:paraId="45381820" w14:textId="77777777" w:rsidR="009D7DDD" w:rsidRDefault="009D7DDD" w:rsidP="00F920BE">
      <w:pPr>
        <w:pStyle w:val="Default"/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spacing w:line="276" w:lineRule="auto"/>
        <w:ind w:left="142"/>
        <w:rPr>
          <w:b/>
          <w:color w:val="003480"/>
          <w:sz w:val="20"/>
          <w:szCs w:val="20"/>
        </w:rPr>
      </w:pPr>
    </w:p>
    <w:p w14:paraId="14025C1E" w14:textId="77777777" w:rsidR="00F920BE" w:rsidRDefault="00F920BE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3994B23B" w14:textId="77777777" w:rsidR="00F920BE" w:rsidRDefault="00F920BE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18865847" w14:textId="77777777" w:rsidR="00F920BE" w:rsidRDefault="00F920BE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74F56346" w14:textId="77777777" w:rsidR="009D7DDD" w:rsidRPr="005457B0" w:rsidRDefault="009D7DDD" w:rsidP="009D7DDD">
      <w:pPr>
        <w:pStyle w:val="Arialberschrift"/>
        <w:ind w:firstLine="0"/>
        <w:rPr>
          <w:b w:val="0"/>
        </w:rPr>
      </w:pPr>
      <w:r>
        <w:t>Was ist das für ein Tier?</w:t>
      </w:r>
    </w:p>
    <w:p w14:paraId="04EE5936" w14:textId="77777777" w:rsidR="009D7DDD" w:rsidRDefault="009D7DDD" w:rsidP="00EE65A5">
      <w:pPr>
        <w:pStyle w:val="Default"/>
        <w:ind w:left="142"/>
        <w:rPr>
          <w:b/>
          <w:color w:val="003480"/>
          <w:sz w:val="20"/>
          <w:szCs w:val="20"/>
        </w:rPr>
      </w:pPr>
    </w:p>
    <w:p w14:paraId="46E12BEE" w14:textId="77777777" w:rsidR="009D7DDD" w:rsidRDefault="009D7DDD" w:rsidP="00EE65A5">
      <w:pPr>
        <w:pStyle w:val="Default"/>
        <w:ind w:left="142"/>
        <w:rPr>
          <w:b/>
          <w:color w:val="003480"/>
          <w:sz w:val="20"/>
          <w:szCs w:val="20"/>
        </w:rPr>
      </w:pPr>
      <w:r>
        <w:rPr>
          <w:b/>
          <w:noProof/>
          <w:color w:val="003480"/>
          <w:sz w:val="20"/>
          <w:szCs w:val="20"/>
          <w:lang w:eastAsia="de-DE"/>
        </w:rPr>
        <w:pict w14:anchorId="427BC944">
          <v:shape id="_x0000_s1048" type="#_x0000_t75" style="position:absolute;left:0;text-align:left;margin-left:0;margin-top:11.5pt;width:151.75pt;height:107.3pt;z-index:-251660288" wrapcoords="-33 0 -33 21553 21600 21553 21600 0 -33 0">
            <v:imagedata r:id="rId14" o:title="023_ab03_feuersalamander"/>
            <w10:wrap type="tight"/>
          </v:shape>
        </w:pict>
      </w:r>
    </w:p>
    <w:p w14:paraId="475F35F5" w14:textId="77777777" w:rsidR="009D7DDD" w:rsidRDefault="00473DD0" w:rsidP="00EE65A5">
      <w:pPr>
        <w:pStyle w:val="Default"/>
        <w:ind w:left="142"/>
        <w:rPr>
          <w:b/>
          <w:color w:val="003480"/>
          <w:sz w:val="20"/>
          <w:szCs w:val="20"/>
        </w:rPr>
      </w:pPr>
      <w:r>
        <w:rPr>
          <w:b/>
          <w:noProof/>
          <w:color w:val="003480"/>
          <w:sz w:val="20"/>
          <w:szCs w:val="20"/>
          <w:lang w:eastAsia="de-DE"/>
        </w:rPr>
        <w:pict w14:anchorId="21E51B3C">
          <v:shape id="_x0000_s1063" type="#_x0000_t202" style="position:absolute;left:0;text-align:left;margin-left:213.35pt;margin-top:215.05pt;width:138.75pt;height:27.05pt;z-index:251671552" strokecolor="#003480" strokeweight=".5pt">
            <v:textbox>
              <w:txbxContent>
                <w:p w14:paraId="250FB752" w14:textId="77777777" w:rsidR="00F920BE" w:rsidRDefault="00F920BE" w:rsidP="00F920BE">
                  <w:pPr>
                    <w:ind w:left="0"/>
                  </w:pPr>
                </w:p>
              </w:txbxContent>
            </v:textbox>
          </v:shape>
        </w:pict>
      </w:r>
      <w:r>
        <w:rPr>
          <w:b/>
          <w:noProof/>
          <w:color w:val="003480"/>
          <w:sz w:val="20"/>
          <w:szCs w:val="20"/>
          <w:lang w:eastAsia="de-DE"/>
        </w:rPr>
        <w:pict w14:anchorId="6D5284FE">
          <v:shape id="Grafik 26" o:spid="_x0000_s1037" type="#_x0000_t75" alt="020_ab03_mistkäfer.png" style="position:absolute;left:0;text-align:left;margin-left:89.05pt;margin-top:156pt;width:136.6pt;height:81.75pt;z-index:-251662336;visibility:visible" wrapcoords="-354 0 -354 21304 21600 21304 21600 0 -354 0" o:regroupid="1">
            <v:imagedata r:id="rId15" o:title="020_ab03_mistkäfer"/>
          </v:shape>
        </w:pict>
      </w:r>
      <w:r w:rsidR="00F920BE">
        <w:rPr>
          <w:b/>
          <w:noProof/>
          <w:color w:val="003480"/>
          <w:sz w:val="20"/>
          <w:szCs w:val="20"/>
          <w:lang w:eastAsia="de-DE"/>
        </w:rPr>
        <w:pict w14:anchorId="11C4E6F5">
          <v:shape id="_x0000_s1061" type="#_x0000_t202" style="position:absolute;left:0;text-align:left;margin-left:33.5pt;margin-top:313.5pt;width:138.75pt;height:27.05pt;z-index:251669504" strokecolor="#003480" strokeweight=".5pt">
            <v:textbox>
              <w:txbxContent>
                <w:p w14:paraId="7B8E00FB" w14:textId="77777777" w:rsidR="00F920BE" w:rsidRDefault="00F920BE" w:rsidP="00F920BE">
                  <w:pPr>
                    <w:ind w:left="0"/>
                  </w:pPr>
                </w:p>
              </w:txbxContent>
            </v:textbox>
          </v:shape>
        </w:pict>
      </w:r>
      <w:r w:rsidR="00F920BE">
        <w:rPr>
          <w:b/>
          <w:noProof/>
          <w:color w:val="003480"/>
          <w:sz w:val="20"/>
          <w:szCs w:val="20"/>
          <w:lang w:eastAsia="de-DE"/>
        </w:rPr>
        <w:pict w14:anchorId="49DD0105">
          <v:shape id="Grafik 21" o:spid="_x0000_s1033" type="#_x0000_t75" alt="015_ab03_elefant.png" style="position:absolute;left:0;text-align:left;margin-left:-146.9pt;margin-top:252.5pt;width:185.2pt;height:136.7pt;z-index:-251664384;visibility:visible" wrapcoords="-257 0 -257 21252 21600 21252 21600 0 -257 0" o:regroupid="1">
            <v:imagedata r:id="rId16" o:title="015_ab03_elefant"/>
          </v:shape>
        </w:pict>
      </w:r>
      <w:r w:rsidR="00F920BE">
        <w:rPr>
          <w:b/>
          <w:noProof/>
          <w:color w:val="003480"/>
          <w:sz w:val="20"/>
          <w:szCs w:val="20"/>
          <w:lang w:eastAsia="de-DE"/>
        </w:rPr>
        <w:pict w14:anchorId="3E7D099D">
          <v:shape id="_x0000_s1067" type="#_x0000_t202" style="position:absolute;left:0;text-align:left;margin-left:161.35pt;margin-top:615.9pt;width:138.75pt;height:27.05pt;z-index:251675648" strokecolor="#003480" strokeweight=".5pt">
            <v:textbox>
              <w:txbxContent>
                <w:p w14:paraId="48C86174" w14:textId="77777777" w:rsidR="00F920BE" w:rsidRDefault="00F920BE" w:rsidP="00F920BE">
                  <w:pPr>
                    <w:ind w:left="0"/>
                  </w:pPr>
                </w:p>
              </w:txbxContent>
            </v:textbox>
          </v:shape>
        </w:pict>
      </w:r>
      <w:r w:rsidR="00F920BE">
        <w:rPr>
          <w:b/>
          <w:noProof/>
          <w:color w:val="003480"/>
          <w:sz w:val="20"/>
          <w:szCs w:val="20"/>
          <w:lang w:eastAsia="de-DE"/>
        </w:rPr>
        <w:pict w14:anchorId="5DE69BFB">
          <v:shape id="_x0000_s1066" type="#_x0000_t202" style="position:absolute;left:0;text-align:left;margin-left:-9pt;margin-top:582.65pt;width:138.75pt;height:27.05pt;z-index:251674624" strokecolor="#003480" strokeweight=".5pt">
            <v:textbox>
              <w:txbxContent>
                <w:p w14:paraId="2E9503FB" w14:textId="77777777" w:rsidR="00F920BE" w:rsidRDefault="00F920BE" w:rsidP="00F920BE">
                  <w:pPr>
                    <w:ind w:left="0"/>
                  </w:pPr>
                </w:p>
              </w:txbxContent>
            </v:textbox>
          </v:shape>
        </w:pict>
      </w:r>
      <w:r w:rsidR="00F920BE">
        <w:rPr>
          <w:b/>
          <w:noProof/>
          <w:color w:val="003480"/>
          <w:sz w:val="20"/>
          <w:szCs w:val="20"/>
          <w:lang w:eastAsia="de-DE"/>
        </w:rPr>
        <w:pict w14:anchorId="72FAE51D">
          <v:shape id="Grafik 10" o:spid="_x0000_s1038" type="#_x0000_t75" alt="011_ab03_aaskraehe.png" style="position:absolute;left:0;text-align:left;margin-left:-119.05pt;margin-top:507.1pt;width:154.5pt;height:108.8pt;z-index:-251673600;visibility:visible" wrapcoords="-304 0 -304 21168 21600 21168 21600 0 -304 0" o:regroupid="1">
            <v:imagedata r:id="rId17" o:title="011_ab03_aaskraehe"/>
          </v:shape>
        </w:pict>
      </w:r>
      <w:r w:rsidR="00F920BE">
        <w:rPr>
          <w:b/>
          <w:noProof/>
          <w:color w:val="003480"/>
          <w:sz w:val="20"/>
          <w:szCs w:val="20"/>
          <w:lang w:eastAsia="de-DE"/>
        </w:rPr>
        <w:pict w14:anchorId="1E34902F">
          <v:shape id="Grafik 15" o:spid="_x0000_s1027" type="#_x0000_t75" alt="017_ab03_steinbock.png" style="position:absolute;left:0;text-align:left;margin-left:161.35pt;margin-top:451.4pt;width:153.45pt;height:158.3pt;z-index:-251669504;visibility:visible" wrapcoords="-343 0 -343 21268 21600 21268 21600 0 -343 0" o:regroupid="1">
            <v:imagedata r:id="rId18" o:title="017_ab03_steinbock"/>
          </v:shape>
        </w:pict>
      </w:r>
      <w:r w:rsidR="00F920BE">
        <w:rPr>
          <w:b/>
          <w:noProof/>
          <w:color w:val="003480"/>
          <w:sz w:val="20"/>
          <w:szCs w:val="20"/>
          <w:lang w:eastAsia="de-DE"/>
        </w:rPr>
        <w:pict w14:anchorId="618C1E48">
          <v:shape id="_x0000_s1065" type="#_x0000_t202" style="position:absolute;left:0;text-align:left;margin-left:44.85pt;margin-top:475.8pt;width:138.75pt;height:27.05pt;z-index:251673600" strokecolor="#003480" strokeweight=".5pt">
            <v:textbox>
              <w:txbxContent>
                <w:p w14:paraId="37A05B11" w14:textId="77777777" w:rsidR="00F920BE" w:rsidRDefault="00F920BE" w:rsidP="00F920BE">
                  <w:pPr>
                    <w:ind w:left="0"/>
                  </w:pPr>
                </w:p>
              </w:txbxContent>
            </v:textbox>
          </v:shape>
        </w:pict>
      </w:r>
      <w:r w:rsidR="00F920BE">
        <w:rPr>
          <w:b/>
          <w:noProof/>
          <w:color w:val="003480"/>
          <w:sz w:val="20"/>
          <w:szCs w:val="20"/>
          <w:lang w:eastAsia="de-DE"/>
        </w:rPr>
        <w:pict w14:anchorId="5772ADBC">
          <v:shape id="_x0000_s1064" type="#_x0000_t202" style="position:absolute;left:0;text-align:left;margin-left:213.35pt;margin-top:378.65pt;width:138.75pt;height:27.05pt;z-index:251672576" strokecolor="#003480" strokeweight=".5pt">
            <v:textbox>
              <w:txbxContent>
                <w:p w14:paraId="682A17D8" w14:textId="77777777" w:rsidR="00F920BE" w:rsidRDefault="00F920BE" w:rsidP="00F920BE">
                  <w:pPr>
                    <w:ind w:left="0"/>
                  </w:pPr>
                </w:p>
              </w:txbxContent>
            </v:textbox>
          </v:shape>
        </w:pict>
      </w:r>
      <w:r w:rsidR="00F920BE">
        <w:rPr>
          <w:b/>
          <w:noProof/>
          <w:color w:val="003480"/>
          <w:sz w:val="20"/>
          <w:szCs w:val="20"/>
          <w:lang w:eastAsia="de-DE"/>
        </w:rPr>
        <w:pict w14:anchorId="657FEF9E">
          <v:shape id="Grafik 16" o:spid="_x0000_s1029" type="#_x0000_t75" alt="016_ab03_schwalbenschwanz.png" style="position:absolute;left:0;text-align:left;margin-left:176.05pt;margin-top:269.9pt;width:128.15pt;height:102.15pt;z-index:-251668480;visibility:visible" wrapcoords="-302 0 -302 21221 21751 21221 21751 0 -302 0" o:regroupid="1">
            <v:imagedata r:id="rId19" o:title="016_ab03_schwalbenschwanz"/>
          </v:shape>
        </w:pict>
      </w:r>
      <w:r w:rsidR="00F920BE">
        <w:rPr>
          <w:b/>
          <w:noProof/>
          <w:color w:val="003480"/>
          <w:sz w:val="20"/>
          <w:szCs w:val="20"/>
          <w:lang w:eastAsia="de-DE"/>
        </w:rPr>
        <w:pict w14:anchorId="781876EF">
          <v:shape id="_x0000_s1062" type="#_x0000_t202" style="position:absolute;left:0;text-align:left;margin-left:-181.6pt;margin-top:491.9pt;width:138.75pt;height:27.05pt;z-index:251670528" strokecolor="#003480" strokeweight=".5pt">
            <v:textbox>
              <w:txbxContent>
                <w:p w14:paraId="58AC6C50" w14:textId="77777777" w:rsidR="00F920BE" w:rsidRDefault="00F920BE" w:rsidP="00F920BE">
                  <w:pPr>
                    <w:ind w:left="0"/>
                  </w:pPr>
                </w:p>
              </w:txbxContent>
            </v:textbox>
          </v:shape>
        </w:pict>
      </w:r>
      <w:r w:rsidR="00F920BE">
        <w:rPr>
          <w:b/>
          <w:noProof/>
          <w:color w:val="003480"/>
          <w:sz w:val="20"/>
          <w:szCs w:val="20"/>
          <w:lang w:eastAsia="de-DE"/>
        </w:rPr>
        <w:pict w14:anchorId="5D97964C">
          <v:shape id="_x0000_s1060" type="#_x0000_t202" style="position:absolute;left:0;text-align:left;margin-left:-93.9pt;margin-top:202.4pt;width:138.75pt;height:27.05pt;z-index:251668480" strokecolor="#003480" strokeweight=".5pt">
            <v:textbox>
              <w:txbxContent>
                <w:p w14:paraId="5C092186" w14:textId="77777777" w:rsidR="00F920BE" w:rsidRDefault="00F920BE" w:rsidP="00F920BE">
                  <w:pPr>
                    <w:ind w:left="0"/>
                  </w:pPr>
                </w:p>
              </w:txbxContent>
            </v:textbox>
          </v:shape>
        </w:pict>
      </w:r>
      <w:r w:rsidR="00F920BE">
        <w:rPr>
          <w:b/>
          <w:noProof/>
          <w:color w:val="003480"/>
          <w:sz w:val="20"/>
          <w:szCs w:val="20"/>
          <w:lang w:eastAsia="de-DE"/>
        </w:rPr>
        <w:pict w14:anchorId="1B6DDBF8">
          <v:shape id="_x0000_s1059" type="#_x0000_t202" style="position:absolute;left:0;text-align:left;margin-left:-105.9pt;margin-top:80.25pt;width:138.75pt;height:27.05pt;z-index:251667456" strokecolor="#003480" strokeweight=".5pt">
            <v:textbox>
              <w:txbxContent>
                <w:p w14:paraId="693E2433" w14:textId="77777777" w:rsidR="00F920BE" w:rsidRDefault="00F920BE" w:rsidP="00F920BE">
                  <w:pPr>
                    <w:ind w:left="0"/>
                  </w:pPr>
                </w:p>
              </w:txbxContent>
            </v:textbox>
          </v:shape>
        </w:pict>
      </w:r>
      <w:r w:rsidR="00F920BE">
        <w:rPr>
          <w:b/>
          <w:noProof/>
          <w:color w:val="003480"/>
          <w:sz w:val="20"/>
          <w:szCs w:val="20"/>
          <w:lang w:eastAsia="de-DE"/>
        </w:rPr>
        <w:pict w14:anchorId="609C8452">
          <v:shape id="_x0000_s1058" type="#_x0000_t202" style="position:absolute;left:0;text-align:left;margin-left:176.05pt;margin-top:100.7pt;width:138.75pt;height:27.05pt;z-index:251666432" strokecolor="#003480" strokeweight=".5pt">
            <v:textbox>
              <w:txbxContent>
                <w:p w14:paraId="2D1D5104" w14:textId="77777777" w:rsidR="00F920BE" w:rsidRDefault="00F920BE" w:rsidP="00F920BE">
                  <w:pPr>
                    <w:ind w:left="0"/>
                  </w:pPr>
                </w:p>
              </w:txbxContent>
            </v:textbox>
          </v:shape>
        </w:pict>
      </w:r>
      <w:r w:rsidR="00F920BE">
        <w:rPr>
          <w:b/>
          <w:noProof/>
          <w:color w:val="003480"/>
          <w:sz w:val="20"/>
          <w:szCs w:val="20"/>
          <w:lang w:eastAsia="de-DE"/>
        </w:rPr>
        <w:pict w14:anchorId="6F8D25B6">
          <v:shape id="Grafik 24" o:spid="_x0000_s1035" type="#_x0000_t75" alt="018_ab03_flussbarsch.png" style="position:absolute;left:0;text-align:left;margin-left:105.7pt;margin-top:4.05pt;width:189.4pt;height:86.8pt;z-index:-251663360;visibility:visible" wrapcoords="-257 0 -257 21319 21600 21319 21600 0 -257 0" o:regroupid="1">
            <v:imagedata r:id="rId20" o:title="018_ab03_flussbarsch"/>
          </v:shape>
        </w:pict>
      </w:r>
      <w:r w:rsidR="00F920BE">
        <w:rPr>
          <w:b/>
          <w:noProof/>
          <w:color w:val="003480"/>
          <w:sz w:val="20"/>
          <w:szCs w:val="20"/>
          <w:lang w:eastAsia="de-DE"/>
        </w:rPr>
        <w:pict w14:anchorId="14ECB4DA">
          <v:shape id="Grafik 25" o:spid="_x0000_s1046" type="#_x0000_t75" alt="021_ab03_gelbhalsmaus.png" style="position:absolute;left:0;text-align:left;margin-left:-137.4pt;margin-top:127.75pt;width:142.2pt;height:83.15pt;z-index:-251661312;visibility:visible" wrapcoords="-332 0 -332 21032 21600 21032 21600 0 -332 0">
            <v:imagedata r:id="rId21" o:title="021_ab03_gelbhalsmaus"/>
          </v:shape>
        </w:pict>
      </w:r>
      <w:r w:rsidR="00F920BE">
        <w:rPr>
          <w:noProof/>
          <w:color w:val="003480"/>
          <w:sz w:val="20"/>
          <w:szCs w:val="20"/>
          <w:lang w:eastAsia="de-DE"/>
        </w:rPr>
        <w:pict w14:anchorId="57E2BAE1">
          <v:shape id="Grafik 5" o:spid="_x0000_s1041" type="#_x0000_t75" alt="009_ab03_hornisse.png" style="position:absolute;left:0;text-align:left;margin-left:32.85pt;margin-top:399.9pt;width:173.5pt;height:75.9pt;z-index:-251674624;visibility:visible" wrapcoords="-300 0 -300 21257 21600 21257 21600 0 -300 0" o:regroupid="1">
            <v:imagedata r:id="rId22" o:title="009_ab03_hornisse"/>
          </v:shape>
        </w:pict>
      </w:r>
      <w:r w:rsidR="00F920BE">
        <w:rPr>
          <w:b/>
          <w:noProof/>
          <w:color w:val="003480"/>
          <w:sz w:val="20"/>
          <w:szCs w:val="20"/>
          <w:lang w:eastAsia="de-DE"/>
        </w:rPr>
        <w:pict w14:anchorId="30281F9B">
          <v:shape id="Grafik 17" o:spid="_x0000_s1049" type="#_x0000_t75" alt="022_ab03_kreuzspinne.png" style="position:absolute;left:0;text-align:left;margin-left:-155.95pt;margin-top:423.65pt;width:138.15pt;height:64pt;z-index:-251659264;visibility:visible" wrapcoords="-318 0 -318 21257 21600 21257 21600 0 -318 0">
            <v:imagedata r:id="rId23" o:title="022_ab03_kreuzspinne"/>
            <w10:wrap type="tight"/>
          </v:shape>
        </w:pict>
      </w:r>
    </w:p>
    <w:sectPr w:rsidR="009D7DDD" w:rsidSect="00560917">
      <w:headerReference w:type="default" r:id="rId24"/>
      <w:footerReference w:type="default" r:id="rId25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D3EF983" w14:textId="77777777" w:rsidR="004235AD" w:rsidRDefault="004235AD" w:rsidP="003A7C35">
      <w:pPr>
        <w:spacing w:after="0" w:line="240" w:lineRule="auto"/>
      </w:pPr>
      <w:r>
        <w:separator/>
      </w:r>
    </w:p>
  </w:endnote>
  <w:endnote w:type="continuationSeparator" w:id="0">
    <w:p w14:paraId="5486714B" w14:textId="77777777" w:rsidR="004235AD" w:rsidRDefault="004235AD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panose1 w:val="020B0802050302020203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20B08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panose1 w:val="020B05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C2EE1B" w14:textId="77777777" w:rsidR="003A7C35" w:rsidRPr="003A7C35" w:rsidRDefault="006668A2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pict w14:anchorId="1991B84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3081" type="#_x0000_t75" alt="SWR_dachmarke_schwarz_klein.jpg" style="position:absolute;margin-left:31.8pt;margin-top:.45pt;width:28.1pt;height:8.5pt;z-index:251655168;visibility:visible" wrapcoords="-1153 0 -1153 19059 21907 19059 21907 0 -1153 0">
          <v:imagedata r:id="rId1" o:title="SWR_dachmarke_schwarz_klein"/>
          <w10:wrap type="tight"/>
        </v:shape>
      </w:pict>
    </w:r>
    <w:r w:rsidR="00685FD6"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CA1EB6" w:rsidRPr="00CA1EB6">
      <w:rPr>
        <w:rFonts w:ascii="Arial" w:eastAsia="TheSans C5 Plain" w:hAnsi="Arial" w:cs="Arial"/>
        <w:b/>
        <w:noProof/>
        <w:color w:val="909191"/>
        <w:sz w:val="18"/>
        <w:szCs w:val="18"/>
      </w:rPr>
      <w:pict w14:anchorId="06572B9A">
        <v:rect id="_x0000_s3075" style="position:absolute;margin-left:99.2pt;margin-top:794.5pt;width:394.35pt;height:25.05pt;z-index:25165619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p w14:paraId="59A2FF5E" w14:textId="77777777" w:rsidR="00685FD6" w:rsidRPr="0081107C" w:rsidRDefault="00685FD6" w:rsidP="00685FD6">
                <w:pPr>
                  <w:jc w:val="right"/>
                  <w:rPr>
                    <w:rFonts w:ascii="Arial" w:hAnsi="Arial" w:cs="Arial"/>
                    <w:color w:val="auto"/>
                  </w:rPr>
                </w:pPr>
                <w:r>
                  <w:rPr>
                    <w:rFonts w:ascii="Arial" w:hAnsi="Arial" w:cs="Arial"/>
                    <w:color w:val="auto"/>
                  </w:rPr>
                  <w:t xml:space="preserve">     </w:t>
                </w:r>
              </w:p>
            </w:txbxContent>
          </v:textbox>
          <w10:wrap anchorx="margin" anchory="page"/>
        </v:rect>
      </w:pict>
    </w:r>
    <w:r w:rsidR="00685FD6"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685FD6"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CA1EB6" w:rsidRPr="00CA1EB6">
      <w:rPr>
        <w:rFonts w:ascii="TheSans C5 Plain" w:eastAsia="TheSans C5 Plain" w:hAnsi="TheSans C5 Plain" w:cs="TheSans C5 Plain"/>
        <w:b/>
        <w:noProof/>
        <w:color w:val="909191"/>
      </w:rPr>
      <w:pict w14:anchorId="59306213">
        <v:rect id="_x0000_s3076" style="position:absolute;margin-left:99.2pt;margin-top:794.5pt;width:394.35pt;height:25.05pt;z-index:25165721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p w14:paraId="6B624933" w14:textId="77777777" w:rsidR="00685FD6" w:rsidRPr="0081107C" w:rsidRDefault="00685FD6" w:rsidP="00685FD6">
                <w:pPr>
                  <w:jc w:val="right"/>
                  <w:rPr>
                    <w:rFonts w:ascii="Arial" w:hAnsi="Arial" w:cs="Arial"/>
                    <w:color w:val="auto"/>
                  </w:rPr>
                </w:pPr>
                <w:r>
                  <w:rPr>
                    <w:rFonts w:ascii="Arial" w:hAnsi="Arial" w:cs="Arial"/>
                    <w:color w:val="auto"/>
                  </w:rPr>
                  <w:t xml:space="preserve">     </w:t>
                </w:r>
              </w:p>
            </w:txbxContent>
          </v:textbox>
          <w10:wrap anchorx="margin" anchory="page"/>
        </v:rect>
      </w:pict>
    </w:r>
    <w:r w:rsidR="00CA1EB6" w:rsidRPr="00CA1EB6">
      <w:rPr>
        <w:rFonts w:ascii="TheSans C5 Plain" w:eastAsia="TheSans C5 Plain" w:hAnsi="TheSans C5 Plain" w:cs="TheSans C5 Plain"/>
        <w:b/>
        <w:noProof/>
        <w:color w:val="909191"/>
      </w:rPr>
      <w:pict w14:anchorId="302F5669">
        <v:rect id="Rechteck 42" o:spid="_x0000_s3073" style="position:absolute;margin-left:99.2pt;margin-top:794.5pt;width:394.35pt;height:25.05pt;z-index:251654144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p w14:paraId="590AFCF0" w14:textId="77777777" w:rsidR="003A7C35" w:rsidRPr="0081107C" w:rsidRDefault="003A7C35" w:rsidP="003A7C35">
                <w:pPr>
                  <w:jc w:val="right"/>
                  <w:rPr>
                    <w:rFonts w:ascii="Arial" w:hAnsi="Arial" w:cs="Arial"/>
                    <w:color w:val="auto"/>
                  </w:rPr>
                </w:pPr>
                <w:r>
                  <w:rPr>
                    <w:rFonts w:ascii="Arial" w:hAnsi="Arial" w:cs="Arial"/>
                    <w:color w:val="auto"/>
                  </w:rPr>
                  <w:t xml:space="preserve">     </w:t>
                </w:r>
              </w:p>
            </w:txbxContent>
          </v:textbox>
          <w10:wrap anchorx="margin" anchory="page"/>
        </v:rect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74D3DF" w14:textId="77777777" w:rsidR="004235AD" w:rsidRDefault="004235AD" w:rsidP="003A7C35">
      <w:pPr>
        <w:spacing w:after="0" w:line="240" w:lineRule="auto"/>
      </w:pPr>
      <w:r>
        <w:separator/>
      </w:r>
    </w:p>
  </w:footnote>
  <w:footnote w:type="continuationSeparator" w:id="0">
    <w:p w14:paraId="549D4FF8" w14:textId="77777777" w:rsidR="004235AD" w:rsidRDefault="004235AD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645B1A" w14:textId="77777777" w:rsidR="00685FD6" w:rsidRDefault="006668A2" w:rsidP="00AE5641">
    <w:pPr>
      <w:pStyle w:val="ArialTitelgrau"/>
      <w:ind w:firstLine="142"/>
    </w:pPr>
    <w:r>
      <w:rPr>
        <w:noProof/>
        <w:sz w:val="20"/>
        <w:szCs w:val="20"/>
      </w:rPr>
      <w:pict w14:anchorId="73FCA8C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3" o:spid="_x0000_s3084" type="#_x0000_t75" alt="qr_artenkunde-puzzle.png" style="position:absolute;left:0;text-align:left;margin-left:315.1pt;margin-top:-29.45pt;width:42.75pt;height:42.75pt;z-index:251660288;visibility:visible" wrapcoords="-758 0 -758 21221 21979 21221 21979 0 -758 0">
          <v:imagedata r:id="rId1" o:title="qr_artenkunde-puzzle"/>
          <w10:wrap type="tight"/>
        </v:shape>
      </w:pict>
    </w:r>
    <w:r>
      <w:rPr>
        <w:noProof/>
        <w:sz w:val="20"/>
        <w:szCs w:val="20"/>
      </w:rPr>
      <w:pict w14:anchorId="3EE360AA">
        <v:shape id="Grafik 11" o:spid="_x0000_s3083" type="#_x0000_t75" style="position:absolute;left:0;text-align:left;margin-left:400.6pt;margin-top:34.3pt;width:80.8pt;height:14.15pt;z-index:251658240;visibility:visible;mso-position-vertical-relative:page">
          <v:imagedata r:id="rId2" o:title=""/>
          <w10:wrap anchory="page"/>
          <w10:anchorlock/>
        </v:shape>
      </w:pict>
    </w:r>
    <w:r w:rsidR="00685FD6" w:rsidRPr="002D4E32">
      <w:rPr>
        <w:sz w:val="20"/>
        <w:szCs w:val="20"/>
      </w:rPr>
      <w:t xml:space="preserve">Arbeitsblatt </w:t>
    </w:r>
    <w:r w:rsidR="00EE65A5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EE65A5">
      <w:rPr>
        <w:sz w:val="20"/>
        <w:szCs w:val="20"/>
      </w:rPr>
      <w:t>Was ist das für ein Tier?</w:t>
    </w:r>
    <w:r w:rsidR="00FD5FBF" w:rsidRPr="00FD5FBF">
      <w:rPr>
        <w:i/>
        <w:iCs/>
        <w:noProof/>
        <w:sz w:val="20"/>
        <w:szCs w:val="20"/>
      </w:rPr>
      <w:t xml:space="preserve"> </w:t>
    </w:r>
    <w:r>
      <w:rPr>
        <w:noProof/>
        <w:sz w:val="20"/>
        <w:szCs w:val="20"/>
      </w:rPr>
      <w:pict w14:anchorId="34001E2B">
        <v:shape id="Grafik 35" o:spid="_x0000_s3082" type="#_x0000_t75" style="position:absolute;left:0;text-align:left;margin-left:266.55pt;margin-top:-30pt;width:286.5pt;height:161.25pt;z-index:251661312;visibility:visible;mso-position-horizontal-relative:text;mso-position-vertical-relative:page">
          <v:imagedata r:id="rId3" o:title=""/>
          <w10:wrap anchory="page"/>
          <w10:anchorlock/>
        </v:shape>
      </w:pict>
    </w:r>
  </w:p>
  <w:p w14:paraId="6C07EE20" w14:textId="77777777" w:rsidR="00685FD6" w:rsidRPr="00000978" w:rsidRDefault="00CA1EB6" w:rsidP="00685FD6">
    <w:pPr>
      <w:pStyle w:val="KeinLeerraum"/>
      <w:ind w:left="142"/>
      <w:rPr>
        <w:color w:val="909191"/>
        <w:sz w:val="16"/>
        <w:szCs w:val="16"/>
      </w:rPr>
    </w:pPr>
    <w:r w:rsidRPr="00CA1EB6">
      <w:rPr>
        <w:noProof/>
      </w:rPr>
      <w:pict w14:anchorId="03922B3F">
        <v:shape id="Shape 32" o:spid="_x0000_s3079" style="position:absolute;left:0;text-align:left;margin-left:7.8pt;margin-top:4.4pt;width:357.8pt;height:0;z-index:251659264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14:paraId="0747413B" w14:textId="77777777" w:rsidR="00685FD6" w:rsidRDefault="00EF5814" w:rsidP="00685FD6">
    <w:pPr>
      <w:pStyle w:val="ArialBeschreibunggrau"/>
      <w:ind w:firstLine="132"/>
    </w:pPr>
    <w:r>
      <w:t xml:space="preserve">Das kleine 1x1 der Artenkunde </w:t>
    </w:r>
    <w:r>
      <w:rPr>
        <w:rFonts w:ascii="TheSans C5 ExtraBold" w:hAnsi="TheSans C5 ExtraBold"/>
      </w:rPr>
      <w:t>⋅</w:t>
    </w:r>
    <w:r>
      <w:t xml:space="preserve"> Artenkunde-Puzzle</w:t>
    </w:r>
  </w:p>
  <w:p w14:paraId="539E34CC" w14:textId="77777777" w:rsidR="00EF5814" w:rsidRDefault="00CA1EB6" w:rsidP="00685FD6">
    <w:pPr>
      <w:pStyle w:val="ArialBeschreibunggrau"/>
      <w:ind w:firstLine="132"/>
    </w:pPr>
    <w:hyperlink r:id="rId4" w:history="1">
      <w:r w:rsidR="00EF5814">
        <w:rPr>
          <w:rStyle w:val="Hyperlink"/>
        </w:rPr>
        <w:t>planet-schule.de/mm/</w:t>
      </w:r>
      <w:proofErr w:type="spellStart"/>
      <w:r w:rsidR="00EF5814">
        <w:rPr>
          <w:rStyle w:val="Hyperlink"/>
        </w:rPr>
        <w:t>artenkunde</w:t>
      </w:r>
      <w:proofErr w:type="spellEnd"/>
      <w:r w:rsidR="00EF5814">
        <w:rPr>
          <w:rStyle w:val="Hyperlink"/>
        </w:rPr>
        <w:t>-puzzle</w:t>
      </w:r>
    </w:hyperlink>
  </w:p>
  <w:p w14:paraId="775C5112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doNotTrackMoves/>
  <w:defaultTabStop w:val="708"/>
  <w:hyphenationZone w:val="425"/>
  <w:characterSpacingControl w:val="doNotCompress"/>
  <w:hdrShapeDefaults>
    <o:shapedefaults v:ext="edit" spidmax="18434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E14FF"/>
    <w:rsid w:val="000C5BEC"/>
    <w:rsid w:val="001310D4"/>
    <w:rsid w:val="001773CA"/>
    <w:rsid w:val="00200DF4"/>
    <w:rsid w:val="00251517"/>
    <w:rsid w:val="00281DDB"/>
    <w:rsid w:val="00387839"/>
    <w:rsid w:val="003A7C35"/>
    <w:rsid w:val="004235AD"/>
    <w:rsid w:val="00462615"/>
    <w:rsid w:val="00473DD0"/>
    <w:rsid w:val="00491D6C"/>
    <w:rsid w:val="00560917"/>
    <w:rsid w:val="005D0ED7"/>
    <w:rsid w:val="00605247"/>
    <w:rsid w:val="0060637E"/>
    <w:rsid w:val="006668A2"/>
    <w:rsid w:val="00685FD6"/>
    <w:rsid w:val="007956DD"/>
    <w:rsid w:val="008357C6"/>
    <w:rsid w:val="008B0864"/>
    <w:rsid w:val="00935E6D"/>
    <w:rsid w:val="009B3BB4"/>
    <w:rsid w:val="009D7DDD"/>
    <w:rsid w:val="00AA60EB"/>
    <w:rsid w:val="00AE5641"/>
    <w:rsid w:val="00B933C3"/>
    <w:rsid w:val="00BD0429"/>
    <w:rsid w:val="00BE14FF"/>
    <w:rsid w:val="00C111CB"/>
    <w:rsid w:val="00C1788F"/>
    <w:rsid w:val="00CA1EB6"/>
    <w:rsid w:val="00CC07A2"/>
    <w:rsid w:val="00CF08A5"/>
    <w:rsid w:val="00D145D0"/>
    <w:rsid w:val="00D63E79"/>
    <w:rsid w:val="00D63E7C"/>
    <w:rsid w:val="00D9428E"/>
    <w:rsid w:val="00EB42CB"/>
    <w:rsid w:val="00ED000D"/>
    <w:rsid w:val="00EE65A5"/>
    <w:rsid w:val="00EF5814"/>
    <w:rsid w:val="00F04907"/>
    <w:rsid w:val="00F920BE"/>
    <w:rsid w:val="00F9263D"/>
    <w:rsid w:val="00FD5FBF"/>
    <w:rsid w:val="00FE46F8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  <o:regrouptable v:ext="edit">
        <o:entry new="1" old="0"/>
      </o:regrouptable>
    </o:shapelayout>
  </w:shapeDefaults>
  <w:decimalSymbol w:val=","/>
  <w:listSeparator w:val=";"/>
  <w14:docId w14:val="45493CAF"/>
  <w15:chartTrackingRefBased/>
  <w15:docId w15:val="{C8CEB4FB-88F9-4800-958E-B0B01F4ED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ind w:left="10" w:hanging="10"/>
    </w:pPr>
    <w:rPr>
      <w:rFonts w:ascii="TheSans C5 SemiLight" w:eastAsia="TheSans C5 SemiLight" w:hAnsi="TheSans C5 SemiLight" w:cs="TheSans C5 SemiLight"/>
      <w:color w:val="00347D"/>
      <w:kern w:val="2"/>
      <w:sz w:val="22"/>
      <w:szCs w:val="22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sz w:val="22"/>
      <w:szCs w:val="22"/>
      <w:lang w:val="de-DE" w:eastAsia="de-DE" w:bidi="ar-SA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EF5814"/>
    <w:rPr>
      <w:color w:val="0000FF"/>
      <w:u w:val="single"/>
    </w:rPr>
  </w:style>
  <w:style w:type="paragraph" w:customStyle="1" w:styleId="Default">
    <w:name w:val="Default"/>
    <w:rsid w:val="00AE564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table" w:styleId="Tabellengitternetz">
    <w:name w:val="Tabellengitternetz"/>
    <w:basedOn w:val="NormaleTabelle"/>
    <w:uiPriority w:val="59"/>
    <w:rsid w:val="00D63E7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26" Type="http://schemas.openxmlformats.org/officeDocument/2006/relationships/fontTable" Target="fontTable.xml"/><Relationship Id="rId3" Type="http://schemas.openxmlformats.org/officeDocument/2006/relationships/webSettings" Target="webSettings.xml"/><Relationship Id="rId21" Type="http://schemas.openxmlformats.org/officeDocument/2006/relationships/image" Target="media/image16.png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footer" Target="footer1.xml"/><Relationship Id="rId2" Type="http://schemas.openxmlformats.org/officeDocument/2006/relationships/settings" Target="settings.xml"/><Relationship Id="rId16" Type="http://schemas.openxmlformats.org/officeDocument/2006/relationships/image" Target="media/image11.png"/><Relationship Id="rId20" Type="http://schemas.openxmlformats.org/officeDocument/2006/relationships/image" Target="media/image15.png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24" Type="http://schemas.openxmlformats.org/officeDocument/2006/relationships/header" Target="header1.xml"/><Relationship Id="rId5" Type="http://schemas.openxmlformats.org/officeDocument/2006/relationships/endnotes" Target="endnotes.xml"/><Relationship Id="rId15" Type="http://schemas.openxmlformats.org/officeDocument/2006/relationships/image" Target="media/image10.png"/><Relationship Id="rId23" Type="http://schemas.openxmlformats.org/officeDocument/2006/relationships/image" Target="media/image18.png"/><Relationship Id="rId10" Type="http://schemas.openxmlformats.org/officeDocument/2006/relationships/image" Target="media/image5.png"/><Relationship Id="rId19" Type="http://schemas.openxmlformats.org/officeDocument/2006/relationships/image" Target="media/image14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2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1.png"/><Relationship Id="rId2" Type="http://schemas.openxmlformats.org/officeDocument/2006/relationships/image" Target="media/image20.png"/><Relationship Id="rId1" Type="http://schemas.openxmlformats.org/officeDocument/2006/relationships/image" Target="media/image19.png"/><Relationship Id="rId4" Type="http://schemas.openxmlformats.org/officeDocument/2006/relationships/hyperlink" Target="https://www.planet-schule.de/mm/artenkunde-puzzle/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2</Pages>
  <Words>76</Words>
  <Characters>484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</CharactersWithSpaces>
  <SharedDoc>false</SharedDoc>
  <HLinks>
    <vt:vector size="6" baseType="variant">
      <vt:variant>
        <vt:i4>8257633</vt:i4>
      </vt:variant>
      <vt:variant>
        <vt:i4>0</vt:i4>
      </vt:variant>
      <vt:variant>
        <vt:i4>0</vt:i4>
      </vt:variant>
      <vt:variant>
        <vt:i4>5</vt:i4>
      </vt:variant>
      <vt:variant>
        <vt:lpwstr>https://www.planet-schule.de/mm/artenkunde-puzzle/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 ∙ Artenkunde-Puzzle</dc:title>
  <dc:subject/>
  <dc:creator>SWR planet schule</dc:creator>
  <cp:keywords/>
  <cp:lastModifiedBy>Oelschläger, Jutta</cp:lastModifiedBy>
  <cp:revision>2</cp:revision>
  <dcterms:created xsi:type="dcterms:W3CDTF">2024-10-29T08:46:00Z</dcterms:created>
  <dcterms:modified xsi:type="dcterms:W3CDTF">2024-10-29T08:46:00Z</dcterms:modified>
</cp:coreProperties>
</file>