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3B225F" w:rsidRPr="008C72E5" w:rsidRDefault="003B225F" w:rsidP="003B225F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Einstieg: „Was machst du sonntags?“</w:t>
      </w:r>
    </w:p>
    <w:p w:rsidR="003B225F" w:rsidRDefault="003B225F" w:rsidP="003B225F">
      <w:pPr>
        <w:rPr>
          <w:sz w:val="24"/>
          <w:szCs w:val="24"/>
        </w:rPr>
      </w:pPr>
    </w:p>
    <w:p w:rsidR="003B225F" w:rsidRDefault="003B225F" w:rsidP="003B225F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39" type="#_x0000_t75" style="position:absolute;margin-left:136.45pt;margin-top:6.8pt;width:167.4pt;height:297.6pt;z-index:-1" wrapcoords="-97 -54 -97 21600 21697 21600 21697 -54 -97 -54" stroked="t" strokecolor="#d8d8d8">
            <v:imagedata r:id="rId7" o:title="screenshot_20190322-162548_Facebook"/>
            <w10:wrap type="through"/>
          </v:shape>
        </w:pict>
      </w:r>
      <w:r>
        <w:rPr>
          <w:rFonts w:cs="Arial"/>
        </w:rPr>
        <w:t>Folie:</w:t>
      </w: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Pr="00893B17" w:rsidRDefault="003B225F" w:rsidP="00893B17"/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</w:p>
    <w:p w:rsidR="003B225F" w:rsidRDefault="003B225F" w:rsidP="003B225F">
      <w:pPr>
        <w:rPr>
          <w:rFonts w:cs="Arial"/>
        </w:rPr>
      </w:pPr>
      <w:r>
        <w:rPr>
          <w:rFonts w:cs="Arial"/>
          <w:noProof/>
        </w:rPr>
        <w:pict>
          <v:shape id="Grafik 4" o:spid="_x0000_s1137" type="#_x0000_t75" alt="04_schere.jpg" style="position:absolute;margin-left:-45.85pt;margin-top:5.5pt;width:35.9pt;height:38.15pt;rotation:5724204fd;z-index:2;visibility:visible" wrapcoords="11380 23104 20921 24127 22902 241 16533 -421 1415 -2016 -538 21871 11380 23104">
            <v:imagedata r:id="rId8" o:title="04_schere"/>
            <w10:wrap type="through"/>
          </v:shape>
        </w:pict>
      </w:r>
    </w:p>
    <w:p w:rsidR="003B225F" w:rsidRPr="004B43BF" w:rsidRDefault="003B225F" w:rsidP="003B225F">
      <w:pPr>
        <w:rPr>
          <w:rFonts w:cs="Arial"/>
          <w:sz w:val="20"/>
          <w:szCs w:val="20"/>
        </w:rPr>
      </w:pPr>
      <w:r w:rsidRPr="004B43BF">
        <w:rPr>
          <w:rFonts w:cs="Arial"/>
          <w:sz w:val="20"/>
          <w:szCs w:val="20"/>
        </w:rPr>
        <w:t>...........................................................................................................................................................</w:t>
      </w:r>
      <w:r>
        <w:rPr>
          <w:rFonts w:cs="Arial"/>
          <w:sz w:val="20"/>
          <w:szCs w:val="20"/>
        </w:rPr>
        <w:t>..........</w:t>
      </w:r>
      <w:r w:rsidRPr="004B43BF">
        <w:rPr>
          <w:rFonts w:cs="Arial"/>
          <w:sz w:val="20"/>
          <w:szCs w:val="20"/>
        </w:rPr>
        <w:t>........</w:t>
      </w:r>
    </w:p>
    <w:p w:rsidR="003B225F" w:rsidRDefault="003B225F" w:rsidP="003B225F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Wortkarte</w:t>
      </w:r>
    </w:p>
    <w:p w:rsidR="003B225F" w:rsidRDefault="003B225F" w:rsidP="003B225F">
      <w:pPr>
        <w:rPr>
          <w:rFonts w:cs="Arial"/>
          <w:sz w:val="20"/>
          <w:szCs w:val="20"/>
        </w:rPr>
      </w:pPr>
    </w:p>
    <w:p w:rsidR="003B225F" w:rsidRPr="004B43BF" w:rsidRDefault="003B225F" w:rsidP="003B225F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6" type="#_x0000_t202" style="position:absolute;margin-left:-.6pt;margin-top:10.4pt;width:476.35pt;height:266.65pt;z-index:1" strokecolor="gray" strokeweight="1.75pt">
            <v:stroke dashstyle="dash"/>
            <v:textbox>
              <w:txbxContent>
                <w:p w:rsidR="003B225F" w:rsidRPr="004B43BF" w:rsidRDefault="003B225F" w:rsidP="003B225F">
                  <w:pPr>
                    <w:shd w:val="clear" w:color="auto" w:fill="DAE4DB"/>
                    <w:spacing w:before="100" w:after="100"/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4B43BF">
                    <w:rPr>
                      <w:rFonts w:cs="Arial"/>
                      <w:b/>
                      <w:bCs/>
                      <w:sz w:val="20"/>
                      <w:szCs w:val="20"/>
                    </w:rPr>
                    <w:t>Was machst du sonntags?</w:t>
                  </w: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4B43BF">
                    <w:rPr>
                      <w:rFonts w:cs="Arial"/>
                      <w:b/>
                      <w:sz w:val="20"/>
                      <w:szCs w:val="20"/>
                    </w:rPr>
                    <w:t>sonntags:</w:t>
                  </w: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3B225F" w:rsidRPr="004B43BF" w:rsidRDefault="003B225F" w:rsidP="003B225F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proofErr w:type="spellStart"/>
                  <w:r w:rsidRPr="004B43BF">
                    <w:rPr>
                      <w:rFonts w:cs="Arial"/>
                      <w:b/>
                      <w:sz w:val="20"/>
                      <w:szCs w:val="20"/>
                    </w:rPr>
                    <w:t>Emoji</w:t>
                  </w:r>
                  <w:proofErr w:type="spellEnd"/>
                  <w:r w:rsidRPr="004B43BF">
                    <w:rPr>
                      <w:rFonts w:cs="Arial"/>
                      <w:b/>
                      <w:sz w:val="20"/>
                      <w:szCs w:val="20"/>
                    </w:rPr>
                    <w:t>:</w:t>
                  </w:r>
                </w:p>
                <w:p w:rsidR="003B225F" w:rsidRDefault="003B225F" w:rsidP="003B225F"/>
              </w:txbxContent>
            </v:textbox>
          </v:shape>
        </w:pict>
      </w: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p w:rsidR="003B225F" w:rsidRDefault="003B225F" w:rsidP="003B225F">
      <w:pPr>
        <w:rPr>
          <w:rFonts w:cs="Arial"/>
          <w:b/>
          <w:sz w:val="20"/>
          <w:szCs w:val="20"/>
        </w:rPr>
      </w:pPr>
    </w:p>
    <w:sectPr w:rsidR="003B225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C55" w:rsidRDefault="00983C55" w:rsidP="00263140">
      <w:r>
        <w:separator/>
      </w:r>
    </w:p>
  </w:endnote>
  <w:endnote w:type="continuationSeparator" w:id="0">
    <w:p w:rsidR="00983C55" w:rsidRDefault="00983C5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C55" w:rsidRDefault="00983C55" w:rsidP="00263140">
      <w:r>
        <w:separator/>
      </w:r>
    </w:p>
  </w:footnote>
  <w:footnote w:type="continuationSeparator" w:id="0">
    <w:p w:rsidR="00983C55" w:rsidRDefault="00983C5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B225F">
      <w:rPr>
        <w:rFonts w:cs="Arial"/>
        <w:b/>
      </w:rPr>
      <w:t>Material</w:t>
    </w:r>
    <w:r w:rsidR="002C2B69">
      <w:rPr>
        <w:rFonts w:cs="Arial"/>
        <w:b/>
      </w:rPr>
      <w:t xml:space="preserve">blatt </w:t>
    </w:r>
    <w:r w:rsidR="003B225F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3B225F">
      <w:rPr>
        <w:rFonts w:cs="Arial"/>
        <w:b/>
      </w:rPr>
      <w:t>Einstieg: „Was machst du sonntags?“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76671"/>
    <w:rsid w:val="00384789"/>
    <w:rsid w:val="003979D8"/>
    <w:rsid w:val="003A076E"/>
    <w:rsid w:val="003B225F"/>
    <w:rsid w:val="003B7796"/>
    <w:rsid w:val="00401AD6"/>
    <w:rsid w:val="00424F70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3C55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A5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225F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A9646-1332-49DC-9C06-4F3D5F34A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38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2019-10-18T14:54:00Z</dcterms:created>
  <dcterms:modified xsi:type="dcterms:W3CDTF">2019-10-18T14:56:00Z</dcterms:modified>
</cp:coreProperties>
</file>