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D66438" w14:textId="77777777" w:rsidR="004907E1" w:rsidRDefault="004907E1" w:rsidP="004907E1">
      <w:pPr>
        <w:shd w:val="clear" w:color="auto" w:fill="EE7C0A"/>
        <w:rPr>
          <w:sz w:val="24"/>
        </w:rPr>
      </w:pPr>
      <w:r>
        <w:rPr>
          <w:b/>
          <w:color w:val="FFFFFF" w:themeColor="background1"/>
          <w:sz w:val="24"/>
        </w:rPr>
        <w:t xml:space="preserve">Filmskript: </w:t>
      </w:r>
      <w:r w:rsidR="00C37C2C" w:rsidRPr="00C37C2C">
        <w:rPr>
          <w:b/>
          <w:color w:val="FFFFFF" w:themeColor="background1"/>
          <w:sz w:val="24"/>
        </w:rPr>
        <w:t>Glaube und Kirche</w:t>
      </w:r>
    </w:p>
    <w:p w14:paraId="1DCF9628" w14:textId="77777777" w:rsidR="004907E1" w:rsidRDefault="004907E1" w:rsidP="004907E1">
      <w:pPr>
        <w:spacing w:line="360" w:lineRule="auto"/>
        <w:rPr>
          <w:szCs w:val="22"/>
        </w:rPr>
      </w:pPr>
    </w:p>
    <w:p w14:paraId="3FC03FE4" w14:textId="77777777" w:rsidR="00927169" w:rsidRPr="008B311F" w:rsidRDefault="00927169" w:rsidP="008B311F">
      <w:pPr>
        <w:spacing w:line="276" w:lineRule="auto"/>
        <w:rPr>
          <w:szCs w:val="22"/>
        </w:rPr>
      </w:pPr>
      <w:r w:rsidRPr="008B311F">
        <w:rPr>
          <w:b/>
          <w:szCs w:val="22"/>
        </w:rPr>
        <w:t>00:10</w:t>
      </w:r>
      <w:r w:rsidRPr="008B311F">
        <w:rPr>
          <w:b/>
          <w:szCs w:val="22"/>
        </w:rPr>
        <w:br/>
        <w:t>Lydia Messerschmidt</w:t>
      </w:r>
      <w:r w:rsidRPr="008B311F">
        <w:rPr>
          <w:b/>
          <w:szCs w:val="22"/>
        </w:rPr>
        <w:br/>
      </w:r>
      <w:r w:rsidRPr="008B311F">
        <w:rPr>
          <w:i/>
          <w:szCs w:val="22"/>
        </w:rPr>
        <w:t>Religiös zu sein heißt für mich, dass man dafür offen ist, dass es eben mehr gibt, als das was man sehen kann. Liebe als Beispiel kann man chemisch erklären und trotzdem ist diese Erklärung… befriedigt einen nicht richtig, weil sie das Phänomen der Liebe dann doch irgendwie nicht so richtig ausreichend erklärt.</w:t>
      </w:r>
    </w:p>
    <w:p w14:paraId="4D5FF2FB" w14:textId="77777777" w:rsidR="00927169" w:rsidRPr="008B311F" w:rsidRDefault="00927169" w:rsidP="008B311F">
      <w:pPr>
        <w:spacing w:line="276" w:lineRule="auto"/>
        <w:rPr>
          <w:szCs w:val="22"/>
        </w:rPr>
      </w:pPr>
    </w:p>
    <w:p w14:paraId="74F96943" w14:textId="77777777" w:rsidR="00927169" w:rsidRPr="008B311F" w:rsidRDefault="00927169" w:rsidP="008B311F">
      <w:pPr>
        <w:spacing w:line="276" w:lineRule="auto"/>
        <w:rPr>
          <w:b/>
          <w:szCs w:val="22"/>
        </w:rPr>
      </w:pPr>
      <w:r w:rsidRPr="008B311F">
        <w:rPr>
          <w:b/>
          <w:szCs w:val="22"/>
        </w:rPr>
        <w:t>00:32</w:t>
      </w:r>
    </w:p>
    <w:p w14:paraId="1F4826A1" w14:textId="77777777" w:rsidR="00927169" w:rsidRPr="008B311F" w:rsidRDefault="00927169" w:rsidP="008B311F">
      <w:pPr>
        <w:spacing w:line="276" w:lineRule="auto"/>
        <w:rPr>
          <w:b/>
          <w:szCs w:val="22"/>
        </w:rPr>
      </w:pPr>
      <w:r w:rsidRPr="008B311F">
        <w:rPr>
          <w:b/>
          <w:szCs w:val="22"/>
        </w:rPr>
        <w:t>Aaron Rogge</w:t>
      </w:r>
    </w:p>
    <w:p w14:paraId="2DFEA88F" w14:textId="77777777" w:rsidR="00927169" w:rsidRPr="008B311F" w:rsidRDefault="00927169" w:rsidP="008B311F">
      <w:pPr>
        <w:spacing w:line="276" w:lineRule="auto"/>
        <w:rPr>
          <w:i/>
          <w:szCs w:val="22"/>
        </w:rPr>
      </w:pPr>
      <w:r w:rsidRPr="008B311F">
        <w:rPr>
          <w:i/>
          <w:szCs w:val="22"/>
        </w:rPr>
        <w:t>Für mich ist Glauben sehr im Hier und Jetzt verhaftet. Ich habe für mich eine ethische und moralische Haltung daraus geschlossen, wie ich Mensch sein möchte in diesem Leben.</w:t>
      </w:r>
    </w:p>
    <w:p w14:paraId="1D954706" w14:textId="77777777" w:rsidR="00927169" w:rsidRPr="008B311F" w:rsidRDefault="00927169" w:rsidP="008B311F">
      <w:pPr>
        <w:spacing w:line="276" w:lineRule="auto"/>
        <w:rPr>
          <w:szCs w:val="22"/>
        </w:rPr>
      </w:pPr>
    </w:p>
    <w:p w14:paraId="02D27931" w14:textId="77777777" w:rsidR="00927169" w:rsidRPr="008B311F" w:rsidRDefault="00927169" w:rsidP="008B311F">
      <w:pPr>
        <w:spacing w:line="276" w:lineRule="auto"/>
        <w:rPr>
          <w:b/>
          <w:szCs w:val="22"/>
        </w:rPr>
      </w:pPr>
      <w:r w:rsidRPr="008B311F">
        <w:rPr>
          <w:b/>
          <w:szCs w:val="22"/>
        </w:rPr>
        <w:t>00:47 – 00:57</w:t>
      </w:r>
    </w:p>
    <w:p w14:paraId="5F7FEF44" w14:textId="77777777" w:rsidR="00927169" w:rsidRPr="008B311F" w:rsidRDefault="00927169" w:rsidP="008B311F">
      <w:pPr>
        <w:pStyle w:val="NurText"/>
        <w:spacing w:line="276" w:lineRule="auto"/>
        <w:rPr>
          <w:rFonts w:eastAsia="Times New Roman"/>
          <w:b/>
          <w:color w:val="000000"/>
          <w:sz w:val="22"/>
          <w:szCs w:val="22"/>
        </w:rPr>
      </w:pPr>
      <w:r w:rsidRPr="008B311F">
        <w:rPr>
          <w:b/>
          <w:sz w:val="22"/>
          <w:szCs w:val="22"/>
        </w:rPr>
        <w:t xml:space="preserve">Titel: </w:t>
      </w:r>
      <w:r w:rsidRPr="008B311F">
        <w:rPr>
          <w:b/>
          <w:bCs/>
          <w:sz w:val="22"/>
          <w:szCs w:val="22"/>
        </w:rPr>
        <w:t xml:space="preserve">Christentum - </w:t>
      </w:r>
      <w:r w:rsidRPr="008B311F">
        <w:rPr>
          <w:rFonts w:eastAsia="Times New Roman"/>
          <w:b/>
          <w:sz w:val="22"/>
          <w:szCs w:val="22"/>
        </w:rPr>
        <w:t>Glaube und Kirche</w:t>
      </w:r>
    </w:p>
    <w:p w14:paraId="4A0AF2D3" w14:textId="77777777" w:rsidR="00927169" w:rsidRPr="008B311F" w:rsidRDefault="00927169" w:rsidP="008B311F">
      <w:pPr>
        <w:spacing w:line="276" w:lineRule="auto"/>
        <w:rPr>
          <w:rFonts w:eastAsia="Noto Sans CJK SC Regular"/>
          <w:color w:val="00000A"/>
          <w:szCs w:val="22"/>
        </w:rPr>
      </w:pPr>
    </w:p>
    <w:p w14:paraId="21126172"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01:00</w:t>
      </w:r>
    </w:p>
    <w:p w14:paraId="59310F41"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 xml:space="preserve">Das Evangelische Predigerseminar in Wittenberg. Eine Gruppe angehender Pfarrer und Pfarrerinnen trifft ein. Alle haben evangelische Theologie studiert. Jetzt im Vikariat geht es darum, die Praxis zu erlernen. </w:t>
      </w:r>
      <w:r w:rsidRPr="008B311F">
        <w:rPr>
          <w:rFonts w:ascii="Arial" w:hAnsi="Arial" w:cs="Arial"/>
          <w:sz w:val="22"/>
          <w:szCs w:val="22"/>
        </w:rPr>
        <w:br/>
        <w:t>Lydia Messerschmidt und Aaron Rogge erleben diese Zeit sehr intensiv.</w:t>
      </w:r>
    </w:p>
    <w:p w14:paraId="4A231D55" w14:textId="77777777" w:rsidR="00927169" w:rsidRPr="008B311F" w:rsidRDefault="00927169" w:rsidP="008B311F">
      <w:pPr>
        <w:pStyle w:val="TabellenInhalt"/>
        <w:spacing w:line="276" w:lineRule="auto"/>
        <w:rPr>
          <w:rFonts w:ascii="Arial" w:hAnsi="Arial" w:cs="Arial"/>
          <w:color w:val="00B0F0"/>
          <w:sz w:val="22"/>
          <w:szCs w:val="22"/>
        </w:rPr>
      </w:pPr>
    </w:p>
    <w:p w14:paraId="40293539"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01:18</w:t>
      </w:r>
    </w:p>
    <w:p w14:paraId="07EBA267" w14:textId="77777777" w:rsidR="00927169" w:rsidRPr="008B311F" w:rsidRDefault="00927169" w:rsidP="008B311F">
      <w:pPr>
        <w:spacing w:line="276" w:lineRule="auto"/>
        <w:rPr>
          <w:b/>
          <w:i/>
          <w:szCs w:val="22"/>
        </w:rPr>
      </w:pPr>
      <w:r w:rsidRPr="008B311F">
        <w:rPr>
          <w:b/>
          <w:i/>
          <w:szCs w:val="22"/>
        </w:rPr>
        <w:t>Aaron Rogge</w:t>
      </w:r>
    </w:p>
    <w:p w14:paraId="75C202F6" w14:textId="77777777" w:rsidR="00927169" w:rsidRPr="008B311F" w:rsidRDefault="00927169" w:rsidP="008B311F">
      <w:pPr>
        <w:pStyle w:val="TabellenInhalt"/>
        <w:spacing w:line="276" w:lineRule="auto"/>
        <w:rPr>
          <w:rFonts w:ascii="Arial" w:hAnsi="Arial" w:cs="Arial"/>
          <w:i/>
          <w:sz w:val="22"/>
          <w:szCs w:val="22"/>
        </w:rPr>
      </w:pPr>
      <w:r w:rsidRPr="008B311F">
        <w:rPr>
          <w:rFonts w:ascii="Arial" w:hAnsi="Arial" w:cs="Arial"/>
          <w:i/>
          <w:sz w:val="22"/>
          <w:szCs w:val="22"/>
        </w:rPr>
        <w:t xml:space="preserve">Unsere </w:t>
      </w:r>
      <w:proofErr w:type="spellStart"/>
      <w:r w:rsidRPr="008B311F">
        <w:rPr>
          <w:rFonts w:ascii="Arial" w:hAnsi="Arial" w:cs="Arial"/>
          <w:i/>
          <w:sz w:val="22"/>
          <w:szCs w:val="22"/>
        </w:rPr>
        <w:t>Vikarsgruppe</w:t>
      </w:r>
      <w:proofErr w:type="spellEnd"/>
      <w:r w:rsidRPr="008B311F">
        <w:rPr>
          <w:rFonts w:ascii="Arial" w:hAnsi="Arial" w:cs="Arial"/>
          <w:i/>
          <w:sz w:val="22"/>
          <w:szCs w:val="22"/>
        </w:rPr>
        <w:t xml:space="preserve"> ist bunt gemischt. Da ist alles vorhanden, wir haben sehr unterschiedliche Ansichten von bestimmten Aspekten des Glaubens und dann kommen wir doch alle wieder zusammen und glauben an den einen Gott.</w:t>
      </w:r>
    </w:p>
    <w:p w14:paraId="2EF88464" w14:textId="77777777" w:rsidR="00927169" w:rsidRPr="008B311F" w:rsidRDefault="00927169" w:rsidP="008B311F">
      <w:pPr>
        <w:pStyle w:val="TabellenInhalt"/>
        <w:spacing w:line="276" w:lineRule="auto"/>
        <w:rPr>
          <w:rFonts w:ascii="Arial" w:hAnsi="Arial" w:cs="Arial"/>
          <w:i/>
          <w:sz w:val="22"/>
          <w:szCs w:val="22"/>
        </w:rPr>
      </w:pPr>
    </w:p>
    <w:p w14:paraId="0EFBAEE6" w14:textId="77777777" w:rsidR="00927169" w:rsidRPr="008B311F" w:rsidRDefault="00927169" w:rsidP="008B311F">
      <w:pPr>
        <w:pStyle w:val="TabellenInhalt"/>
        <w:spacing w:line="276" w:lineRule="auto"/>
        <w:rPr>
          <w:rFonts w:ascii="Arial" w:hAnsi="Arial" w:cs="Arial"/>
          <w:color w:val="00B0F0"/>
          <w:sz w:val="22"/>
          <w:szCs w:val="22"/>
        </w:rPr>
      </w:pPr>
      <w:r w:rsidRPr="008B311F">
        <w:rPr>
          <w:rFonts w:ascii="Arial" w:hAnsi="Arial" w:cs="Arial"/>
          <w:b/>
          <w:sz w:val="22"/>
          <w:szCs w:val="22"/>
        </w:rPr>
        <w:t>01:32</w:t>
      </w:r>
      <w:r w:rsidRPr="008B311F">
        <w:rPr>
          <w:rFonts w:ascii="Arial" w:hAnsi="Arial" w:cs="Arial"/>
          <w:i/>
          <w:sz w:val="22"/>
          <w:szCs w:val="22"/>
        </w:rPr>
        <w:br/>
      </w:r>
      <w:r w:rsidRPr="008B311F">
        <w:rPr>
          <w:rFonts w:ascii="Arial" w:hAnsi="Arial" w:cs="Arial"/>
          <w:b/>
          <w:sz w:val="22"/>
          <w:szCs w:val="22"/>
        </w:rPr>
        <w:t>Lydia Messerschmidt</w:t>
      </w:r>
      <w:r w:rsidRPr="008B311F">
        <w:rPr>
          <w:rFonts w:ascii="Arial" w:hAnsi="Arial" w:cs="Arial"/>
          <w:b/>
          <w:sz w:val="22"/>
          <w:szCs w:val="22"/>
        </w:rPr>
        <w:br/>
      </w:r>
      <w:r w:rsidRPr="008B311F">
        <w:rPr>
          <w:rFonts w:ascii="Arial" w:hAnsi="Arial" w:cs="Arial"/>
          <w:i/>
          <w:sz w:val="22"/>
          <w:szCs w:val="22"/>
        </w:rPr>
        <w:t>Das sind einfach viele Fragen, die uns alle beschäftigen so. Die erste Beerdigung, die erste Trauung. Es ist einfach ein großer Schatz da, dass man sich austauschen kann.</w:t>
      </w:r>
      <w:r w:rsidRPr="008B311F">
        <w:rPr>
          <w:rFonts w:ascii="Arial" w:hAnsi="Arial" w:cs="Arial"/>
          <w:i/>
          <w:sz w:val="22"/>
          <w:szCs w:val="22"/>
        </w:rPr>
        <w:br/>
      </w:r>
    </w:p>
    <w:p w14:paraId="6871545E"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02:06</w:t>
      </w:r>
    </w:p>
    <w:p w14:paraId="5EBE776F"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 xml:space="preserve">Der Tag beginnt mit einem Gruppenspiel. Es geht darum, etwas über sich selbst und die anderen zu erfahren. </w:t>
      </w:r>
    </w:p>
    <w:p w14:paraId="4BF8BCA2" w14:textId="77777777" w:rsidR="00927169" w:rsidRPr="008B311F" w:rsidRDefault="00927169" w:rsidP="008B311F">
      <w:pPr>
        <w:pStyle w:val="TabellenInhalt"/>
        <w:spacing w:line="276" w:lineRule="auto"/>
        <w:rPr>
          <w:rFonts w:ascii="Arial" w:hAnsi="Arial" w:cs="Arial"/>
          <w:sz w:val="22"/>
          <w:szCs w:val="22"/>
        </w:rPr>
      </w:pPr>
    </w:p>
    <w:p w14:paraId="20696E7E"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02:22</w:t>
      </w:r>
    </w:p>
    <w:p w14:paraId="07C090DF"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 xml:space="preserve">In ihren zukünftigen Gemeinden werden die Pfarrer mit vielen unterschiedlichen Menschen zu tun haben und auch Konflikte erleben. Sie werden Ansprechpartner sein für religiöse </w:t>
      </w:r>
      <w:r w:rsidRPr="008B311F">
        <w:rPr>
          <w:rFonts w:ascii="Arial" w:hAnsi="Arial" w:cs="Arial"/>
          <w:sz w:val="22"/>
          <w:szCs w:val="22"/>
          <w:u w:val="single"/>
        </w:rPr>
        <w:t>und</w:t>
      </w:r>
      <w:r w:rsidRPr="008B311F">
        <w:rPr>
          <w:rFonts w:ascii="Arial" w:hAnsi="Arial" w:cs="Arial"/>
          <w:sz w:val="22"/>
          <w:szCs w:val="22"/>
        </w:rPr>
        <w:t xml:space="preserve"> weltliche Fragen. Aaron sieht in diesem Balanceakt eine große Chance: </w:t>
      </w:r>
    </w:p>
    <w:p w14:paraId="01827E3A" w14:textId="77777777" w:rsidR="00927169" w:rsidRPr="008B311F" w:rsidRDefault="00927169" w:rsidP="008B311F">
      <w:pPr>
        <w:pStyle w:val="TabellenInhalt"/>
        <w:spacing w:line="276" w:lineRule="auto"/>
        <w:rPr>
          <w:rFonts w:ascii="Arial" w:hAnsi="Arial" w:cs="Arial"/>
          <w:sz w:val="22"/>
          <w:szCs w:val="22"/>
        </w:rPr>
      </w:pPr>
    </w:p>
    <w:p w14:paraId="063127ED"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02:37</w:t>
      </w:r>
    </w:p>
    <w:p w14:paraId="26D57310" w14:textId="77777777" w:rsidR="00927169" w:rsidRPr="008B311F" w:rsidRDefault="00927169" w:rsidP="008B311F">
      <w:pPr>
        <w:spacing w:line="276" w:lineRule="auto"/>
        <w:rPr>
          <w:b/>
          <w:szCs w:val="22"/>
        </w:rPr>
      </w:pPr>
      <w:r w:rsidRPr="008B311F">
        <w:rPr>
          <w:b/>
          <w:szCs w:val="22"/>
        </w:rPr>
        <w:lastRenderedPageBreak/>
        <w:t>Aaron Rogge</w:t>
      </w:r>
    </w:p>
    <w:p w14:paraId="65ABE21E" w14:textId="55AA1876" w:rsidR="00927169" w:rsidRDefault="00927169" w:rsidP="008B311F">
      <w:pPr>
        <w:pStyle w:val="TabellenInhalt"/>
        <w:spacing w:line="276" w:lineRule="auto"/>
        <w:rPr>
          <w:rFonts w:ascii="Arial" w:hAnsi="Arial" w:cs="Arial"/>
          <w:i/>
          <w:sz w:val="22"/>
          <w:szCs w:val="22"/>
        </w:rPr>
      </w:pPr>
      <w:r w:rsidRPr="008B311F">
        <w:rPr>
          <w:rFonts w:ascii="Arial" w:hAnsi="Arial" w:cs="Arial"/>
          <w:i/>
          <w:sz w:val="22"/>
          <w:szCs w:val="22"/>
        </w:rPr>
        <w:t>Ich glaube, dass Glaube verbindet. Dass er Gemeinschaft schafft. Und Glaube erzählt uns vom Göttlichen in jedem Menschen.</w:t>
      </w:r>
    </w:p>
    <w:p w14:paraId="79795A2E" w14:textId="77777777" w:rsidR="00360B22" w:rsidRPr="008B311F" w:rsidRDefault="00360B22" w:rsidP="008B311F">
      <w:pPr>
        <w:pStyle w:val="TabellenInhalt"/>
        <w:spacing w:line="276" w:lineRule="auto"/>
        <w:rPr>
          <w:rFonts w:ascii="Arial" w:hAnsi="Arial" w:cs="Arial"/>
          <w:i/>
          <w:sz w:val="22"/>
          <w:szCs w:val="22"/>
        </w:rPr>
      </w:pPr>
    </w:p>
    <w:p w14:paraId="0E0E8762"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02:48</w:t>
      </w:r>
      <w:r w:rsidRPr="008B311F">
        <w:rPr>
          <w:rFonts w:ascii="Arial" w:hAnsi="Arial" w:cs="Arial"/>
          <w:b/>
          <w:sz w:val="22"/>
          <w:szCs w:val="22"/>
        </w:rPr>
        <w:br/>
      </w:r>
      <w:r w:rsidRPr="008B311F">
        <w:rPr>
          <w:rFonts w:ascii="Arial" w:hAnsi="Arial" w:cs="Arial"/>
          <w:sz w:val="22"/>
          <w:szCs w:val="22"/>
        </w:rPr>
        <w:t>Zugang zu Gott suchen Aaron und seine Gruppe auch in der Bibel.</w:t>
      </w:r>
    </w:p>
    <w:p w14:paraId="5E6C7ABD" w14:textId="77777777" w:rsidR="00927169" w:rsidRPr="008B311F" w:rsidRDefault="00927169" w:rsidP="008B311F">
      <w:pPr>
        <w:pStyle w:val="TabellenInhalt"/>
        <w:spacing w:line="276" w:lineRule="auto"/>
        <w:rPr>
          <w:rFonts w:ascii="Arial" w:hAnsi="Arial" w:cs="Arial"/>
          <w:sz w:val="22"/>
          <w:szCs w:val="22"/>
        </w:rPr>
      </w:pPr>
    </w:p>
    <w:p w14:paraId="02AD9116"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02:57</w:t>
      </w:r>
      <w:r w:rsidRPr="008B311F">
        <w:rPr>
          <w:rFonts w:ascii="Arial" w:hAnsi="Arial" w:cs="Arial"/>
          <w:b/>
          <w:sz w:val="22"/>
          <w:szCs w:val="22"/>
        </w:rPr>
        <w:br/>
      </w:r>
      <w:r w:rsidRPr="008B311F">
        <w:rPr>
          <w:rFonts w:ascii="Arial" w:hAnsi="Arial" w:cs="Arial"/>
          <w:sz w:val="22"/>
          <w:szCs w:val="22"/>
        </w:rPr>
        <w:t xml:space="preserve">Für Christen sind Gespräche über die Bibel sehr wichtig. Dabei müssen nicht alle immer die gleiche Meinung haben. </w:t>
      </w:r>
    </w:p>
    <w:p w14:paraId="57A3A619" w14:textId="77777777" w:rsidR="00927169" w:rsidRPr="008B311F" w:rsidRDefault="00927169" w:rsidP="008B311F">
      <w:pPr>
        <w:pStyle w:val="TabellenInhalt"/>
        <w:spacing w:line="276" w:lineRule="auto"/>
        <w:rPr>
          <w:rFonts w:ascii="Arial" w:hAnsi="Arial" w:cs="Arial"/>
          <w:sz w:val="22"/>
          <w:szCs w:val="22"/>
        </w:rPr>
      </w:pPr>
    </w:p>
    <w:p w14:paraId="3C27F443"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03:11</w:t>
      </w:r>
    </w:p>
    <w:p w14:paraId="63D27D63"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Ganz viel dreht sich in der Bibel um Jesus Christus.</w:t>
      </w:r>
    </w:p>
    <w:p w14:paraId="1D213102" w14:textId="77777777" w:rsidR="00927169" w:rsidRPr="008B311F" w:rsidRDefault="00927169" w:rsidP="008B311F">
      <w:pPr>
        <w:spacing w:line="276" w:lineRule="auto"/>
        <w:rPr>
          <w:szCs w:val="22"/>
        </w:rPr>
      </w:pPr>
    </w:p>
    <w:p w14:paraId="1D61DEBD" w14:textId="77777777" w:rsidR="00927169" w:rsidRPr="008B311F" w:rsidRDefault="00927169" w:rsidP="008B311F">
      <w:pPr>
        <w:spacing w:line="276" w:lineRule="auto"/>
        <w:rPr>
          <w:b/>
          <w:bCs/>
          <w:szCs w:val="22"/>
        </w:rPr>
      </w:pPr>
      <w:r w:rsidRPr="008B311F">
        <w:rPr>
          <w:b/>
          <w:bCs/>
          <w:szCs w:val="22"/>
        </w:rPr>
        <w:t>03:16 Scribble ANFANG</w:t>
      </w:r>
    </w:p>
    <w:p w14:paraId="4EAAB74D" w14:textId="77777777" w:rsidR="00927169" w:rsidRPr="008B311F" w:rsidRDefault="00927169" w:rsidP="008B311F">
      <w:pPr>
        <w:spacing w:line="276" w:lineRule="auto"/>
        <w:rPr>
          <w:szCs w:val="22"/>
        </w:rPr>
      </w:pPr>
    </w:p>
    <w:p w14:paraId="0646D91F" w14:textId="77777777" w:rsidR="00927169" w:rsidRPr="008B311F" w:rsidRDefault="00927169" w:rsidP="008B311F">
      <w:pPr>
        <w:spacing w:line="276" w:lineRule="auto"/>
        <w:rPr>
          <w:b/>
          <w:bCs/>
          <w:szCs w:val="22"/>
        </w:rPr>
      </w:pPr>
      <w:r w:rsidRPr="008B311F">
        <w:rPr>
          <w:b/>
          <w:bCs/>
          <w:szCs w:val="22"/>
        </w:rPr>
        <w:t>03:17</w:t>
      </w:r>
    </w:p>
    <w:p w14:paraId="67042D10" w14:textId="77777777" w:rsidR="00927169" w:rsidRPr="008B311F" w:rsidRDefault="00927169" w:rsidP="008B311F">
      <w:pPr>
        <w:spacing w:line="276" w:lineRule="auto"/>
        <w:rPr>
          <w:szCs w:val="22"/>
        </w:rPr>
      </w:pPr>
      <w:r w:rsidRPr="008B311F">
        <w:rPr>
          <w:szCs w:val="22"/>
        </w:rPr>
        <w:t>Wer war dieser Mann? Und wenn er mit Vornamen Jesus hieß, was bedeutet dann „Christus“?</w:t>
      </w:r>
    </w:p>
    <w:p w14:paraId="26419E7F" w14:textId="77777777" w:rsidR="00927169" w:rsidRPr="008B311F" w:rsidRDefault="00927169" w:rsidP="008B311F">
      <w:pPr>
        <w:spacing w:line="276" w:lineRule="auto"/>
        <w:rPr>
          <w:szCs w:val="22"/>
        </w:rPr>
      </w:pPr>
    </w:p>
    <w:p w14:paraId="3E6A4641" w14:textId="77777777" w:rsidR="00927169" w:rsidRPr="008B311F" w:rsidRDefault="00927169" w:rsidP="008B311F">
      <w:pPr>
        <w:spacing w:line="276" w:lineRule="auto"/>
        <w:rPr>
          <w:szCs w:val="22"/>
          <w:lang w:eastAsia="zh-CN"/>
        </w:rPr>
      </w:pPr>
      <w:r w:rsidRPr="008B311F">
        <w:rPr>
          <w:b/>
          <w:szCs w:val="22"/>
        </w:rPr>
        <w:t>03:23</w:t>
      </w:r>
    </w:p>
    <w:p w14:paraId="0E15F678" w14:textId="77777777" w:rsidR="00927169" w:rsidRPr="008B311F" w:rsidRDefault="00927169" w:rsidP="008B311F">
      <w:pPr>
        <w:spacing w:line="276" w:lineRule="auto"/>
        <w:rPr>
          <w:szCs w:val="22"/>
        </w:rPr>
      </w:pPr>
      <w:r w:rsidRPr="008B311F">
        <w:rPr>
          <w:szCs w:val="22"/>
        </w:rPr>
        <w:t xml:space="preserve">So kennen wir ihn von den Heiligenbildern. Wie er wirklich ausgesehen hat, wissen wir nicht. </w:t>
      </w:r>
    </w:p>
    <w:p w14:paraId="7B9D1EAD" w14:textId="77777777" w:rsidR="00927169" w:rsidRPr="008B311F" w:rsidRDefault="00927169" w:rsidP="008B311F">
      <w:pPr>
        <w:spacing w:line="276" w:lineRule="auto"/>
        <w:rPr>
          <w:szCs w:val="22"/>
        </w:rPr>
      </w:pPr>
    </w:p>
    <w:p w14:paraId="55AEBED1" w14:textId="77777777" w:rsidR="00927169" w:rsidRPr="008B311F" w:rsidRDefault="00927169" w:rsidP="008B311F">
      <w:pPr>
        <w:spacing w:line="276" w:lineRule="auto"/>
        <w:rPr>
          <w:szCs w:val="22"/>
          <w:lang w:eastAsia="zh-CN"/>
        </w:rPr>
      </w:pPr>
      <w:r w:rsidRPr="008B311F">
        <w:rPr>
          <w:b/>
          <w:szCs w:val="22"/>
        </w:rPr>
        <w:t>03:30</w:t>
      </w:r>
    </w:p>
    <w:p w14:paraId="2BDB4E64" w14:textId="77777777" w:rsidR="00927169" w:rsidRPr="008B311F" w:rsidRDefault="00927169" w:rsidP="008B311F">
      <w:pPr>
        <w:spacing w:line="276" w:lineRule="auto"/>
        <w:rPr>
          <w:szCs w:val="22"/>
        </w:rPr>
      </w:pPr>
      <w:r w:rsidRPr="008B311F">
        <w:rPr>
          <w:szCs w:val="22"/>
        </w:rPr>
        <w:t xml:space="preserve">Er selbst hat nichts Schriftliches hinterlassen. </w:t>
      </w:r>
    </w:p>
    <w:p w14:paraId="175B0C7A" w14:textId="77777777" w:rsidR="00927169" w:rsidRPr="008B311F" w:rsidRDefault="00927169" w:rsidP="008B311F">
      <w:pPr>
        <w:spacing w:line="276" w:lineRule="auto"/>
        <w:rPr>
          <w:szCs w:val="22"/>
        </w:rPr>
      </w:pPr>
      <w:r w:rsidRPr="008B311F">
        <w:rPr>
          <w:szCs w:val="22"/>
        </w:rPr>
        <w:t xml:space="preserve">Aber einige Christen haben später seine Geschichte aufgeschrieben. </w:t>
      </w:r>
    </w:p>
    <w:p w14:paraId="1AFA5600" w14:textId="77777777" w:rsidR="00927169" w:rsidRPr="008B311F" w:rsidRDefault="00927169" w:rsidP="008B311F">
      <w:pPr>
        <w:spacing w:line="276" w:lineRule="auto"/>
        <w:rPr>
          <w:szCs w:val="22"/>
        </w:rPr>
      </w:pPr>
      <w:r w:rsidRPr="008B311F">
        <w:rPr>
          <w:szCs w:val="22"/>
        </w:rPr>
        <w:t>Sie begann vor rund 2000 Jahren. Und zwar hier:</w:t>
      </w:r>
    </w:p>
    <w:p w14:paraId="10C201E3" w14:textId="77777777" w:rsidR="00927169" w:rsidRPr="008B311F" w:rsidRDefault="00927169" w:rsidP="008B311F">
      <w:pPr>
        <w:spacing w:line="276" w:lineRule="auto"/>
        <w:rPr>
          <w:szCs w:val="22"/>
        </w:rPr>
      </w:pPr>
      <w:r w:rsidRPr="008B311F">
        <w:rPr>
          <w:szCs w:val="22"/>
        </w:rPr>
        <w:br/>
      </w:r>
      <w:r w:rsidRPr="008B311F">
        <w:rPr>
          <w:b/>
          <w:szCs w:val="22"/>
        </w:rPr>
        <w:t>03:41</w:t>
      </w:r>
    </w:p>
    <w:p w14:paraId="7DCF2AAB" w14:textId="77777777" w:rsidR="00927169" w:rsidRPr="008B311F" w:rsidRDefault="00927169" w:rsidP="008B311F">
      <w:pPr>
        <w:spacing w:line="276" w:lineRule="auto"/>
        <w:rPr>
          <w:szCs w:val="22"/>
        </w:rPr>
      </w:pPr>
      <w:bookmarkStart w:id="0" w:name="_GoBack1"/>
      <w:bookmarkEnd w:id="0"/>
      <w:r w:rsidRPr="008B311F">
        <w:rPr>
          <w:szCs w:val="22"/>
        </w:rPr>
        <w:t>Judäa, nahe dem heutigen Israel. Die Region stand damals unter römischer Herrschaft, es gab viele Konflikte zwischen Juden und Römern.</w:t>
      </w:r>
    </w:p>
    <w:p w14:paraId="0FA4CDB9" w14:textId="77777777" w:rsidR="00927169" w:rsidRPr="008B311F" w:rsidRDefault="00927169" w:rsidP="008B311F">
      <w:pPr>
        <w:spacing w:line="276" w:lineRule="auto"/>
        <w:rPr>
          <w:szCs w:val="22"/>
        </w:rPr>
      </w:pPr>
    </w:p>
    <w:p w14:paraId="4074DF64" w14:textId="77777777" w:rsidR="00927169" w:rsidRPr="008B311F" w:rsidRDefault="00927169" w:rsidP="008B311F">
      <w:pPr>
        <w:spacing w:line="276" w:lineRule="auto"/>
        <w:rPr>
          <w:szCs w:val="22"/>
          <w:lang w:eastAsia="zh-CN"/>
        </w:rPr>
      </w:pPr>
      <w:r w:rsidRPr="008B311F">
        <w:rPr>
          <w:b/>
          <w:szCs w:val="22"/>
        </w:rPr>
        <w:t>03:51</w:t>
      </w:r>
      <w:r w:rsidRPr="008B311F">
        <w:rPr>
          <w:szCs w:val="22"/>
        </w:rPr>
        <w:br/>
        <w:t xml:space="preserve">Dort in einem armseligen Stall kam ein kleiner Junge zur Welt. </w:t>
      </w:r>
    </w:p>
    <w:p w14:paraId="5EAAC71C" w14:textId="77777777" w:rsidR="00927169" w:rsidRPr="008B311F" w:rsidRDefault="00927169" w:rsidP="008B311F">
      <w:pPr>
        <w:spacing w:line="276" w:lineRule="auto"/>
        <w:rPr>
          <w:szCs w:val="22"/>
        </w:rPr>
      </w:pPr>
      <w:r w:rsidRPr="008B311F">
        <w:rPr>
          <w:szCs w:val="22"/>
        </w:rPr>
        <w:t>Seine Mutter, Maria, nannte ihn Jesus.  So erzählt es die Weihnachtsgeschichte.</w:t>
      </w:r>
    </w:p>
    <w:p w14:paraId="58A55776" w14:textId="77777777" w:rsidR="00927169" w:rsidRPr="008B311F" w:rsidRDefault="00927169" w:rsidP="008B311F">
      <w:pPr>
        <w:snapToGrid w:val="0"/>
        <w:spacing w:line="276" w:lineRule="auto"/>
        <w:rPr>
          <w:i/>
          <w:szCs w:val="22"/>
        </w:rPr>
      </w:pPr>
    </w:p>
    <w:p w14:paraId="5A191EFC" w14:textId="77777777" w:rsidR="00927169" w:rsidRPr="008B311F" w:rsidRDefault="00927169" w:rsidP="008B311F">
      <w:pPr>
        <w:snapToGrid w:val="0"/>
        <w:spacing w:line="276" w:lineRule="auto"/>
        <w:rPr>
          <w:szCs w:val="22"/>
          <w:lang w:eastAsia="zh-CN"/>
        </w:rPr>
      </w:pPr>
      <w:r w:rsidRPr="008B311F">
        <w:rPr>
          <w:b/>
          <w:szCs w:val="22"/>
        </w:rPr>
        <w:t>04:01</w:t>
      </w:r>
    </w:p>
    <w:p w14:paraId="10C69094" w14:textId="77777777" w:rsidR="00927169" w:rsidRPr="008B311F" w:rsidRDefault="00927169" w:rsidP="008B311F">
      <w:pPr>
        <w:snapToGrid w:val="0"/>
        <w:spacing w:line="276" w:lineRule="auto"/>
        <w:rPr>
          <w:szCs w:val="22"/>
        </w:rPr>
      </w:pPr>
      <w:r w:rsidRPr="008B311F">
        <w:rPr>
          <w:szCs w:val="22"/>
        </w:rPr>
        <w:t xml:space="preserve">Mit etwa 28 Jahren, begann Jesus als Prediger umherzuziehen. </w:t>
      </w:r>
      <w:r w:rsidRPr="008B311F">
        <w:rPr>
          <w:szCs w:val="22"/>
        </w:rPr>
        <w:br/>
      </w:r>
    </w:p>
    <w:p w14:paraId="2CA527E0" w14:textId="77777777" w:rsidR="00927169" w:rsidRPr="008B311F" w:rsidRDefault="00927169" w:rsidP="008B311F">
      <w:pPr>
        <w:snapToGrid w:val="0"/>
        <w:spacing w:line="276" w:lineRule="auto"/>
        <w:rPr>
          <w:szCs w:val="22"/>
        </w:rPr>
      </w:pPr>
      <w:r w:rsidRPr="008B311F">
        <w:rPr>
          <w:b/>
          <w:szCs w:val="22"/>
        </w:rPr>
        <w:t>04:05</w:t>
      </w:r>
    </w:p>
    <w:p w14:paraId="56F7995C" w14:textId="77777777" w:rsidR="00927169" w:rsidRPr="008B311F" w:rsidRDefault="00927169" w:rsidP="008B311F">
      <w:pPr>
        <w:snapToGrid w:val="0"/>
        <w:spacing w:line="276" w:lineRule="auto"/>
        <w:rPr>
          <w:szCs w:val="22"/>
        </w:rPr>
      </w:pPr>
      <w:r w:rsidRPr="008B311F">
        <w:rPr>
          <w:szCs w:val="22"/>
        </w:rPr>
        <w:t>Viele, die er traf, beschlossen ihm zu folgen.</w:t>
      </w:r>
      <w:r w:rsidRPr="008B311F">
        <w:rPr>
          <w:szCs w:val="22"/>
        </w:rPr>
        <w:br/>
      </w:r>
    </w:p>
    <w:p w14:paraId="73C34838" w14:textId="77777777" w:rsidR="00927169" w:rsidRPr="008B311F" w:rsidRDefault="00927169" w:rsidP="008B311F">
      <w:pPr>
        <w:snapToGrid w:val="0"/>
        <w:spacing w:line="276" w:lineRule="auto"/>
        <w:rPr>
          <w:szCs w:val="22"/>
        </w:rPr>
      </w:pPr>
      <w:r w:rsidRPr="008B311F">
        <w:rPr>
          <w:b/>
          <w:szCs w:val="22"/>
        </w:rPr>
        <w:t>04:09</w:t>
      </w:r>
    </w:p>
    <w:p w14:paraId="25B67878" w14:textId="77777777" w:rsidR="00927169" w:rsidRPr="008B311F" w:rsidRDefault="00927169" w:rsidP="008B311F">
      <w:pPr>
        <w:snapToGrid w:val="0"/>
        <w:spacing w:line="276" w:lineRule="auto"/>
        <w:rPr>
          <w:szCs w:val="22"/>
        </w:rPr>
      </w:pPr>
      <w:r w:rsidRPr="008B311F">
        <w:rPr>
          <w:szCs w:val="22"/>
        </w:rPr>
        <w:t>Jesus predigte von einem Gott des Friedens und der Liebe.</w:t>
      </w:r>
      <w:r w:rsidRPr="008B311F">
        <w:rPr>
          <w:szCs w:val="22"/>
        </w:rPr>
        <w:br/>
      </w:r>
    </w:p>
    <w:p w14:paraId="64384B43" w14:textId="77777777" w:rsidR="00927169" w:rsidRPr="008B311F" w:rsidRDefault="00927169" w:rsidP="008B311F">
      <w:pPr>
        <w:snapToGrid w:val="0"/>
        <w:spacing w:line="276" w:lineRule="auto"/>
        <w:rPr>
          <w:szCs w:val="22"/>
        </w:rPr>
      </w:pPr>
      <w:r w:rsidRPr="008B311F">
        <w:rPr>
          <w:b/>
          <w:szCs w:val="22"/>
        </w:rPr>
        <w:t>04:15</w:t>
      </w:r>
    </w:p>
    <w:p w14:paraId="5EAC47F8" w14:textId="6E3F3457" w:rsidR="00927169" w:rsidRDefault="00927169" w:rsidP="008B311F">
      <w:pPr>
        <w:snapToGrid w:val="0"/>
        <w:spacing w:line="276" w:lineRule="auto"/>
        <w:rPr>
          <w:szCs w:val="22"/>
        </w:rPr>
      </w:pPr>
      <w:r w:rsidRPr="008B311F">
        <w:rPr>
          <w:szCs w:val="22"/>
        </w:rPr>
        <w:lastRenderedPageBreak/>
        <w:t>Das war etwas Neues, faszinierendes.</w:t>
      </w:r>
    </w:p>
    <w:p w14:paraId="09C7F202" w14:textId="77777777" w:rsidR="00A728A5" w:rsidRPr="008B311F" w:rsidRDefault="00A728A5" w:rsidP="008B311F">
      <w:pPr>
        <w:snapToGrid w:val="0"/>
        <w:spacing w:line="276" w:lineRule="auto"/>
        <w:rPr>
          <w:szCs w:val="22"/>
        </w:rPr>
      </w:pPr>
      <w:bookmarkStart w:id="1" w:name="_GoBack"/>
      <w:bookmarkEnd w:id="1"/>
    </w:p>
    <w:p w14:paraId="1251CDE3" w14:textId="77777777" w:rsidR="00927169" w:rsidRPr="008B311F" w:rsidRDefault="00927169" w:rsidP="008B311F">
      <w:pPr>
        <w:snapToGrid w:val="0"/>
        <w:spacing w:line="276" w:lineRule="auto"/>
        <w:rPr>
          <w:szCs w:val="22"/>
        </w:rPr>
      </w:pPr>
      <w:r w:rsidRPr="008B311F">
        <w:rPr>
          <w:b/>
          <w:szCs w:val="22"/>
        </w:rPr>
        <w:t>04:19</w:t>
      </w:r>
    </w:p>
    <w:p w14:paraId="67543A4E" w14:textId="77777777" w:rsidR="00927169" w:rsidRPr="008B311F" w:rsidRDefault="00927169" w:rsidP="008B311F">
      <w:pPr>
        <w:spacing w:line="276" w:lineRule="auto"/>
        <w:rPr>
          <w:szCs w:val="22"/>
        </w:rPr>
      </w:pPr>
      <w:r w:rsidRPr="008B311F">
        <w:rPr>
          <w:szCs w:val="22"/>
        </w:rPr>
        <w:t xml:space="preserve">Jesus heilte Kranke und </w:t>
      </w:r>
      <w:r w:rsidRPr="008B311F">
        <w:rPr>
          <w:szCs w:val="22"/>
        </w:rPr>
        <w:br/>
      </w:r>
    </w:p>
    <w:p w14:paraId="254DAF0F" w14:textId="77777777" w:rsidR="00927169" w:rsidRPr="008B311F" w:rsidRDefault="00927169" w:rsidP="008B311F">
      <w:pPr>
        <w:spacing w:line="276" w:lineRule="auto"/>
        <w:rPr>
          <w:szCs w:val="22"/>
        </w:rPr>
      </w:pPr>
      <w:r w:rsidRPr="008B311F">
        <w:rPr>
          <w:b/>
          <w:szCs w:val="22"/>
        </w:rPr>
        <w:t>04:22</w:t>
      </w:r>
    </w:p>
    <w:p w14:paraId="30419B6E" w14:textId="77777777" w:rsidR="00927169" w:rsidRPr="008B311F" w:rsidRDefault="00927169" w:rsidP="008B311F">
      <w:pPr>
        <w:spacing w:line="276" w:lineRule="auto"/>
        <w:rPr>
          <w:szCs w:val="22"/>
        </w:rPr>
      </w:pPr>
      <w:r w:rsidRPr="008B311F">
        <w:rPr>
          <w:szCs w:val="22"/>
        </w:rPr>
        <w:t xml:space="preserve">erweckte sogar Tote zum Leben  </w:t>
      </w:r>
      <w:r w:rsidRPr="008B311F">
        <w:rPr>
          <w:strike/>
          <w:szCs w:val="22"/>
        </w:rPr>
        <w:br/>
      </w:r>
      <w:proofErr w:type="spellStart"/>
      <w:r w:rsidRPr="008B311F">
        <w:rPr>
          <w:szCs w:val="22"/>
        </w:rPr>
        <w:t>Nach</w:t>
      </w:r>
      <w:proofErr w:type="spellEnd"/>
      <w:r w:rsidRPr="008B311F">
        <w:rPr>
          <w:szCs w:val="22"/>
        </w:rPr>
        <w:t xml:space="preserve"> jüdischem Glauben konnte das nur Gott. </w:t>
      </w:r>
    </w:p>
    <w:p w14:paraId="5FF4A1A7" w14:textId="77777777" w:rsidR="00927169" w:rsidRPr="008B311F" w:rsidRDefault="00927169" w:rsidP="008B311F">
      <w:pPr>
        <w:spacing w:line="276" w:lineRule="auto"/>
        <w:rPr>
          <w:b/>
          <w:szCs w:val="22"/>
        </w:rPr>
      </w:pPr>
    </w:p>
    <w:p w14:paraId="46EA6393" w14:textId="77777777" w:rsidR="00927169" w:rsidRPr="008B311F" w:rsidRDefault="00927169" w:rsidP="008B311F">
      <w:pPr>
        <w:spacing w:line="276" w:lineRule="auto"/>
        <w:rPr>
          <w:szCs w:val="22"/>
          <w:lang w:eastAsia="zh-CN"/>
        </w:rPr>
      </w:pPr>
      <w:r w:rsidRPr="008B311F">
        <w:rPr>
          <w:b/>
          <w:szCs w:val="22"/>
        </w:rPr>
        <w:t>04:27</w:t>
      </w:r>
      <w:r w:rsidRPr="008B311F">
        <w:rPr>
          <w:szCs w:val="22"/>
        </w:rPr>
        <w:br/>
        <w:t>Jesus galt bald als der in der Bibel prophezeite Messias, als von Gott auserwählter Retter und König.</w:t>
      </w:r>
      <w:r w:rsidRPr="008B311F">
        <w:rPr>
          <w:szCs w:val="22"/>
        </w:rPr>
        <w:br/>
        <w:t>Die Juden hofften, er würde die Römer vertreiben und ein neues Gottesreich errichten.</w:t>
      </w:r>
    </w:p>
    <w:p w14:paraId="28FAEB6D" w14:textId="77777777" w:rsidR="00927169" w:rsidRPr="008B311F" w:rsidRDefault="00927169" w:rsidP="008B311F">
      <w:pPr>
        <w:spacing w:line="276" w:lineRule="auto"/>
        <w:rPr>
          <w:b/>
          <w:szCs w:val="22"/>
        </w:rPr>
      </w:pPr>
    </w:p>
    <w:p w14:paraId="3D267317" w14:textId="77777777" w:rsidR="00927169" w:rsidRPr="008B311F" w:rsidRDefault="00927169" w:rsidP="008B311F">
      <w:pPr>
        <w:spacing w:line="276" w:lineRule="auto"/>
        <w:rPr>
          <w:szCs w:val="22"/>
        </w:rPr>
      </w:pPr>
      <w:r w:rsidRPr="008B311F">
        <w:rPr>
          <w:b/>
          <w:szCs w:val="22"/>
        </w:rPr>
        <w:t>04:42</w:t>
      </w:r>
    </w:p>
    <w:p w14:paraId="0719FF91" w14:textId="77777777" w:rsidR="00927169" w:rsidRPr="008B311F" w:rsidRDefault="00927169" w:rsidP="008B311F">
      <w:pPr>
        <w:snapToGrid w:val="0"/>
        <w:spacing w:line="276" w:lineRule="auto"/>
        <w:rPr>
          <w:szCs w:val="22"/>
        </w:rPr>
      </w:pPr>
      <w:r w:rsidRPr="008B311F">
        <w:rPr>
          <w:szCs w:val="22"/>
        </w:rPr>
        <w:t xml:space="preserve">Die Mächtigen im Land bekamen es mit der Angst zu tun. Sie ließen Jesus verhaften und sie drängten den römischen Statthalter </w:t>
      </w:r>
      <w:r w:rsidRPr="008B311F">
        <w:rPr>
          <w:bCs/>
          <w:szCs w:val="22"/>
        </w:rPr>
        <w:t xml:space="preserve">Pontius Pilatus </w:t>
      </w:r>
      <w:r w:rsidRPr="008B311F">
        <w:rPr>
          <w:szCs w:val="22"/>
        </w:rPr>
        <w:t>ihn hinrichten zu lassen.</w:t>
      </w:r>
      <w:r w:rsidRPr="008B311F">
        <w:rPr>
          <w:szCs w:val="22"/>
        </w:rPr>
        <w:br/>
      </w:r>
    </w:p>
    <w:p w14:paraId="0B6E18B9" w14:textId="77777777" w:rsidR="00927169" w:rsidRPr="008B311F" w:rsidRDefault="00927169" w:rsidP="008B311F">
      <w:pPr>
        <w:snapToGrid w:val="0"/>
        <w:spacing w:line="276" w:lineRule="auto"/>
        <w:rPr>
          <w:szCs w:val="22"/>
        </w:rPr>
      </w:pPr>
      <w:r w:rsidRPr="008B311F">
        <w:rPr>
          <w:b/>
          <w:szCs w:val="22"/>
        </w:rPr>
        <w:t>04:53</w:t>
      </w:r>
      <w:r w:rsidRPr="008B311F">
        <w:rPr>
          <w:szCs w:val="22"/>
        </w:rPr>
        <w:br/>
        <w:t>Jesus starb am Kreuz und sein Leichnam wurde in einer Felsenhöhle begraben. Seine Anhänger glaubten, jetzt sei alles aus.</w:t>
      </w:r>
    </w:p>
    <w:p w14:paraId="19B729C8" w14:textId="77777777" w:rsidR="00927169" w:rsidRPr="008B311F" w:rsidRDefault="00927169" w:rsidP="008B311F">
      <w:pPr>
        <w:snapToGrid w:val="0"/>
        <w:spacing w:line="276" w:lineRule="auto"/>
        <w:rPr>
          <w:b/>
          <w:szCs w:val="22"/>
        </w:rPr>
      </w:pPr>
    </w:p>
    <w:p w14:paraId="22CA9674" w14:textId="77777777" w:rsidR="00927169" w:rsidRPr="008B311F" w:rsidRDefault="00927169" w:rsidP="008B311F">
      <w:pPr>
        <w:snapToGrid w:val="0"/>
        <w:spacing w:line="276" w:lineRule="auto"/>
        <w:rPr>
          <w:szCs w:val="22"/>
          <w:lang w:eastAsia="zh-CN"/>
        </w:rPr>
      </w:pPr>
      <w:r w:rsidRPr="008B311F">
        <w:rPr>
          <w:b/>
          <w:szCs w:val="22"/>
        </w:rPr>
        <w:t>05:03</w:t>
      </w:r>
      <w:r w:rsidRPr="008B311F">
        <w:rPr>
          <w:szCs w:val="22"/>
        </w:rPr>
        <w:br/>
        <w:t>Doch drei Tage später fanden sie das Grab offen.</w:t>
      </w:r>
      <w:r w:rsidRPr="008B311F">
        <w:rPr>
          <w:szCs w:val="22"/>
        </w:rPr>
        <w:br/>
      </w:r>
    </w:p>
    <w:p w14:paraId="50FAADD7" w14:textId="77777777" w:rsidR="00927169" w:rsidRPr="008B311F" w:rsidRDefault="00927169" w:rsidP="008B311F">
      <w:pPr>
        <w:snapToGrid w:val="0"/>
        <w:spacing w:line="276" w:lineRule="auto"/>
        <w:rPr>
          <w:szCs w:val="22"/>
        </w:rPr>
      </w:pPr>
      <w:r w:rsidRPr="008B311F">
        <w:rPr>
          <w:b/>
          <w:szCs w:val="22"/>
        </w:rPr>
        <w:t>05:07</w:t>
      </w:r>
      <w:r w:rsidRPr="008B311F">
        <w:rPr>
          <w:szCs w:val="22"/>
        </w:rPr>
        <w:br/>
        <w:t>Ein Wunder! Sie erzählten allen, dass Jesus von den Toten auferstanden sei. Er sei ihnen auch begegnet.</w:t>
      </w:r>
    </w:p>
    <w:p w14:paraId="3BEBF8CF" w14:textId="77777777" w:rsidR="00927169" w:rsidRPr="008B311F" w:rsidRDefault="00927169" w:rsidP="008B311F">
      <w:pPr>
        <w:snapToGrid w:val="0"/>
        <w:spacing w:line="276" w:lineRule="auto"/>
        <w:rPr>
          <w:b/>
          <w:szCs w:val="22"/>
        </w:rPr>
      </w:pPr>
    </w:p>
    <w:p w14:paraId="66B4DFA9" w14:textId="77777777" w:rsidR="00927169" w:rsidRPr="008B311F" w:rsidRDefault="00927169" w:rsidP="008B311F">
      <w:pPr>
        <w:snapToGrid w:val="0"/>
        <w:spacing w:line="276" w:lineRule="auto"/>
        <w:rPr>
          <w:szCs w:val="22"/>
          <w:lang w:eastAsia="zh-CN"/>
        </w:rPr>
      </w:pPr>
      <w:r w:rsidRPr="008B311F">
        <w:rPr>
          <w:b/>
          <w:szCs w:val="22"/>
        </w:rPr>
        <w:t>05:13</w:t>
      </w:r>
      <w:r w:rsidRPr="008B311F">
        <w:rPr>
          <w:szCs w:val="22"/>
        </w:rPr>
        <w:br/>
      </w:r>
      <w:r w:rsidRPr="008B311F">
        <w:rPr>
          <w:iCs/>
          <w:szCs w:val="22"/>
        </w:rPr>
        <w:t>Jesus sei tatsächlich der wahre Messias, der Erlösung bringen werde für alle.</w:t>
      </w:r>
      <w:r w:rsidRPr="008B311F">
        <w:rPr>
          <w:iCs/>
          <w:szCs w:val="22"/>
        </w:rPr>
        <w:br/>
      </w:r>
    </w:p>
    <w:p w14:paraId="43F534A8" w14:textId="77777777" w:rsidR="00927169" w:rsidRPr="008B311F" w:rsidRDefault="00927169" w:rsidP="008B311F">
      <w:pPr>
        <w:snapToGrid w:val="0"/>
        <w:spacing w:line="276" w:lineRule="auto"/>
        <w:rPr>
          <w:szCs w:val="22"/>
        </w:rPr>
      </w:pPr>
      <w:r w:rsidRPr="008B311F">
        <w:rPr>
          <w:b/>
          <w:iCs/>
          <w:szCs w:val="22"/>
        </w:rPr>
        <w:t>05:19</w:t>
      </w:r>
    </w:p>
    <w:p w14:paraId="30F1D7D7" w14:textId="77777777" w:rsidR="00927169" w:rsidRPr="008B311F" w:rsidRDefault="00927169" w:rsidP="008B311F">
      <w:pPr>
        <w:snapToGrid w:val="0"/>
        <w:spacing w:line="276" w:lineRule="auto"/>
        <w:rPr>
          <w:szCs w:val="22"/>
        </w:rPr>
      </w:pPr>
      <w:r w:rsidRPr="008B311F">
        <w:rPr>
          <w:iCs/>
          <w:szCs w:val="22"/>
        </w:rPr>
        <w:t xml:space="preserve">Messias heißt auf Griechisch </w:t>
      </w:r>
      <w:proofErr w:type="spellStart"/>
      <w:r w:rsidRPr="008B311F">
        <w:rPr>
          <w:iCs/>
          <w:szCs w:val="22"/>
        </w:rPr>
        <w:t>Christós</w:t>
      </w:r>
      <w:proofErr w:type="spellEnd"/>
      <w:r w:rsidRPr="008B311F">
        <w:rPr>
          <w:iCs/>
          <w:szCs w:val="22"/>
        </w:rPr>
        <w:t>. „Jesus Christus“ ist also kein Name, sondern ein Bekenntnis:</w:t>
      </w:r>
      <w:r w:rsidRPr="008B311F">
        <w:rPr>
          <w:iCs/>
          <w:szCs w:val="22"/>
        </w:rPr>
        <w:br/>
      </w:r>
    </w:p>
    <w:p w14:paraId="48F21F88" w14:textId="77777777" w:rsidR="00927169" w:rsidRPr="008B311F" w:rsidRDefault="00927169" w:rsidP="008B311F">
      <w:pPr>
        <w:snapToGrid w:val="0"/>
        <w:spacing w:line="276" w:lineRule="auto"/>
        <w:rPr>
          <w:szCs w:val="22"/>
        </w:rPr>
      </w:pPr>
      <w:r w:rsidRPr="008B311F">
        <w:rPr>
          <w:b/>
          <w:iCs/>
          <w:szCs w:val="22"/>
        </w:rPr>
        <w:t>05:26</w:t>
      </w:r>
      <w:r w:rsidRPr="008B311F">
        <w:rPr>
          <w:iCs/>
          <w:szCs w:val="22"/>
        </w:rPr>
        <w:br/>
        <w:t xml:space="preserve">„Jesus ist der Christus, der Messias“. </w:t>
      </w:r>
      <w:r w:rsidRPr="008B311F">
        <w:rPr>
          <w:szCs w:val="22"/>
        </w:rPr>
        <w:t xml:space="preserve"> </w:t>
      </w:r>
    </w:p>
    <w:p w14:paraId="0BB088BD" w14:textId="77777777" w:rsidR="00927169" w:rsidRPr="008B311F" w:rsidRDefault="00927169" w:rsidP="008B311F">
      <w:pPr>
        <w:spacing w:line="276" w:lineRule="auto"/>
        <w:rPr>
          <w:szCs w:val="22"/>
        </w:rPr>
      </w:pPr>
    </w:p>
    <w:p w14:paraId="0E7A7675" w14:textId="77777777" w:rsidR="00927169" w:rsidRPr="008B311F" w:rsidRDefault="00927169" w:rsidP="008B311F">
      <w:pPr>
        <w:spacing w:line="276" w:lineRule="auto"/>
        <w:rPr>
          <w:szCs w:val="22"/>
        </w:rPr>
      </w:pPr>
      <w:r w:rsidRPr="008B311F">
        <w:rPr>
          <w:b/>
          <w:szCs w:val="22"/>
        </w:rPr>
        <w:t xml:space="preserve">05:30 Scribble ENDE </w:t>
      </w:r>
    </w:p>
    <w:p w14:paraId="0B1F1809" w14:textId="77777777" w:rsidR="00927169" w:rsidRPr="008B311F" w:rsidRDefault="00927169" w:rsidP="008B311F">
      <w:pPr>
        <w:spacing w:line="276" w:lineRule="auto"/>
        <w:rPr>
          <w:szCs w:val="22"/>
        </w:rPr>
      </w:pPr>
    </w:p>
    <w:p w14:paraId="42E9C738" w14:textId="77777777" w:rsidR="00927169" w:rsidRPr="008B311F" w:rsidRDefault="00927169" w:rsidP="008B311F">
      <w:pPr>
        <w:spacing w:line="276" w:lineRule="auto"/>
        <w:rPr>
          <w:b/>
          <w:szCs w:val="22"/>
        </w:rPr>
      </w:pPr>
      <w:r w:rsidRPr="008B311F">
        <w:rPr>
          <w:b/>
          <w:szCs w:val="22"/>
        </w:rPr>
        <w:t>05:33</w:t>
      </w:r>
    </w:p>
    <w:p w14:paraId="1D8C80CB"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 xml:space="preserve">Seit 2000 Jahren glauben Christen diese Geschichte. Beweise haben sie nicht. Auch Lydia und </w:t>
      </w:r>
      <w:proofErr w:type="spellStart"/>
      <w:r w:rsidRPr="008B311F">
        <w:rPr>
          <w:rFonts w:ascii="Arial" w:hAnsi="Arial" w:cs="Arial"/>
          <w:sz w:val="22"/>
          <w:szCs w:val="22"/>
        </w:rPr>
        <w:t>Aaaron</w:t>
      </w:r>
      <w:proofErr w:type="spellEnd"/>
      <w:r w:rsidRPr="008B311F">
        <w:rPr>
          <w:rFonts w:ascii="Arial" w:hAnsi="Arial" w:cs="Arial"/>
          <w:sz w:val="22"/>
          <w:szCs w:val="22"/>
        </w:rPr>
        <w:t xml:space="preserve"> bringt das manchmal ins Grübeln.</w:t>
      </w:r>
      <w:r w:rsidRPr="008B311F">
        <w:rPr>
          <w:rFonts w:ascii="Arial" w:hAnsi="Arial" w:cs="Arial"/>
          <w:sz w:val="22"/>
          <w:szCs w:val="22"/>
        </w:rPr>
        <w:br/>
      </w:r>
    </w:p>
    <w:p w14:paraId="3235B03B"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lastRenderedPageBreak/>
        <w:t>05:42</w:t>
      </w:r>
      <w:r w:rsidRPr="008B311F">
        <w:rPr>
          <w:rFonts w:ascii="Arial" w:hAnsi="Arial" w:cs="Arial"/>
          <w:b/>
          <w:sz w:val="22"/>
          <w:szCs w:val="22"/>
        </w:rPr>
        <w:br/>
        <w:t>Lydia Messerschmidt</w:t>
      </w:r>
    </w:p>
    <w:p w14:paraId="50B6A205" w14:textId="77777777" w:rsidR="00927169" w:rsidRPr="008B311F" w:rsidRDefault="00927169" w:rsidP="008B311F">
      <w:pPr>
        <w:pStyle w:val="TabellenInhalt"/>
        <w:spacing w:line="276" w:lineRule="auto"/>
        <w:rPr>
          <w:rFonts w:ascii="Arial" w:hAnsi="Arial" w:cs="Arial"/>
          <w:i/>
          <w:sz w:val="22"/>
          <w:szCs w:val="22"/>
        </w:rPr>
      </w:pPr>
      <w:bookmarkStart w:id="2" w:name="_Hlk535316247"/>
      <w:bookmarkStart w:id="3" w:name="_Hlk535324782"/>
      <w:r w:rsidRPr="008B311F">
        <w:rPr>
          <w:rFonts w:ascii="Arial" w:hAnsi="Arial" w:cs="Arial"/>
          <w:i/>
          <w:sz w:val="22"/>
          <w:szCs w:val="22"/>
        </w:rPr>
        <w:t xml:space="preserve">Die Frage, ob es Gott wirklich gibt, oder ob das nicht einfach eine Einbildung oder eine Wunschvorstellung ist, beschäftigt mich </w:t>
      </w:r>
      <w:bookmarkEnd w:id="2"/>
      <w:r w:rsidRPr="008B311F">
        <w:rPr>
          <w:rFonts w:ascii="Arial" w:hAnsi="Arial" w:cs="Arial"/>
          <w:i/>
          <w:sz w:val="22"/>
          <w:szCs w:val="22"/>
        </w:rPr>
        <w:t>ja auch. Ist das nicht vielleicht einfach etwas, was ich übernommen habe und wer sagt mir überhaupt, dass es Gott gibt? Und vielleicht ist auch mein ganzes Leben eine Art Suchbewegung.</w:t>
      </w:r>
    </w:p>
    <w:bookmarkEnd w:id="3"/>
    <w:p w14:paraId="09728AD0" w14:textId="77777777" w:rsidR="00927169" w:rsidRPr="008B311F" w:rsidRDefault="00927169" w:rsidP="008B311F">
      <w:pPr>
        <w:pStyle w:val="TabellenInhalt"/>
        <w:spacing w:line="276" w:lineRule="auto"/>
        <w:rPr>
          <w:rFonts w:ascii="Arial" w:hAnsi="Arial" w:cs="Arial"/>
          <w:i/>
          <w:sz w:val="22"/>
          <w:szCs w:val="22"/>
        </w:rPr>
      </w:pPr>
    </w:p>
    <w:p w14:paraId="0A43FDBF" w14:textId="77777777" w:rsidR="00927169" w:rsidRPr="008B311F" w:rsidRDefault="00927169" w:rsidP="008B311F">
      <w:pPr>
        <w:pStyle w:val="TabellenInhalt"/>
        <w:spacing w:line="276" w:lineRule="auto"/>
        <w:rPr>
          <w:rFonts w:ascii="Arial" w:hAnsi="Arial" w:cs="Arial"/>
          <w:b/>
          <w:i/>
          <w:sz w:val="22"/>
          <w:szCs w:val="22"/>
        </w:rPr>
      </w:pPr>
      <w:r w:rsidRPr="008B311F">
        <w:rPr>
          <w:rFonts w:ascii="Arial" w:hAnsi="Arial" w:cs="Arial"/>
          <w:b/>
          <w:i/>
          <w:sz w:val="22"/>
          <w:szCs w:val="22"/>
        </w:rPr>
        <w:t>06:04</w:t>
      </w:r>
    </w:p>
    <w:p w14:paraId="6D6A33FE" w14:textId="77777777" w:rsidR="00927169" w:rsidRPr="008B311F" w:rsidRDefault="00927169" w:rsidP="008B311F">
      <w:pPr>
        <w:spacing w:line="276" w:lineRule="auto"/>
        <w:rPr>
          <w:b/>
          <w:i/>
          <w:szCs w:val="22"/>
        </w:rPr>
      </w:pPr>
      <w:r w:rsidRPr="008B311F">
        <w:rPr>
          <w:b/>
          <w:i/>
          <w:szCs w:val="22"/>
        </w:rPr>
        <w:t>Aaron Rogge</w:t>
      </w:r>
    </w:p>
    <w:p w14:paraId="1E598C8A" w14:textId="77777777" w:rsidR="00927169" w:rsidRPr="008B311F" w:rsidRDefault="00927169" w:rsidP="008B311F">
      <w:pPr>
        <w:spacing w:line="276" w:lineRule="auto"/>
        <w:rPr>
          <w:szCs w:val="22"/>
        </w:rPr>
      </w:pPr>
      <w:r w:rsidRPr="008B311F">
        <w:rPr>
          <w:i/>
          <w:szCs w:val="22"/>
        </w:rPr>
        <w:t>Sich immer wieder damit auseinanderzusetzen und nicht einfach Ja zu meinem Glauben zu sagen, der ist jetzt festgesetzt. Den immer wieder zur Diskussion zu stellen, das erfordert Mut. Und gerade, wenn wir hier in Ostdeutschland gucken, dass so viele Menschen nicht gläubig sind. Wie kann ich in einer Gesellschaft leben, wo alle meinen Glauben ablehnen oder sich gar nicht damit beschäftigen, und den selber dann trotzdem für gesetzt halten? Dann bin ich weltfremd.</w:t>
      </w:r>
    </w:p>
    <w:p w14:paraId="6C7147F2" w14:textId="77777777" w:rsidR="00927169" w:rsidRPr="008B311F" w:rsidRDefault="00927169" w:rsidP="008B311F">
      <w:pPr>
        <w:pStyle w:val="TabellenInhalt"/>
        <w:spacing w:line="276" w:lineRule="auto"/>
        <w:rPr>
          <w:rFonts w:ascii="Arial" w:hAnsi="Arial" w:cs="Arial"/>
          <w:sz w:val="22"/>
          <w:szCs w:val="22"/>
        </w:rPr>
      </w:pPr>
    </w:p>
    <w:p w14:paraId="50E2097F" w14:textId="77777777" w:rsidR="00927169" w:rsidRPr="008B311F" w:rsidRDefault="00927169" w:rsidP="008B311F">
      <w:pPr>
        <w:spacing w:line="276" w:lineRule="auto"/>
        <w:rPr>
          <w:szCs w:val="22"/>
        </w:rPr>
      </w:pPr>
      <w:r w:rsidRPr="008B311F">
        <w:rPr>
          <w:b/>
          <w:szCs w:val="22"/>
        </w:rPr>
        <w:t>06:38</w:t>
      </w:r>
      <w:r w:rsidRPr="008B311F">
        <w:rPr>
          <w:szCs w:val="22"/>
        </w:rPr>
        <w:br/>
        <w:t>Trotzdem oder gerade deswegen bekennt sich Aaron öffentlich zu seinem Glauben, etwa durch den Talar: Das ist die Dienstkleidung evangelischer Pfarrer.</w:t>
      </w:r>
      <w:r w:rsidRPr="008B311F">
        <w:rPr>
          <w:szCs w:val="22"/>
        </w:rPr>
        <w:br/>
      </w:r>
    </w:p>
    <w:p w14:paraId="0A932D46" w14:textId="77777777" w:rsidR="00927169" w:rsidRPr="008B311F" w:rsidRDefault="00927169" w:rsidP="008B311F">
      <w:pPr>
        <w:spacing w:line="276" w:lineRule="auto"/>
        <w:rPr>
          <w:szCs w:val="22"/>
        </w:rPr>
      </w:pPr>
      <w:r w:rsidRPr="008B311F">
        <w:rPr>
          <w:b/>
          <w:szCs w:val="22"/>
        </w:rPr>
        <w:t>06:48</w:t>
      </w:r>
      <w:r w:rsidRPr="008B311F">
        <w:rPr>
          <w:b/>
          <w:szCs w:val="22"/>
        </w:rPr>
        <w:br/>
      </w:r>
      <w:r w:rsidRPr="008B311F">
        <w:rPr>
          <w:b/>
          <w:i/>
          <w:szCs w:val="22"/>
        </w:rPr>
        <w:t>Aaron Rogge</w:t>
      </w:r>
    </w:p>
    <w:p w14:paraId="4B3C8BA1" w14:textId="77777777" w:rsidR="00927169" w:rsidRPr="008B311F" w:rsidRDefault="00927169" w:rsidP="008B311F">
      <w:pPr>
        <w:spacing w:line="276" w:lineRule="auto"/>
        <w:rPr>
          <w:szCs w:val="22"/>
        </w:rPr>
      </w:pPr>
      <w:r w:rsidRPr="008B311F">
        <w:rPr>
          <w:i/>
          <w:szCs w:val="22"/>
        </w:rPr>
        <w:t>Das erste Mal, als ich einen Talar angezogen habe, das war ein ganz verrückter Moment.</w:t>
      </w:r>
      <w:r w:rsidRPr="008B311F">
        <w:rPr>
          <w:i/>
          <w:szCs w:val="22"/>
        </w:rPr>
        <w:br/>
        <w:t>Ich musst mich erstmal daran gewöhnen jetzt so einen schweren Mantel da überzuziehen. Man denkt kurz jedenfalls nicht mehr, dass man selber ist, sondern man hat ganz klar die Funktion eines Pfarrers inne.</w:t>
      </w:r>
    </w:p>
    <w:p w14:paraId="6CC577FA" w14:textId="77777777" w:rsidR="00927169" w:rsidRPr="008B311F" w:rsidRDefault="00927169" w:rsidP="008B311F">
      <w:pPr>
        <w:pStyle w:val="TabellenInhalt"/>
        <w:spacing w:line="276" w:lineRule="auto"/>
        <w:rPr>
          <w:rFonts w:ascii="Arial" w:hAnsi="Arial" w:cs="Arial"/>
          <w:sz w:val="22"/>
          <w:szCs w:val="22"/>
        </w:rPr>
      </w:pPr>
    </w:p>
    <w:p w14:paraId="6E989F83"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07:13</w:t>
      </w:r>
    </w:p>
    <w:p w14:paraId="702C61CB" w14:textId="77777777" w:rsidR="00927169" w:rsidRPr="008B311F" w:rsidRDefault="00927169" w:rsidP="008B311F">
      <w:pPr>
        <w:spacing w:line="276" w:lineRule="auto"/>
        <w:rPr>
          <w:szCs w:val="22"/>
        </w:rPr>
      </w:pPr>
      <w:r w:rsidRPr="008B311F">
        <w:rPr>
          <w:szCs w:val="22"/>
        </w:rPr>
        <w:t>Beerdigungen sind eine besondere Herausforderung. Aaron und Lydia müssen die Durchführung üben.</w:t>
      </w:r>
    </w:p>
    <w:p w14:paraId="71B096AA" w14:textId="77777777" w:rsidR="00927169" w:rsidRPr="008B311F" w:rsidRDefault="00927169" w:rsidP="008B311F">
      <w:pPr>
        <w:spacing w:line="276" w:lineRule="auto"/>
        <w:rPr>
          <w:szCs w:val="22"/>
        </w:rPr>
      </w:pPr>
    </w:p>
    <w:p w14:paraId="1E90E395"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07:31</w:t>
      </w:r>
    </w:p>
    <w:p w14:paraId="37778D4B" w14:textId="77777777" w:rsidR="00927169" w:rsidRPr="008B311F" w:rsidRDefault="00927169" w:rsidP="008B311F">
      <w:pPr>
        <w:pStyle w:val="TabellenInhalt"/>
        <w:spacing w:line="276" w:lineRule="auto"/>
        <w:rPr>
          <w:rFonts w:ascii="Arial" w:hAnsi="Arial" w:cs="Arial"/>
          <w:i/>
          <w:sz w:val="22"/>
          <w:szCs w:val="22"/>
        </w:rPr>
      </w:pPr>
      <w:r w:rsidRPr="008B311F">
        <w:rPr>
          <w:rFonts w:ascii="Arial" w:hAnsi="Arial" w:cs="Arial"/>
          <w:b/>
          <w:i/>
          <w:sz w:val="22"/>
          <w:szCs w:val="22"/>
        </w:rPr>
        <w:t>Lydia Messerschmidt</w:t>
      </w:r>
      <w:r w:rsidRPr="008B311F">
        <w:rPr>
          <w:rFonts w:ascii="Arial" w:hAnsi="Arial" w:cs="Arial"/>
          <w:sz w:val="22"/>
          <w:szCs w:val="22"/>
        </w:rPr>
        <w:br/>
      </w:r>
      <w:r w:rsidRPr="008B311F">
        <w:rPr>
          <w:rFonts w:ascii="Arial" w:hAnsi="Arial" w:cs="Arial"/>
          <w:i/>
          <w:sz w:val="22"/>
          <w:szCs w:val="22"/>
        </w:rPr>
        <w:t>Ich glaube, es geht darum, diese Rolle des Pfarrers, der Pfarrerin authentisch zu füllen. Dass es kein Rollenspiel ist, sondern dass trotzdem ich das bin und ich das, was ich sage, dazu kann ich stehen.</w:t>
      </w:r>
    </w:p>
    <w:p w14:paraId="007438A3" w14:textId="77777777" w:rsidR="00927169" w:rsidRPr="008B311F" w:rsidRDefault="00927169" w:rsidP="008B311F">
      <w:pPr>
        <w:pStyle w:val="TabellenInhalt"/>
        <w:spacing w:line="276" w:lineRule="auto"/>
        <w:rPr>
          <w:rFonts w:ascii="Arial" w:hAnsi="Arial" w:cs="Arial"/>
          <w:i/>
          <w:sz w:val="22"/>
          <w:szCs w:val="22"/>
        </w:rPr>
      </w:pPr>
    </w:p>
    <w:p w14:paraId="05AD7626"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08:18</w:t>
      </w:r>
    </w:p>
    <w:p w14:paraId="6A9A345E" w14:textId="77777777" w:rsidR="00927169" w:rsidRPr="008B311F" w:rsidRDefault="00927169" w:rsidP="008B311F">
      <w:pPr>
        <w:spacing w:line="276" w:lineRule="auto"/>
        <w:rPr>
          <w:szCs w:val="22"/>
        </w:rPr>
      </w:pPr>
      <w:r w:rsidRPr="008B311F">
        <w:rPr>
          <w:szCs w:val="22"/>
        </w:rPr>
        <w:t>Die meiste Zeit der Ausbildung verbringen die Vikare in ihren Kirchengemeinden, hier lernen sie die praktische Seite des Berufs kennen. Lydia arbeitet in Leipzig. Sie gestaltet dort auch Gottesdienste, zusammen mit dem Pfarrer.</w:t>
      </w:r>
      <w:r w:rsidRPr="008B311F">
        <w:rPr>
          <w:szCs w:val="22"/>
        </w:rPr>
        <w:br/>
      </w:r>
    </w:p>
    <w:p w14:paraId="38D7F810"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08:45</w:t>
      </w:r>
      <w:r w:rsidRPr="008B311F">
        <w:rPr>
          <w:rFonts w:ascii="Arial" w:hAnsi="Arial" w:cs="Arial"/>
          <w:b/>
          <w:sz w:val="22"/>
          <w:szCs w:val="22"/>
        </w:rPr>
        <w:br/>
      </w:r>
      <w:r w:rsidRPr="008B311F">
        <w:rPr>
          <w:rFonts w:ascii="Arial" w:hAnsi="Arial" w:cs="Arial"/>
          <w:b/>
          <w:i/>
          <w:sz w:val="22"/>
          <w:szCs w:val="22"/>
        </w:rPr>
        <w:t>Lydia Messerschmidt</w:t>
      </w:r>
      <w:r w:rsidRPr="008B311F">
        <w:rPr>
          <w:rFonts w:ascii="Arial" w:hAnsi="Arial" w:cs="Arial"/>
          <w:i/>
          <w:sz w:val="22"/>
          <w:szCs w:val="22"/>
        </w:rPr>
        <w:br/>
        <w:t>Also, es macht mir besonders viel Freude im Gottesdienst zu singen, weil die Kirchen einfach eine sehr schöne Akustik haben und auch ohne Mikrophon klingt das eigentlich schön.</w:t>
      </w:r>
    </w:p>
    <w:p w14:paraId="50544658" w14:textId="77777777" w:rsidR="00927169" w:rsidRPr="008B311F" w:rsidRDefault="00927169" w:rsidP="008B311F">
      <w:pPr>
        <w:pStyle w:val="TabellenInhalt"/>
        <w:spacing w:line="276" w:lineRule="auto"/>
        <w:rPr>
          <w:rFonts w:ascii="Arial" w:hAnsi="Arial" w:cs="Arial"/>
          <w:sz w:val="22"/>
          <w:szCs w:val="22"/>
        </w:rPr>
      </w:pPr>
    </w:p>
    <w:p w14:paraId="4C1B7137"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09:14</w:t>
      </w:r>
      <w:r w:rsidRPr="008B311F">
        <w:rPr>
          <w:rFonts w:ascii="Arial" w:hAnsi="Arial" w:cs="Arial"/>
          <w:b/>
          <w:i/>
          <w:sz w:val="22"/>
          <w:szCs w:val="22"/>
        </w:rPr>
        <w:br/>
        <w:t>Lydia Messerschmidt</w:t>
      </w:r>
      <w:r w:rsidRPr="008B311F">
        <w:rPr>
          <w:rFonts w:ascii="Arial" w:hAnsi="Arial" w:cs="Arial"/>
          <w:i/>
          <w:sz w:val="22"/>
          <w:szCs w:val="22"/>
        </w:rPr>
        <w:br/>
        <w:t>Ja, Sonntagvormittag ist schon stressig. Also man ist auch aufgeregt. Ich bin aufgeregt, weil viele Teile zusammenspielen müssen. Und dass man nichts vergessen hat: Den Talar, dass ich den Talar nicht vergessen habe. Und die ganzen Texte. Nicht dass ich da vorne stehe und nicht weiß, was ich sagen soll. Ja, es ist schon ziemlich stressig. Aber es macht auch Spaß.</w:t>
      </w:r>
    </w:p>
    <w:p w14:paraId="53D31D40" w14:textId="77777777" w:rsidR="00927169" w:rsidRPr="008B311F" w:rsidRDefault="00927169" w:rsidP="008B311F">
      <w:pPr>
        <w:pStyle w:val="TabellenInhalt"/>
        <w:spacing w:line="276" w:lineRule="auto"/>
        <w:rPr>
          <w:rFonts w:ascii="Arial" w:hAnsi="Arial" w:cs="Arial"/>
          <w:sz w:val="22"/>
          <w:szCs w:val="22"/>
        </w:rPr>
      </w:pPr>
    </w:p>
    <w:p w14:paraId="65160B05"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09:42</w:t>
      </w:r>
    </w:p>
    <w:p w14:paraId="19B1B8CD"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i/>
          <w:sz w:val="22"/>
          <w:szCs w:val="22"/>
        </w:rPr>
        <w:t>Lydia Messerschmidt</w:t>
      </w:r>
      <w:r w:rsidRPr="008B311F">
        <w:rPr>
          <w:rFonts w:ascii="Arial" w:hAnsi="Arial" w:cs="Arial"/>
          <w:b/>
          <w:i/>
          <w:sz w:val="22"/>
          <w:szCs w:val="22"/>
        </w:rPr>
        <w:br/>
      </w:r>
      <w:r w:rsidRPr="008B311F">
        <w:rPr>
          <w:rFonts w:ascii="Arial" w:hAnsi="Arial" w:cs="Arial"/>
          <w:i/>
          <w:sz w:val="22"/>
          <w:szCs w:val="22"/>
        </w:rPr>
        <w:t>Ich bin oft ungeduldig. Wenn das Lied zu viele Strophen hat</w:t>
      </w:r>
      <w:r w:rsidRPr="008B311F">
        <w:rPr>
          <w:rFonts w:ascii="Arial" w:hAnsi="Arial" w:cs="Arial"/>
          <w:b/>
          <w:i/>
          <w:sz w:val="22"/>
          <w:szCs w:val="22"/>
        </w:rPr>
        <w:t xml:space="preserve"> </w:t>
      </w:r>
      <w:r w:rsidRPr="008B311F">
        <w:rPr>
          <w:rFonts w:ascii="Arial" w:hAnsi="Arial" w:cs="Arial"/>
          <w:i/>
          <w:sz w:val="22"/>
          <w:szCs w:val="22"/>
        </w:rPr>
        <w:t>und mein eigenes Gebet plötzlich auch zu lang geraten ist. Und dann… Ich will, dass die Leute nach dem Gottesdienst nach Hause gehen und froh gelaunt sind und nicht völlig erschöpft und erschlagen</w:t>
      </w:r>
      <w:r w:rsidRPr="008B311F">
        <w:rPr>
          <w:rFonts w:ascii="Arial" w:hAnsi="Arial" w:cs="Arial"/>
          <w:i/>
          <w:sz w:val="22"/>
          <w:szCs w:val="22"/>
        </w:rPr>
        <w:br/>
      </w:r>
    </w:p>
    <w:p w14:paraId="520B5F39"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 xml:space="preserve">10:05 </w:t>
      </w:r>
    </w:p>
    <w:p w14:paraId="1950E3E1"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Mit einem Gottesdienst alleine ist es nicht getan. Viele Pfarrer müssen jeden Sonntag zwei oder drei Gottesdienste leiten. Auch Lydia eilt von Kirche zu Kirche.</w:t>
      </w:r>
    </w:p>
    <w:p w14:paraId="4F42DDDE" w14:textId="77777777" w:rsidR="00927169" w:rsidRPr="008B311F" w:rsidRDefault="00927169" w:rsidP="008B311F">
      <w:pPr>
        <w:pStyle w:val="TabellenInhalt"/>
        <w:spacing w:line="276" w:lineRule="auto"/>
        <w:rPr>
          <w:rFonts w:ascii="Arial" w:hAnsi="Arial" w:cs="Arial"/>
          <w:sz w:val="22"/>
          <w:szCs w:val="22"/>
        </w:rPr>
      </w:pPr>
    </w:p>
    <w:p w14:paraId="53467127"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10:18</w:t>
      </w:r>
    </w:p>
    <w:p w14:paraId="506FC766"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Zurück im Seminar - mehr Ruhe aber nicht weniger Arbeit.</w:t>
      </w:r>
      <w:r w:rsidRPr="008B311F">
        <w:rPr>
          <w:rFonts w:ascii="Arial" w:hAnsi="Arial" w:cs="Arial"/>
          <w:sz w:val="22"/>
          <w:szCs w:val="22"/>
        </w:rPr>
        <w:br/>
        <w:t xml:space="preserve">Lydia und Aaron machen Hausaufgaben: Thema Dankbarkeit. </w:t>
      </w:r>
    </w:p>
    <w:p w14:paraId="6B4172E9" w14:textId="77777777" w:rsidR="00927169" w:rsidRPr="008B311F" w:rsidRDefault="00927169" w:rsidP="008B311F">
      <w:pPr>
        <w:pStyle w:val="TabellenInhalt"/>
        <w:spacing w:line="276" w:lineRule="auto"/>
        <w:rPr>
          <w:rFonts w:ascii="Arial" w:hAnsi="Arial" w:cs="Arial"/>
          <w:sz w:val="22"/>
          <w:szCs w:val="22"/>
        </w:rPr>
      </w:pPr>
    </w:p>
    <w:p w14:paraId="48E25333" w14:textId="77777777" w:rsidR="00927169" w:rsidRPr="008B311F" w:rsidRDefault="00927169" w:rsidP="008B311F">
      <w:pPr>
        <w:pStyle w:val="TabellenInhalt"/>
        <w:spacing w:line="276" w:lineRule="auto"/>
        <w:rPr>
          <w:rFonts w:ascii="Arial" w:hAnsi="Arial" w:cs="Arial"/>
          <w:b/>
          <w:i/>
          <w:sz w:val="22"/>
          <w:szCs w:val="22"/>
        </w:rPr>
      </w:pPr>
      <w:r w:rsidRPr="008B311F">
        <w:rPr>
          <w:rFonts w:ascii="Arial" w:hAnsi="Arial" w:cs="Arial"/>
          <w:b/>
          <w:i/>
          <w:sz w:val="22"/>
          <w:szCs w:val="22"/>
        </w:rPr>
        <w:t>11:06</w:t>
      </w:r>
    </w:p>
    <w:p w14:paraId="2D9E9D6D"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i/>
          <w:sz w:val="22"/>
          <w:szCs w:val="22"/>
        </w:rPr>
        <w:t>Aaron</w:t>
      </w:r>
      <w:r w:rsidRPr="008B311F">
        <w:rPr>
          <w:rFonts w:ascii="Arial" w:hAnsi="Arial" w:cs="Arial"/>
          <w:i/>
          <w:sz w:val="22"/>
          <w:szCs w:val="22"/>
        </w:rPr>
        <w:br/>
        <w:t>Also Gott möchte doch keine Jasager haben. Es gibt für mich nicht den richtigen Glauben. Es gibt bestimmt Sachen, Glaubensaspekte, die ich für grundlegend falsch halte. Wenn‘ s menschenfeindlich wird, wenn‘ s zu fundamental wird, wenn Menschen, Menschengruppen ausgeschlossen werden von der Gemeinschaft, dann geht Glauben für mich auch in eine Richtung, wo es auch sehr falsch ist.</w:t>
      </w:r>
    </w:p>
    <w:p w14:paraId="390A2688" w14:textId="77777777" w:rsidR="00927169" w:rsidRPr="008B311F" w:rsidRDefault="00927169" w:rsidP="008B311F">
      <w:pPr>
        <w:pStyle w:val="TabellenInhalt"/>
        <w:spacing w:line="276" w:lineRule="auto"/>
        <w:rPr>
          <w:rFonts w:ascii="Arial" w:hAnsi="Arial" w:cs="Arial"/>
          <w:i/>
          <w:sz w:val="22"/>
          <w:szCs w:val="22"/>
        </w:rPr>
      </w:pPr>
    </w:p>
    <w:p w14:paraId="5574F144"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lang w:eastAsia="de-DE"/>
        </w:rPr>
        <w:t>11:33 Scribble ANFANG</w:t>
      </w:r>
    </w:p>
    <w:p w14:paraId="0258B0F2" w14:textId="77777777" w:rsidR="00927169" w:rsidRPr="008B311F" w:rsidRDefault="00927169" w:rsidP="008B311F">
      <w:pPr>
        <w:pStyle w:val="TabellenInhalt"/>
        <w:spacing w:line="276" w:lineRule="auto"/>
        <w:rPr>
          <w:rFonts w:ascii="Arial" w:hAnsi="Arial" w:cs="Arial"/>
          <w:sz w:val="22"/>
          <w:szCs w:val="22"/>
          <w:lang w:eastAsia="de-DE"/>
        </w:rPr>
      </w:pPr>
    </w:p>
    <w:p w14:paraId="1F88F554"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lang w:eastAsia="de-DE"/>
        </w:rPr>
        <w:t>11:34</w:t>
      </w:r>
    </w:p>
    <w:p w14:paraId="643860F2" w14:textId="77777777" w:rsidR="00927169" w:rsidRPr="008B311F" w:rsidRDefault="00927169" w:rsidP="008B311F">
      <w:pPr>
        <w:pStyle w:val="TabellenInhalt"/>
        <w:spacing w:line="276" w:lineRule="auto"/>
        <w:rPr>
          <w:rFonts w:ascii="Arial" w:hAnsi="Arial" w:cs="Arial"/>
          <w:sz w:val="22"/>
          <w:szCs w:val="22"/>
        </w:rPr>
      </w:pPr>
      <w:bookmarkStart w:id="4" w:name="_Hlk535317819"/>
      <w:r w:rsidRPr="008B311F">
        <w:rPr>
          <w:rFonts w:ascii="Arial" w:hAnsi="Arial" w:cs="Arial"/>
          <w:sz w:val="22"/>
          <w:szCs w:val="22"/>
          <w:lang w:eastAsia="de-DE"/>
        </w:rPr>
        <w:t>Das Christentum hat im Lauf seiner 2000-jährigen Geschichte in vielen Regionen der Welt Gewalt und Schrecken verbreitet und blutige Kriege geführt.</w:t>
      </w:r>
    </w:p>
    <w:bookmarkEnd w:id="4"/>
    <w:p w14:paraId="61EC150E"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lang w:eastAsia="de-DE"/>
        </w:rPr>
        <w:t xml:space="preserve"> </w:t>
      </w:r>
    </w:p>
    <w:p w14:paraId="38F09E91" w14:textId="77777777" w:rsidR="00927169" w:rsidRPr="008B311F" w:rsidRDefault="00927169" w:rsidP="008B311F">
      <w:pPr>
        <w:pStyle w:val="TabellenInhalt"/>
        <w:snapToGrid w:val="0"/>
        <w:spacing w:line="276" w:lineRule="auto"/>
        <w:rPr>
          <w:rFonts w:ascii="Arial" w:hAnsi="Arial" w:cs="Arial"/>
          <w:sz w:val="22"/>
          <w:szCs w:val="22"/>
        </w:rPr>
      </w:pPr>
      <w:r w:rsidRPr="008B311F">
        <w:rPr>
          <w:rFonts w:ascii="Arial" w:hAnsi="Arial" w:cs="Arial"/>
          <w:b/>
          <w:sz w:val="22"/>
          <w:szCs w:val="22"/>
          <w:lang w:eastAsia="de-DE"/>
        </w:rPr>
        <w:t>11:46</w:t>
      </w:r>
    </w:p>
    <w:p w14:paraId="01FFEA69"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lang w:eastAsia="de-DE"/>
        </w:rPr>
        <w:t>Es ist der 27. November 1095.</w:t>
      </w:r>
    </w:p>
    <w:p w14:paraId="51D0676E"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lang w:eastAsia="de-DE"/>
        </w:rPr>
        <w:br/>
      </w:r>
      <w:r w:rsidRPr="008B311F">
        <w:rPr>
          <w:rFonts w:ascii="Arial" w:hAnsi="Arial" w:cs="Arial"/>
          <w:b/>
          <w:sz w:val="22"/>
          <w:szCs w:val="22"/>
          <w:lang w:eastAsia="de-DE"/>
        </w:rPr>
        <w:t>11:51</w:t>
      </w:r>
      <w:r w:rsidRPr="008B311F">
        <w:rPr>
          <w:rFonts w:ascii="Arial" w:hAnsi="Arial" w:cs="Arial"/>
          <w:sz w:val="22"/>
          <w:szCs w:val="22"/>
          <w:lang w:eastAsia="de-DE"/>
        </w:rPr>
        <w:br/>
        <w:t>Papst Urban II ruft in der französischen Stadt Clermont die Christenheit auf nach Jerusalem in den Kampf zu ziehen.</w:t>
      </w:r>
    </w:p>
    <w:p w14:paraId="431CC406" w14:textId="77777777" w:rsidR="00927169" w:rsidRPr="008B311F" w:rsidRDefault="00927169" w:rsidP="008B311F">
      <w:pPr>
        <w:pStyle w:val="TabellenInhalt"/>
        <w:snapToGrid w:val="0"/>
        <w:spacing w:line="276" w:lineRule="auto"/>
        <w:rPr>
          <w:rFonts w:ascii="Arial" w:hAnsi="Arial" w:cs="Arial"/>
          <w:b/>
          <w:sz w:val="22"/>
          <w:szCs w:val="22"/>
        </w:rPr>
      </w:pPr>
    </w:p>
    <w:p w14:paraId="4198FB96" w14:textId="77777777" w:rsidR="00927169" w:rsidRPr="008B311F" w:rsidRDefault="00927169" w:rsidP="008B311F">
      <w:pPr>
        <w:pStyle w:val="TabellenInhalt"/>
        <w:snapToGrid w:val="0"/>
        <w:spacing w:line="276" w:lineRule="auto"/>
        <w:rPr>
          <w:rFonts w:ascii="Arial" w:hAnsi="Arial" w:cs="Arial"/>
          <w:sz w:val="22"/>
          <w:szCs w:val="22"/>
        </w:rPr>
      </w:pPr>
      <w:r w:rsidRPr="008B311F">
        <w:rPr>
          <w:rFonts w:ascii="Arial" w:hAnsi="Arial" w:cs="Arial"/>
          <w:b/>
          <w:sz w:val="22"/>
          <w:szCs w:val="22"/>
        </w:rPr>
        <w:t>11:59</w:t>
      </w:r>
    </w:p>
    <w:p w14:paraId="24F8886E"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lastRenderedPageBreak/>
        <w:t xml:space="preserve">Jerusalem, die Stadt in der Jesus lebte und starb, ist den Christen heilig. Sie ist ein wichtiges Pilgerziel, steht aber </w:t>
      </w:r>
    </w:p>
    <w:p w14:paraId="6D969CC1" w14:textId="77777777" w:rsidR="00927169" w:rsidRPr="008B311F" w:rsidRDefault="00927169" w:rsidP="008B311F">
      <w:pPr>
        <w:pStyle w:val="TabellenInhalt"/>
        <w:spacing w:line="276" w:lineRule="auto"/>
        <w:rPr>
          <w:rFonts w:ascii="Arial" w:hAnsi="Arial" w:cs="Arial"/>
          <w:i/>
          <w:sz w:val="22"/>
          <w:szCs w:val="22"/>
        </w:rPr>
      </w:pPr>
    </w:p>
    <w:p w14:paraId="46088C2D"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12:08</w:t>
      </w:r>
    </w:p>
    <w:p w14:paraId="50F6821F"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unter muslimischer Herrschaft. Über Jahrhunderte war das kein Problem. Das ändert sich, als orientalische</w:t>
      </w:r>
      <w:r w:rsidRPr="008B311F">
        <w:rPr>
          <w:rFonts w:ascii="Arial" w:hAnsi="Arial" w:cs="Arial"/>
          <w:strike/>
          <w:sz w:val="22"/>
          <w:szCs w:val="22"/>
        </w:rPr>
        <w:t xml:space="preserve"> </w:t>
      </w:r>
      <w:r w:rsidRPr="008B311F">
        <w:rPr>
          <w:rFonts w:ascii="Arial" w:hAnsi="Arial" w:cs="Arial"/>
          <w:sz w:val="22"/>
          <w:szCs w:val="22"/>
        </w:rPr>
        <w:t>Stämme Teile der christlichen Welt erobern und Pilger auf ihrem Weg nach Jerusalem bedrohen.</w:t>
      </w:r>
    </w:p>
    <w:p w14:paraId="1BEACF0F" w14:textId="77777777" w:rsidR="00927169" w:rsidRPr="008B311F" w:rsidRDefault="00927169" w:rsidP="008B311F">
      <w:pPr>
        <w:pStyle w:val="TabellenInhalt"/>
        <w:spacing w:line="276" w:lineRule="auto"/>
        <w:rPr>
          <w:rFonts w:ascii="Arial" w:hAnsi="Arial" w:cs="Arial"/>
          <w:b/>
          <w:sz w:val="22"/>
          <w:szCs w:val="22"/>
        </w:rPr>
      </w:pPr>
    </w:p>
    <w:p w14:paraId="1A16263A"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12:22</w:t>
      </w:r>
    </w:p>
    <w:p w14:paraId="5EC54640"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Eine Auseinandersetzung um die Vormachtstellung in der Region.</w:t>
      </w:r>
    </w:p>
    <w:p w14:paraId="5124F485" w14:textId="77777777" w:rsidR="00927169" w:rsidRPr="008B311F" w:rsidRDefault="00927169" w:rsidP="008B311F">
      <w:pPr>
        <w:pStyle w:val="TabellenInhalt"/>
        <w:spacing w:line="276" w:lineRule="auto"/>
        <w:rPr>
          <w:rFonts w:ascii="Arial" w:hAnsi="Arial" w:cs="Arial"/>
          <w:sz w:val="22"/>
          <w:szCs w:val="22"/>
          <w:lang w:eastAsia="de-DE"/>
        </w:rPr>
      </w:pPr>
    </w:p>
    <w:p w14:paraId="11C5620B"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12:27</w:t>
      </w:r>
    </w:p>
    <w:p w14:paraId="5C4EFDA9"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 xml:space="preserve">Der Papst befiehlt den Christen eine „bewaffnete Pilgerfahrt“. Zum Lohn verspricht er den Kämpfern die Vergebung ihrer Sünden. </w:t>
      </w:r>
    </w:p>
    <w:p w14:paraId="5D66290A"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Der erste Kreuzzug der Geschichte beginnt.</w:t>
      </w:r>
    </w:p>
    <w:p w14:paraId="33414D02" w14:textId="77777777" w:rsidR="00927169" w:rsidRPr="008B311F" w:rsidRDefault="00927169" w:rsidP="008B311F">
      <w:pPr>
        <w:pStyle w:val="TabellenInhalt"/>
        <w:spacing w:line="276" w:lineRule="auto"/>
        <w:rPr>
          <w:rFonts w:ascii="Arial" w:hAnsi="Arial" w:cs="Arial"/>
          <w:sz w:val="22"/>
          <w:szCs w:val="22"/>
        </w:rPr>
      </w:pPr>
    </w:p>
    <w:p w14:paraId="6B34208A" w14:textId="77777777" w:rsidR="00927169" w:rsidRPr="008B311F" w:rsidRDefault="00927169" w:rsidP="008B311F">
      <w:pPr>
        <w:pStyle w:val="TabellenInhalt"/>
        <w:snapToGrid w:val="0"/>
        <w:spacing w:line="276" w:lineRule="auto"/>
        <w:rPr>
          <w:rFonts w:ascii="Arial" w:hAnsi="Arial" w:cs="Arial"/>
          <w:sz w:val="22"/>
          <w:szCs w:val="22"/>
        </w:rPr>
      </w:pPr>
      <w:r w:rsidRPr="008B311F">
        <w:rPr>
          <w:rFonts w:ascii="Arial" w:hAnsi="Arial" w:cs="Arial"/>
          <w:b/>
          <w:sz w:val="22"/>
          <w:szCs w:val="22"/>
        </w:rPr>
        <w:t>12:38</w:t>
      </w:r>
    </w:p>
    <w:p w14:paraId="49D12DAB"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Es wird ein brutaler Raubzug. Auf dem Weg nach Jerusalem hinterlässt das Heer eine Spur der Zerstörung, plündert und mordet. Viele Kreuzfahrer schaffen es gar nicht ans Ziel.</w:t>
      </w:r>
      <w:r w:rsidRPr="008B311F">
        <w:rPr>
          <w:rFonts w:ascii="Arial" w:hAnsi="Arial" w:cs="Arial"/>
          <w:sz w:val="22"/>
          <w:szCs w:val="22"/>
        </w:rPr>
        <w:br/>
      </w:r>
    </w:p>
    <w:p w14:paraId="78D1C35F"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12:49</w:t>
      </w:r>
    </w:p>
    <w:p w14:paraId="224113F1"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Drei Jahre dauert es, bis die Christen Jerusalem einnehmen.</w:t>
      </w:r>
      <w:r w:rsidRPr="008B311F">
        <w:rPr>
          <w:rFonts w:ascii="Arial" w:hAnsi="Arial" w:cs="Arial"/>
          <w:sz w:val="22"/>
          <w:szCs w:val="22"/>
        </w:rPr>
        <w:br/>
      </w:r>
    </w:p>
    <w:p w14:paraId="35A6C4EA"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12:53</w:t>
      </w:r>
      <w:r w:rsidRPr="008B311F">
        <w:rPr>
          <w:rFonts w:ascii="Arial" w:hAnsi="Arial" w:cs="Arial"/>
          <w:sz w:val="22"/>
          <w:szCs w:val="22"/>
        </w:rPr>
        <w:br/>
        <w:t>Extrem grausam metzeln sie die Bevölkerung nieder. Doch können die Christen die Stadt nicht dauerhaft halten. Weitere Kreuzzüge folgen, bei denen es immer deutlicher um die Gier nach Reichtum und Macht geht.</w:t>
      </w:r>
    </w:p>
    <w:p w14:paraId="59DD1FF8" w14:textId="77777777" w:rsidR="00927169" w:rsidRPr="008B311F" w:rsidRDefault="00927169" w:rsidP="008B311F">
      <w:pPr>
        <w:pStyle w:val="TabellenInhalt"/>
        <w:spacing w:line="276" w:lineRule="auto"/>
        <w:rPr>
          <w:rFonts w:ascii="Arial" w:hAnsi="Arial" w:cs="Arial"/>
          <w:sz w:val="22"/>
          <w:szCs w:val="22"/>
        </w:rPr>
      </w:pPr>
    </w:p>
    <w:p w14:paraId="13205A91" w14:textId="77777777" w:rsidR="00927169" w:rsidRPr="008B311F" w:rsidRDefault="00927169" w:rsidP="008B311F">
      <w:pPr>
        <w:spacing w:line="276" w:lineRule="auto"/>
        <w:rPr>
          <w:szCs w:val="22"/>
        </w:rPr>
      </w:pPr>
      <w:r w:rsidRPr="008B311F">
        <w:rPr>
          <w:b/>
          <w:szCs w:val="22"/>
        </w:rPr>
        <w:t>13:12</w:t>
      </w:r>
      <w:r w:rsidRPr="008B311F">
        <w:rPr>
          <w:szCs w:val="22"/>
        </w:rPr>
        <w:br/>
        <w:t xml:space="preserve">Auch in anderen Jahrhunderten ging von der Kirche immer wieder Gewalt und Unterdrückung aus. </w:t>
      </w:r>
    </w:p>
    <w:p w14:paraId="5B3F2E9D" w14:textId="77777777" w:rsidR="00927169" w:rsidRPr="008B311F" w:rsidRDefault="00927169" w:rsidP="008B311F">
      <w:pPr>
        <w:spacing w:line="276" w:lineRule="auto"/>
        <w:rPr>
          <w:szCs w:val="22"/>
        </w:rPr>
      </w:pPr>
      <w:r w:rsidRPr="008B311F">
        <w:rPr>
          <w:szCs w:val="22"/>
        </w:rPr>
        <w:t>Unerbittlich verfolgte sie Andersdenkende.</w:t>
      </w:r>
      <w:r w:rsidRPr="008B311F">
        <w:rPr>
          <w:szCs w:val="22"/>
        </w:rPr>
        <w:br/>
      </w:r>
    </w:p>
    <w:p w14:paraId="21EC10E2" w14:textId="77777777" w:rsidR="00927169" w:rsidRPr="008B311F" w:rsidRDefault="00927169" w:rsidP="008B311F">
      <w:pPr>
        <w:spacing w:line="276" w:lineRule="auto"/>
        <w:rPr>
          <w:szCs w:val="22"/>
        </w:rPr>
      </w:pPr>
      <w:r w:rsidRPr="008B311F">
        <w:rPr>
          <w:b/>
          <w:szCs w:val="22"/>
        </w:rPr>
        <w:t>13:22</w:t>
      </w:r>
    </w:p>
    <w:p w14:paraId="78506B64" w14:textId="77777777" w:rsidR="00927169" w:rsidRPr="008B311F" w:rsidRDefault="00927169" w:rsidP="008B311F">
      <w:pPr>
        <w:spacing w:line="276" w:lineRule="auto"/>
        <w:rPr>
          <w:szCs w:val="22"/>
        </w:rPr>
      </w:pPr>
      <w:r w:rsidRPr="008B311F">
        <w:rPr>
          <w:szCs w:val="22"/>
        </w:rPr>
        <w:t xml:space="preserve">Statt von Liebe predigte sie von Sünde, Hölle und von einem grausam strafenden Gott. Viele wurden auf diese Weise zum Opfer. </w:t>
      </w:r>
    </w:p>
    <w:p w14:paraId="4034CB7F" w14:textId="77777777" w:rsidR="00927169" w:rsidRPr="008B311F" w:rsidRDefault="00927169" w:rsidP="008B311F">
      <w:pPr>
        <w:spacing w:line="276" w:lineRule="auto"/>
        <w:rPr>
          <w:b/>
          <w:szCs w:val="22"/>
        </w:rPr>
      </w:pPr>
    </w:p>
    <w:p w14:paraId="446F9DD4" w14:textId="77777777" w:rsidR="00927169" w:rsidRPr="008B311F" w:rsidRDefault="00927169" w:rsidP="008B311F">
      <w:pPr>
        <w:spacing w:line="276" w:lineRule="auto"/>
        <w:rPr>
          <w:szCs w:val="22"/>
        </w:rPr>
      </w:pPr>
      <w:r w:rsidRPr="008B311F">
        <w:rPr>
          <w:b/>
          <w:szCs w:val="22"/>
        </w:rPr>
        <w:t>13:30</w:t>
      </w:r>
    </w:p>
    <w:p w14:paraId="0906ADED"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Das ist die dunkle Seite des Christentums. Mit dieser Vergangenheit muss die Kirche leben. Damit verbunden ist die Verpflichtung sich für Frieden und Solidarität in der Welt einzusetzen.</w:t>
      </w:r>
    </w:p>
    <w:p w14:paraId="604B23C1" w14:textId="77777777" w:rsidR="00927169" w:rsidRPr="008B311F" w:rsidRDefault="00927169" w:rsidP="008B311F">
      <w:pPr>
        <w:pStyle w:val="TabellenInhalt"/>
        <w:spacing w:line="276" w:lineRule="auto"/>
        <w:rPr>
          <w:rFonts w:ascii="Arial" w:hAnsi="Arial" w:cs="Arial"/>
          <w:b/>
          <w:i/>
          <w:sz w:val="22"/>
          <w:szCs w:val="22"/>
        </w:rPr>
      </w:pPr>
    </w:p>
    <w:p w14:paraId="3DA787F8" w14:textId="77777777" w:rsidR="00927169" w:rsidRPr="008B311F" w:rsidRDefault="00927169" w:rsidP="008B311F">
      <w:pPr>
        <w:pStyle w:val="TabellenInhalt"/>
        <w:spacing w:line="276" w:lineRule="auto"/>
        <w:rPr>
          <w:rFonts w:ascii="Arial" w:hAnsi="Arial" w:cs="Arial"/>
          <w:b/>
          <w:bCs/>
          <w:sz w:val="22"/>
          <w:szCs w:val="22"/>
        </w:rPr>
      </w:pPr>
      <w:r w:rsidRPr="008B311F">
        <w:rPr>
          <w:rFonts w:ascii="Arial" w:hAnsi="Arial" w:cs="Arial"/>
          <w:b/>
          <w:bCs/>
          <w:sz w:val="22"/>
          <w:szCs w:val="22"/>
        </w:rPr>
        <w:t>13:44 Scribble ENDE</w:t>
      </w:r>
    </w:p>
    <w:p w14:paraId="5F17FB4D" w14:textId="77777777" w:rsidR="00927169" w:rsidRPr="008B311F" w:rsidRDefault="00927169" w:rsidP="008B311F">
      <w:pPr>
        <w:pStyle w:val="TabellenInhalt"/>
        <w:spacing w:line="276" w:lineRule="auto"/>
        <w:rPr>
          <w:rFonts w:ascii="Arial" w:hAnsi="Arial" w:cs="Arial"/>
          <w:i/>
          <w:sz w:val="22"/>
          <w:szCs w:val="22"/>
        </w:rPr>
      </w:pPr>
    </w:p>
    <w:p w14:paraId="36109A61"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13.51</w:t>
      </w:r>
    </w:p>
    <w:p w14:paraId="35FF5A2C"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Fundamentalismus, Menschenfeindlichkeit und Gewalt haben die Geschichte des Christentums entscheidend geprägt. Wie gehen Lydia und Aaron damit um?</w:t>
      </w:r>
    </w:p>
    <w:p w14:paraId="20332925" w14:textId="77777777" w:rsidR="00927169" w:rsidRPr="008B311F" w:rsidRDefault="00927169" w:rsidP="008B311F">
      <w:pPr>
        <w:pStyle w:val="TabellenInhalt"/>
        <w:spacing w:line="276" w:lineRule="auto"/>
        <w:rPr>
          <w:rFonts w:ascii="Arial" w:hAnsi="Arial" w:cs="Arial"/>
          <w:sz w:val="22"/>
          <w:szCs w:val="22"/>
        </w:rPr>
      </w:pPr>
    </w:p>
    <w:p w14:paraId="65BE3E24"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b/>
          <w:sz w:val="22"/>
          <w:szCs w:val="22"/>
        </w:rPr>
        <w:t>14:00</w:t>
      </w:r>
      <w:r w:rsidRPr="008B311F">
        <w:rPr>
          <w:rFonts w:ascii="Arial" w:hAnsi="Arial" w:cs="Arial"/>
          <w:b/>
          <w:i/>
          <w:sz w:val="22"/>
          <w:szCs w:val="22"/>
        </w:rPr>
        <w:br/>
        <w:t>Lydia Messerschmidt</w:t>
      </w:r>
    </w:p>
    <w:p w14:paraId="4E62D2C7" w14:textId="77777777" w:rsidR="00927169" w:rsidRPr="008B311F" w:rsidRDefault="00927169" w:rsidP="008B311F">
      <w:pPr>
        <w:pStyle w:val="TabellenInhalt"/>
        <w:spacing w:line="276" w:lineRule="auto"/>
        <w:rPr>
          <w:rFonts w:ascii="Arial" w:hAnsi="Arial" w:cs="Arial"/>
          <w:i/>
          <w:sz w:val="22"/>
          <w:szCs w:val="22"/>
        </w:rPr>
      </w:pPr>
      <w:r w:rsidRPr="008B311F">
        <w:rPr>
          <w:rFonts w:ascii="Arial" w:hAnsi="Arial" w:cs="Arial"/>
          <w:i/>
          <w:sz w:val="22"/>
          <w:szCs w:val="22"/>
        </w:rPr>
        <w:t>Ich kann mich natürlich immer rausnehmen und sagen, das wäre mir nicht passiert und zugleich weiß ich aber auch um die… Dass man auch selber sehr schnell an seine Grenzen kommt und selber an den eigenen Idealen und Ansprüchen auch scheitert.</w:t>
      </w:r>
    </w:p>
    <w:p w14:paraId="403D051E" w14:textId="77777777" w:rsidR="00927169" w:rsidRPr="008B311F" w:rsidRDefault="00927169" w:rsidP="008B311F">
      <w:pPr>
        <w:pStyle w:val="TabellenInhalt"/>
        <w:spacing w:line="276" w:lineRule="auto"/>
        <w:rPr>
          <w:rFonts w:ascii="Arial" w:hAnsi="Arial" w:cs="Arial"/>
          <w:color w:val="00B0F0"/>
          <w:sz w:val="22"/>
          <w:szCs w:val="22"/>
        </w:rPr>
      </w:pPr>
    </w:p>
    <w:p w14:paraId="7FFA2E28" w14:textId="77777777" w:rsidR="00927169" w:rsidRPr="008B311F" w:rsidRDefault="00927169" w:rsidP="008B311F">
      <w:pPr>
        <w:pStyle w:val="TabellenInhalt"/>
        <w:spacing w:line="276" w:lineRule="auto"/>
        <w:rPr>
          <w:rFonts w:ascii="Arial" w:hAnsi="Arial" w:cs="Arial"/>
          <w:b/>
          <w:sz w:val="22"/>
          <w:szCs w:val="22"/>
        </w:rPr>
      </w:pPr>
      <w:r w:rsidRPr="008B311F">
        <w:rPr>
          <w:rFonts w:ascii="Arial" w:hAnsi="Arial" w:cs="Arial"/>
          <w:b/>
          <w:sz w:val="22"/>
          <w:szCs w:val="22"/>
        </w:rPr>
        <w:t xml:space="preserve">14:17 </w:t>
      </w:r>
    </w:p>
    <w:p w14:paraId="3BC9A1B4"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sz w:val="22"/>
          <w:szCs w:val="22"/>
        </w:rPr>
        <w:t>Trotz alledem: das Wesen des Christentums ist der Einsatz für Frieden und Gerechtigkeit.</w:t>
      </w:r>
    </w:p>
    <w:p w14:paraId="414D42E5" w14:textId="77777777" w:rsidR="00927169" w:rsidRPr="008B311F" w:rsidRDefault="00927169" w:rsidP="008B311F">
      <w:pPr>
        <w:pStyle w:val="TabellenInhalt"/>
        <w:spacing w:line="276" w:lineRule="auto"/>
        <w:rPr>
          <w:rFonts w:ascii="Arial" w:hAnsi="Arial" w:cs="Arial"/>
          <w:i/>
          <w:sz w:val="22"/>
          <w:szCs w:val="22"/>
        </w:rPr>
      </w:pPr>
    </w:p>
    <w:p w14:paraId="4C0C1020" w14:textId="77777777" w:rsidR="00927169" w:rsidRPr="008B311F" w:rsidRDefault="00927169" w:rsidP="008B311F">
      <w:pPr>
        <w:spacing w:line="276" w:lineRule="auto"/>
        <w:rPr>
          <w:szCs w:val="22"/>
        </w:rPr>
      </w:pPr>
      <w:r w:rsidRPr="008B311F">
        <w:rPr>
          <w:b/>
          <w:i/>
          <w:szCs w:val="22"/>
        </w:rPr>
        <w:t>14:21</w:t>
      </w:r>
      <w:r w:rsidRPr="008B311F">
        <w:rPr>
          <w:i/>
          <w:szCs w:val="22"/>
        </w:rPr>
        <w:br/>
      </w:r>
      <w:r w:rsidRPr="008B311F">
        <w:rPr>
          <w:b/>
          <w:i/>
          <w:szCs w:val="22"/>
        </w:rPr>
        <w:t>Aaron Rogge</w:t>
      </w:r>
    </w:p>
    <w:p w14:paraId="05D379AA" w14:textId="77777777" w:rsidR="00927169" w:rsidRPr="008B311F" w:rsidRDefault="00927169" w:rsidP="008B311F">
      <w:pPr>
        <w:pStyle w:val="TabellenInhalt"/>
        <w:spacing w:line="276" w:lineRule="auto"/>
        <w:rPr>
          <w:rFonts w:ascii="Arial" w:hAnsi="Arial" w:cs="Arial"/>
          <w:sz w:val="22"/>
          <w:szCs w:val="22"/>
        </w:rPr>
      </w:pPr>
      <w:r w:rsidRPr="008B311F">
        <w:rPr>
          <w:rFonts w:ascii="Arial" w:hAnsi="Arial" w:cs="Arial"/>
          <w:i/>
          <w:sz w:val="22"/>
          <w:szCs w:val="22"/>
        </w:rPr>
        <w:t>Das ist `</w:t>
      </w:r>
      <w:proofErr w:type="spellStart"/>
      <w:r w:rsidRPr="008B311F">
        <w:rPr>
          <w:rFonts w:ascii="Arial" w:hAnsi="Arial" w:cs="Arial"/>
          <w:i/>
          <w:sz w:val="22"/>
          <w:szCs w:val="22"/>
        </w:rPr>
        <w:t>ne</w:t>
      </w:r>
      <w:proofErr w:type="spellEnd"/>
      <w:r w:rsidRPr="008B311F">
        <w:rPr>
          <w:rFonts w:ascii="Arial" w:hAnsi="Arial" w:cs="Arial"/>
          <w:i/>
          <w:sz w:val="22"/>
          <w:szCs w:val="22"/>
        </w:rPr>
        <w:t xml:space="preserve"> große Aufgabe das zu lösen, Menschen wieder zu erreichen. Glauben präsent zu halten und zu sagen, ja, es gibt Gott. Mir gibt das ganz viel, vielleicht euch auch.</w:t>
      </w:r>
      <w:r w:rsidRPr="008B311F">
        <w:rPr>
          <w:rFonts w:ascii="Arial" w:hAnsi="Arial" w:cs="Arial"/>
          <w:i/>
          <w:sz w:val="22"/>
          <w:szCs w:val="22"/>
        </w:rPr>
        <w:br/>
      </w:r>
    </w:p>
    <w:p w14:paraId="1CEF20AA" w14:textId="77777777" w:rsidR="006A643E" w:rsidRPr="008B311F" w:rsidRDefault="00927169" w:rsidP="008B311F">
      <w:pPr>
        <w:pStyle w:val="TabellenInhalt"/>
        <w:spacing w:line="276" w:lineRule="auto"/>
        <w:rPr>
          <w:rFonts w:ascii="Arial" w:hAnsi="Arial" w:cs="Arial"/>
          <w:sz w:val="22"/>
          <w:szCs w:val="22"/>
        </w:rPr>
      </w:pPr>
      <w:r w:rsidRPr="008B311F">
        <w:rPr>
          <w:rFonts w:ascii="Arial" w:hAnsi="Arial" w:cs="Arial"/>
          <w:b/>
          <w:i/>
          <w:sz w:val="22"/>
          <w:szCs w:val="22"/>
        </w:rPr>
        <w:t>Abspann ab 14:35</w:t>
      </w:r>
    </w:p>
    <w:sectPr w:rsidR="006A643E" w:rsidRPr="008B311F"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4739AA" w14:textId="77777777" w:rsidR="002620FE" w:rsidRDefault="002620FE" w:rsidP="002620FE">
      <w:r>
        <w:separator/>
      </w:r>
    </w:p>
  </w:endnote>
  <w:endnote w:type="continuationSeparator" w:id="0">
    <w:p w14:paraId="73650497" w14:textId="77777777"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Serif">
    <w:altName w:val="Times New Roman"/>
    <w:charset w:val="01"/>
    <w:family w:val="roman"/>
    <w:pitch w:val="variable"/>
  </w:font>
  <w:font w:name="Noto Sans CJK SC Regular">
    <w:altName w:val="Cambria"/>
    <w:panose1 w:val="00000000000000000000"/>
    <w:charset w:val="00"/>
    <w:family w:val="roman"/>
    <w:notTrueType/>
    <w:pitch w:val="default"/>
  </w:font>
  <w:font w:name="FreeSans">
    <w:altName w:val="Cambria"/>
    <w:panose1 w:val="00000000000000000000"/>
    <w:charset w:val="00"/>
    <w:family w:val="roman"/>
    <w:notTrueType/>
    <w:pitch w:val="default"/>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54E728" w14:textId="77777777" w:rsidR="00D11D6F" w:rsidRDefault="00A728A5" w:rsidP="000266E8">
    <w:pPr>
      <w:pStyle w:val="Fuzeile"/>
      <w:rPr>
        <w:b/>
        <w:sz w:val="18"/>
        <w:szCs w:val="18"/>
      </w:rPr>
    </w:pPr>
  </w:p>
  <w:p w14:paraId="1D34E34B" w14:textId="77777777" w:rsidR="00D11D6F" w:rsidRDefault="00A728A5" w:rsidP="000266E8">
    <w:pPr>
      <w:pStyle w:val="Fuzeile"/>
      <w:rPr>
        <w:b/>
        <w:sz w:val="18"/>
        <w:szCs w:val="18"/>
      </w:rPr>
    </w:pPr>
  </w:p>
  <w:p w14:paraId="11006E18" w14:textId="77777777"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48AF310C" wp14:editId="03F96497">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B5678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C4CC30" w14:textId="77777777" w:rsidR="002620FE" w:rsidRDefault="002620FE" w:rsidP="002620FE">
      <w:r>
        <w:separator/>
      </w:r>
    </w:p>
  </w:footnote>
  <w:footnote w:type="continuationSeparator" w:id="0">
    <w:p w14:paraId="7BC93283" w14:textId="77777777"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4FE501" w14:textId="77777777"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E096B73" wp14:editId="0A6BEE1A">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699A0E52" wp14:editId="5624467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37C2C" w:rsidRPr="00C37C2C">
      <w:rPr>
        <w:b/>
      </w:rPr>
      <w:t>Glaube und Kirche</w:t>
    </w:r>
    <w:r w:rsidR="00BC12E3" w:rsidRPr="00C322FF">
      <w:rPr>
        <w:b/>
      </w:rPr>
      <w:tab/>
    </w:r>
  </w:p>
  <w:p w14:paraId="5011395E" w14:textId="77777777" w:rsidR="00BF6418" w:rsidRPr="00BF6418" w:rsidRDefault="00A728A5" w:rsidP="00BF6418">
    <w:pPr>
      <w:pStyle w:val="Kopfzeile"/>
      <w:shd w:val="clear" w:color="auto" w:fill="DBE5F1"/>
      <w:spacing w:before="60" w:after="60"/>
      <w:rPr>
        <w:rFonts w:ascii="ITCOfficinaSans LT Book" w:hAnsi="ITCOfficinaSans LT Book"/>
        <w:sz w:val="6"/>
        <w:szCs w:val="6"/>
      </w:rPr>
    </w:pPr>
  </w:p>
  <w:p w14:paraId="3FD2BB77" w14:textId="77777777" w:rsidR="00C4168F" w:rsidRPr="00686FB4" w:rsidRDefault="00B56780" w:rsidP="00BF6418">
    <w:pPr>
      <w:pStyle w:val="Kopfzeile"/>
      <w:shd w:val="clear" w:color="auto" w:fill="DBE5F1"/>
      <w:spacing w:before="60" w:after="60"/>
      <w:rPr>
        <w:sz w:val="16"/>
        <w:szCs w:val="16"/>
      </w:rPr>
    </w:pPr>
    <w:bookmarkStart w:id="5" w:name="OLE_LINK1"/>
    <w:bookmarkStart w:id="6" w:name="OLE_LINK2"/>
    <w:r>
      <w:rPr>
        <w:sz w:val="16"/>
        <w:szCs w:val="16"/>
      </w:rPr>
      <w:t>Christentum</w:t>
    </w:r>
    <w:r w:rsidR="00BC12E3" w:rsidRPr="00686FB4">
      <w:rPr>
        <w:sz w:val="18"/>
        <w:szCs w:val="18"/>
      </w:rPr>
      <w:t xml:space="preserve"> </w:t>
    </w:r>
    <w:bookmarkEnd w:id="5"/>
    <w:bookmarkEnd w:id="6"/>
    <w:r w:rsidR="00BC12E3" w:rsidRPr="00686FB4">
      <w:rPr>
        <w:sz w:val="16"/>
        <w:szCs w:val="16"/>
      </w:rPr>
      <w:t>(Reihe)</w:t>
    </w:r>
    <w:r w:rsidR="00BC12E3" w:rsidRPr="00686FB4">
      <w:rPr>
        <w:sz w:val="18"/>
        <w:szCs w:val="18"/>
      </w:rPr>
      <w:br/>
    </w:r>
    <w:r w:rsidR="00C37C2C" w:rsidRPr="00C37C2C">
      <w:rPr>
        <w:sz w:val="16"/>
        <w:szCs w:val="16"/>
      </w:rPr>
      <w:t xml:space="preserve">Glaube und Kirche </w:t>
    </w:r>
    <w:r w:rsidR="00BC12E3" w:rsidRPr="00686FB4">
      <w:rPr>
        <w:sz w:val="16"/>
        <w:szCs w:val="16"/>
      </w:rPr>
      <w:t>(Sendung)</w:t>
    </w:r>
    <w:r w:rsidR="00BC12E3" w:rsidRPr="00686FB4">
      <w:rPr>
        <w:sz w:val="18"/>
        <w:szCs w:val="18"/>
      </w:rPr>
      <w:br/>
    </w:r>
    <w:r w:rsidR="00BC12E3" w:rsidRPr="00BF35F4">
      <w:rPr>
        <w:sz w:val="16"/>
        <w:szCs w:val="16"/>
      </w:rPr>
      <w:t>468</w:t>
    </w:r>
    <w:r w:rsidR="00D316A3">
      <w:rPr>
        <w:sz w:val="16"/>
        <w:szCs w:val="16"/>
      </w:rPr>
      <w:t>001</w:t>
    </w:r>
    <w:r w:rsidR="00C37C2C">
      <w:rPr>
        <w:sz w:val="16"/>
        <w:szCs w:val="16"/>
      </w:rPr>
      <w:t>71</w:t>
    </w:r>
    <w:r w:rsidR="00BC12E3" w:rsidRPr="00686FB4">
      <w:rPr>
        <w:sz w:val="16"/>
        <w:szCs w:val="16"/>
      </w:rPr>
      <w:t xml:space="preserve"> (DVD-Signatur Medienzentren)</w:t>
    </w:r>
  </w:p>
  <w:p w14:paraId="126EA8CA" w14:textId="77777777" w:rsidR="00BF6418" w:rsidRDefault="00A728A5" w:rsidP="00BF6418">
    <w:pPr>
      <w:pStyle w:val="Kopfzeile"/>
      <w:shd w:val="clear" w:color="auto" w:fill="DBE5F1"/>
      <w:spacing w:before="60" w:after="60"/>
      <w:rPr>
        <w:rFonts w:ascii="ITCOfficinaSans LT Book" w:hAnsi="ITCOfficinaSans LT Book"/>
        <w:sz w:val="6"/>
        <w:szCs w:val="6"/>
      </w:rPr>
    </w:pPr>
  </w:p>
  <w:p w14:paraId="3A4DF7B8" w14:textId="77777777" w:rsidR="0002080A" w:rsidRDefault="00A728A5" w:rsidP="0002080A"/>
  <w:p w14:paraId="5C25195F" w14:textId="77777777" w:rsidR="0002080A" w:rsidRPr="00BF6418" w:rsidRDefault="00A728A5"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360B22"/>
    <w:rsid w:val="004907E1"/>
    <w:rsid w:val="006A643E"/>
    <w:rsid w:val="008B311F"/>
    <w:rsid w:val="00927169"/>
    <w:rsid w:val="00A728A5"/>
    <w:rsid w:val="00B56780"/>
    <w:rsid w:val="00BC12E3"/>
    <w:rsid w:val="00C37C2C"/>
    <w:rsid w:val="00D316A3"/>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26FE3E"/>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NurText">
    <w:name w:val="Plain Text"/>
    <w:basedOn w:val="Standard"/>
    <w:link w:val="NurTextZchn"/>
    <w:uiPriority w:val="99"/>
    <w:semiHidden/>
    <w:unhideWhenUsed/>
    <w:qFormat/>
    <w:rsid w:val="00927169"/>
    <w:rPr>
      <w:rFonts w:eastAsiaTheme="minorHAnsi"/>
      <w:sz w:val="20"/>
      <w:lang w:eastAsia="en-US"/>
    </w:rPr>
  </w:style>
  <w:style w:type="character" w:customStyle="1" w:styleId="NurTextZchn">
    <w:name w:val="Nur Text Zchn"/>
    <w:basedOn w:val="Absatz-Standardschriftart"/>
    <w:link w:val="NurText"/>
    <w:uiPriority w:val="99"/>
    <w:semiHidden/>
    <w:qFormat/>
    <w:rsid w:val="00927169"/>
    <w:rPr>
      <w:rFonts w:ascii="Arial" w:hAnsi="Arial" w:cs="Arial"/>
      <w:sz w:val="20"/>
      <w:szCs w:val="24"/>
    </w:rPr>
  </w:style>
  <w:style w:type="paragraph" w:customStyle="1" w:styleId="TabellenInhalt">
    <w:name w:val="Tabellen Inhalt"/>
    <w:basedOn w:val="Standard"/>
    <w:qFormat/>
    <w:rsid w:val="00927169"/>
    <w:pPr>
      <w:suppressLineNumbers/>
    </w:pPr>
    <w:rPr>
      <w:rFonts w:ascii="Liberation Serif" w:eastAsia="Noto Sans CJK SC Regular" w:hAnsi="Liberation Serif" w:cs="FreeSans"/>
      <w:color w:val="00000A"/>
      <w:sz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681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902B26EF.dotm</Template>
  <TotalTime>0</TotalTime>
  <Pages>7</Pages>
  <Words>1403</Words>
  <Characters>8840</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Christentum</vt:lpstr>
    </vt:vector>
  </TitlesOfParts>
  <Company/>
  <LinksUpToDate>false</LinksUpToDate>
  <CharactersWithSpaces>10223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subject/>
  <dc:creator>SWR Planet Schule</dc:creator>
  <cp:keywords/>
  <dc:description/>
  <cp:lastModifiedBy>Oelschläger, Jutta</cp:lastModifiedBy>
  <cp:revision>11</cp:revision>
  <cp:lastPrinted>2020-02-18T13:13:00Z</cp:lastPrinted>
  <dcterms:created xsi:type="dcterms:W3CDTF">2019-07-17T10:54:00Z</dcterms:created>
  <dcterms:modified xsi:type="dcterms:W3CDTF">2020-02-18T13:13:00Z</dcterms:modified>
</cp:coreProperties>
</file>