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455B95" w:rsidP="003C0F0C">
      <w:pPr>
        <w:pStyle w:val="Arialberschrift"/>
        <w:ind w:firstLine="0"/>
        <w:rPr>
          <w:b w:val="0"/>
        </w:rPr>
      </w:pPr>
      <w:proofErr w:type="spellStart"/>
      <w:r>
        <w:t>Thermit</w:t>
      </w:r>
      <w:proofErr w:type="spellEnd"/>
      <w:r>
        <w:t xml:space="preserve">: </w:t>
      </w:r>
      <w:r w:rsidR="003C0F0C">
        <w:t xml:space="preserve">Vermuten und </w:t>
      </w:r>
      <w:r w:rsidR="00F4505B">
        <w:t>w</w:t>
      </w:r>
      <w:r w:rsidR="003C0F0C">
        <w:t>issen</w:t>
      </w:r>
    </w:p>
    <w:p w:rsidR="00560917" w:rsidRDefault="00560917" w:rsidP="00CF08A5">
      <w:pPr>
        <w:pStyle w:val="TheSansText"/>
        <w:ind w:left="142" w:firstLine="0"/>
      </w:pPr>
    </w:p>
    <w:p w:rsidR="003C0F0C" w:rsidRDefault="00455B95" w:rsidP="00455B95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455B95">
        <w:rPr>
          <w:b/>
          <w:sz w:val="20"/>
          <w:szCs w:val="20"/>
        </w:rPr>
        <w:t>a.</w:t>
      </w:r>
      <w:r w:rsidRPr="00455B95">
        <w:rPr>
          <w:sz w:val="20"/>
          <w:szCs w:val="20"/>
        </w:rPr>
        <w:t xml:space="preserve"> </w:t>
      </w:r>
      <w:r w:rsidR="003C0F0C" w:rsidRPr="00455B95">
        <w:rPr>
          <w:sz w:val="20"/>
          <w:szCs w:val="20"/>
        </w:rPr>
        <w:t>Was wisst ihr über Thermit?</w:t>
      </w:r>
      <w:r w:rsidR="003C0F0C" w:rsidRPr="00455B95">
        <w:rPr>
          <w:sz w:val="20"/>
          <w:szCs w:val="20"/>
        </w:rPr>
        <w:br/>
        <w:t>Vergleicht die Aussagen der Schüler</w:t>
      </w:r>
      <w:r>
        <w:rPr>
          <w:sz w:val="20"/>
          <w:szCs w:val="20"/>
        </w:rPr>
        <w:t>:</w:t>
      </w:r>
      <w:r w:rsidR="003C0F0C" w:rsidRPr="00455B95">
        <w:rPr>
          <w:sz w:val="20"/>
          <w:szCs w:val="20"/>
        </w:rPr>
        <w:t>innen und entscheidet euch, welcher Aussage ihr euch anschließen möchtet.</w:t>
      </w:r>
    </w:p>
    <w:p w:rsidR="00F4082F" w:rsidRPr="00455B95" w:rsidRDefault="00F4082F" w:rsidP="00455B95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3A7C35" w:rsidRDefault="00455B95" w:rsidP="00455B95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455B95">
        <w:rPr>
          <w:b/>
          <w:sz w:val="20"/>
          <w:szCs w:val="20"/>
        </w:rPr>
        <w:t>b.</w:t>
      </w:r>
      <w:r w:rsidRPr="00455B95">
        <w:rPr>
          <w:sz w:val="20"/>
          <w:szCs w:val="20"/>
        </w:rPr>
        <w:t xml:space="preserve"> </w:t>
      </w:r>
      <w:r w:rsidR="003C0F0C" w:rsidRPr="00455B95">
        <w:rPr>
          <w:sz w:val="20"/>
          <w:szCs w:val="20"/>
        </w:rPr>
        <w:t xml:space="preserve">Diskutiert anschließend in der Gruppe die Aussagen. </w:t>
      </w:r>
      <w:r w:rsidR="00865CA3" w:rsidRPr="00455B95">
        <w:rPr>
          <w:sz w:val="20"/>
          <w:szCs w:val="20"/>
        </w:rPr>
        <w:br/>
      </w:r>
      <w:r w:rsidR="003C0F0C" w:rsidRPr="00455B95">
        <w:rPr>
          <w:sz w:val="20"/>
          <w:szCs w:val="20"/>
        </w:rPr>
        <w:t>Welche Aussagen sind eurer Meinung nach richtig und welche vermutlich falsch</w:t>
      </w:r>
      <w:r>
        <w:rPr>
          <w:sz w:val="20"/>
          <w:szCs w:val="20"/>
        </w:rPr>
        <w:t>?</w:t>
      </w:r>
      <w:r w:rsidR="003C0F0C" w:rsidRPr="00455B95">
        <w:rPr>
          <w:sz w:val="20"/>
          <w:szCs w:val="20"/>
        </w:rPr>
        <w:t xml:space="preserve"> </w:t>
      </w:r>
      <w:r w:rsidR="00865CA3" w:rsidRPr="00455B95">
        <w:rPr>
          <w:sz w:val="20"/>
          <w:szCs w:val="20"/>
        </w:rPr>
        <w:br/>
      </w:r>
      <w:r w:rsidR="003C0F0C" w:rsidRPr="00455B95">
        <w:rPr>
          <w:sz w:val="20"/>
          <w:szCs w:val="20"/>
        </w:rPr>
        <w:t>Argumentiert dabei auf</w:t>
      </w:r>
      <w:r>
        <w:rPr>
          <w:sz w:val="20"/>
          <w:szCs w:val="20"/>
        </w:rPr>
        <w:t>g</w:t>
      </w:r>
      <w:r w:rsidR="003C0F0C" w:rsidRPr="00455B95">
        <w:rPr>
          <w:sz w:val="20"/>
          <w:szCs w:val="20"/>
        </w:rPr>
        <w:t>rund eures bisherigen Chemiewissens.</w:t>
      </w:r>
    </w:p>
    <w:p w:rsidR="007F5C7C" w:rsidRDefault="007F5C7C" w:rsidP="00455B95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455B95" w:rsidRDefault="00455B95" w:rsidP="00455B95">
      <w:pPr>
        <w:pStyle w:val="ArialText"/>
        <w:spacing w:line="247" w:lineRule="auto"/>
        <w:ind w:left="369" w:hanging="227"/>
        <w:rPr>
          <w:sz w:val="20"/>
          <w:szCs w:val="20"/>
        </w:rPr>
      </w:pPr>
    </w:p>
    <w:p w:rsidR="00455B95" w:rsidRPr="00455B95" w:rsidRDefault="00ED5A4B" w:rsidP="00455B95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ED5A4B"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Sprechblase: rechteckig mit abgerundeten Ecken 12" o:spid="_x0000_s1031" type="#_x0000_t62" style="position:absolute;left:0;text-align:left;margin-left:79.65pt;margin-top:7.15pt;width:210.75pt;height:71.25pt;z-index:251664384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C/CqwIAAK8FAAAOAAAAZHJzL2Uyb0RvYy54bWysVN1P2zAQf5+0/8HyOyQp/YCKFFVFTJMQ&#10;IGDi2XXsNpPj82y3SffX7+ykaQRoD9NekrPv63c/3931TVMpshfWlaBzmp2nlAjNoSj1Jqc/Xu/O&#10;LilxnumCKdAipwfh6M3i65fr2szFCLagCmEJBtFuXpucbr038yRxfCsq5s7BCI1KCbZiHo92kxSW&#10;1Ri9UskoTadJDbYwFrhwDm9vWyVdxPhSCu4fpXTCE5VTxObj18bvOnyTxTWbbywz25J3MNg/oKhY&#10;qTFpH+qWeUZ2tvwQqiq5BQfSn3OoEpCy5CLWgNVk6btqXrbMiFgLkuNMT5P7f2H5w/7FPFmkoTZu&#10;7lAMVTTSVuGP+EgTyTr0ZInGE46Xo+lsOhlNKOGou0rHl7NJYDM5eRvr/DcBFQlCTmtRbMQz7HTx&#10;jM+yYkrBzkfS2P7e+cheQTSrsE1Y8TOjRFYKH2PPFDnLRtll91gDm9HQ5uoivYgQ8BUGNhdDm2w6&#10;nc46mF1WBHwEGiBouCuVCoWcCImSPygRDJR+FpKURaAgoo+9KlbKEkSK0DkX2metassK0V5nkzSN&#10;7Yb5eo9IVwwYIktM3MfuAoQ5+Bi75bmzD64itnrvnP4NWOvce8TMoH3vXJUa7GcBFFbVZW7tjyS1&#10;1ASWfLNu0CSIaygOT5ZYaGfOGX5XYh/cM+efmMV3xXHExeEf8SMV1DmFTqJkC/b3Z/fBHnsftZTU&#10;OLQ5db92zApK1HeNU3GVjcdhyuNhPJmN8GCHmvVQo3fVCvDFsNMQXRSDvVdHUVqo3nC/LENWVDHN&#10;MXdOubfHw8q3ywQ3FBfLZTTDyTbM3+sXw0PwQHDosNfmjVnTDYPHMXqA44CzeWzGltyTbfDUsNx5&#10;kKUPyhOv3QG3QuyhboOFtTM8R6vTnl38AQAA//8DAFBLAwQUAAYACAAAACEAtQCUv9wAAAAHAQAA&#10;DwAAAGRycy9kb3ducmV2LnhtbEyPzW6DQAyE75X6DitX6q1ZiBKUUpaoqpQLt6R/VwMuoLBewi4J&#10;7dPXObXHmbFmPmfb2fbqTKPvHBuIFxEo4srVHTcG3l53DxtQPiDX2DsmA9/kYZvf3mSY1u7Cezof&#10;QqOkhH2KBtoQhlRrX7Vk0S/cQCzZlxstBpFjo+sRL1Jue72MokRb7FgWWhzopaXqeJisgeP76vFU&#10;7U/2A6efz6Esil2RoDH3d/PzE6hAc/g7hiu+oEMuTKWbuPaqNyCPBHHXCShJV8t4Daq8GpsYdJ7p&#10;//z5LwAAAP//AwBQSwECLQAUAAYACAAAACEAtoM4kv4AAADhAQAAEwAAAAAAAAAAAAAAAAAAAAAA&#10;W0NvbnRlbnRfVHlwZXNdLnhtbFBLAQItABQABgAIAAAAIQA4/SH/1gAAAJQBAAALAAAAAAAAAAAA&#10;AAAAAC8BAABfcmVscy8ucmVsc1BLAQItABQABgAIAAAAIQBR7C/CqwIAAK8FAAAOAAAAAAAAAAAA&#10;AAAAAC4CAABkcnMvZTJvRG9jLnhtbFBLAQItABQABgAIAAAAIQC1AJS/3AAAAAcBAAAPAAAAAAAA&#10;AAAAAAAAAAUFAABkcnMvZG93bnJldi54bWxQSwUGAAAAAAQABADzAAAADgYAAAAA&#10;" adj="10537,30896" filled="f" strokecolor="#003480" strokeweight="2pt">
            <v:textbox>
              <w:txbxContent>
                <w:p w:rsidR="00865CA3" w:rsidRPr="00455B95" w:rsidRDefault="00865CA3" w:rsidP="00865CA3">
                  <w:pPr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455B95">
                    <w:rPr>
                      <w:rFonts w:ascii="Arial" w:hAnsi="Arial" w:cs="Arial"/>
                    </w:rPr>
                    <w:t>Für Thermit braucht man Alu und Rost.</w:t>
                  </w:r>
                  <w:r w:rsidR="00455B95">
                    <w:rPr>
                      <w:rFonts w:ascii="Arial" w:hAnsi="Arial" w:cs="Arial"/>
                    </w:rPr>
                    <w:t xml:space="preserve"> </w:t>
                  </w:r>
                  <w:r w:rsidRPr="00455B95">
                    <w:rPr>
                      <w:rFonts w:ascii="Arial" w:hAnsi="Arial" w:cs="Arial"/>
                    </w:rPr>
                    <w:t>Aber was ist Rost eigentlich?</w:t>
                  </w:r>
                </w:p>
              </w:txbxContent>
            </v:textbox>
            <w10:wrap anchorx="margin"/>
          </v:shape>
        </w:pict>
      </w:r>
    </w:p>
    <w:p w:rsidR="001B6C3C" w:rsidRDefault="001B6C3C" w:rsidP="00CF08A5">
      <w:pPr>
        <w:pStyle w:val="ArialText"/>
        <w:ind w:firstLine="0"/>
      </w:pPr>
    </w:p>
    <w:p w:rsidR="001B6C3C" w:rsidRDefault="001B6C3C" w:rsidP="00CF08A5">
      <w:pPr>
        <w:pStyle w:val="ArialText"/>
        <w:ind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ED5A4B" w:rsidP="00CF08A5">
      <w:pPr>
        <w:ind w:left="142" w:firstLine="0"/>
      </w:pPr>
      <w:r>
        <w:rPr>
          <w:noProof/>
        </w:rPr>
        <w:pict>
          <v:shape id="_x0000_s1030" type="#_x0000_t62" style="position:absolute;left:0;text-align:left;margin-left:3.9pt;margin-top:8.25pt;width:131.25pt;height:63.75pt;z-index:251676672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7iAgogIAAEQFAAAOAAAAZHJzL2Uyb0RvYy54bWysVNtu2zAMfR+wfxD03vrSJE2DOkWWIMOA&#10;og3aDn1mZPkyyJImKbG7rx8lu4l3eRr2YlMiRR0eHur2rmsEOXJjayUzmlzGlHDJVF7LMqNfX7YX&#10;c0qsA5mDUJJn9I1berf8+OG21QueqkqJnBuCSaRdtDqjlXN6EUWWVbwBe6k0l+gslGnA4dKUUW6g&#10;xeyNiNI4nkWtMrk2inFrcXfTO+ky5C8KztxjUVjuiMgoYnPha8J377/R8hYWpQFd1WyAAf+AooFa&#10;4qWnVBtwQA6m/iNVUzOjrCrcJVNNpIqiZjzUgNUk8W/VPFegeagFybH6RJP9f2nZw/FZ7wzS0Gq7&#10;sGj6KrrCNP6P+EgXyHo7kcU7RxhuJrPZbH49pYShbx7fzNKpZzM6n9bGus9cNcQbGW15XvIndZD5&#10;E7ZlDUKogwukwfHeusBeTiQ0KBPIvyWUFI3AZhxBkIskTeZDs0Yx6Tjm5iq+ChCwC6OYq3GMB309&#10;wBxuRcDvQD0Eqba1EEEWQpI2o+l0EqNyGKA6CwEOzUbnGbWypAREibJnzoQ6rBJ17o/7RNaU+7Uw&#10;BOFndLKdJ582fVAFOe93k2mMqXvShvBA4C95PLgN2Ko/ElzDESH9PTyoHAn0ec5N9Jbr9h2pEevE&#10;n/A7e5W/7Qwxqh8Eq9m2xvz3YN0ODJKNleI0u0f8FEJh+WqwKKmU+fG3fR+PgkQvJS1OElLz/QCG&#10;UyK+SJTqTTKZ+NELi8n0OsWFGXv2Y488NGuFjGH7EV0wfbwT72ZhVPOKQ7/yt6ILJMO7+yYMi7Xr&#10;JxyfDcZXqxCG46bB3ctnzXxyz5xn9qV7BaMHhTrU9oN6nzpYBIX07TnH9iJZHZwq6hPnPa9DA3BU&#10;QxuHZ8W/BeN1iDo/fsufAAAA//8DAFBLAwQUAAYACAAAACEAhjJBM+AAAAAKAQAADwAAAGRycy9k&#10;b3ducmV2LnhtbEyPwWrDMBBE74X+g9hCLyWRKxM3OJZDCZgeS5xSyE2xVNtEWrmWnLh/3+2pOS77&#10;mHlTbGdn2cWMofco4XmZADPYeN1jK+HjUC3WwEJUqJX1aCT8mADb8v6uULn2V9ybSx1bRiEYciWh&#10;i3HIOQ9NZ5wKSz8YpN+XH52KdI4t16O6UrizXCRJxp3qkRo6NZhdZ5pzPTkJn1W6q45v9d69W/8k&#10;jgf3PUxCyseH+XUDLJo5/sPwp0/qUJLTyU+oA7MSFmK1IlRCuqYJBIj0hcadiMyyFHhZ8NsJ5S8A&#10;AAD//wMAUEsBAi0AFAAGAAgAAAAhALaDOJL+AAAA4QEAABMAAAAAAAAAAAAAAAAAAAAAAFtDb250&#10;ZW50X1R5cGVzXS54bWxQSwECLQAUAAYACAAAACEAOP0h/9YAAACUAQAACwAAAAAAAAAAAAAAAAAv&#10;AQAAX3JlbHMvLnJlbHNQSwECLQAUAAYACAAAACEAkO4gIKICAABEBQAADgAAAAAAAAAAAAAAAAAu&#10;AgAAZHJzL2Uyb0RvYy54bWxQSwECLQAUAAYACAAAACEAhjJBM+AAAAAKAQAADwAAAAAAAAAAAAAA&#10;AAD8BAAAZHJzL2Rvd25yZXYueG1sUEsFBgAAAAAEAAQA8wAAAAkGAAAAAA==&#10;" adj="10537,30896" filled="f" strokecolor="#003480" strokeweight="2pt">
            <v:textbox>
              <w:txbxContent>
                <w:p w:rsidR="00865CA3" w:rsidRPr="00455B95" w:rsidRDefault="00865CA3" w:rsidP="00865CA3">
                  <w:pPr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455B95">
                    <w:rPr>
                      <w:rFonts w:ascii="Arial" w:hAnsi="Arial" w:cs="Arial"/>
                    </w:rPr>
                    <w:t>Bei Thermit wird es richtig heiß.</w:t>
                  </w:r>
                </w:p>
              </w:txbxContent>
            </v:textbox>
            <w10:wrap anchorx="margin"/>
          </v:shape>
        </w:pict>
      </w:r>
      <w:r>
        <w:rPr>
          <w:noProof/>
        </w:rPr>
        <w:pict>
          <v:shape id="_x0000_s1027" type="#_x0000_t62" style="position:absolute;left:0;text-align:left;margin-left:295.65pt;margin-top:.75pt;width:195pt;height:71.25pt;z-index:251675648;visibility:visible;mso-position-horizontal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1EIqwIAAFEFAAAOAAAAZHJzL2Uyb0RvYy54bWysVE1v2zAMvQ/YfxB0b20njvOBOkWWIMOA&#10;oi3aDj0zsvwxyJImKXG6X19Kdpts3WnYRabEZ+rxkdTV9bEV5MCNbZTMaXIZU8IlU0Ujq5x+f9pe&#10;zCixDmQBQkme0xdu6fXy86erTi/4SNVKFNwQDCLtotM5rZ3TiyiyrOYt2EuluURnqUwLDremigoD&#10;HUZvRTSK4yzqlCm0UYxbi6eb3kmXIX5ZcubuytJyR0ROkZsLqwnrzq/R8goWlQFdN2ygAf/AooVG&#10;4qXvoTbggOxN8yFU2zCjrCrdJVNtpMqyYTzkgNkk8R/ZPNagecgFxbH6XSb7/8Ky28OjvjcoQ6ft&#10;wqLpsziWpvVf5EeOOU3T8SyboHwvOR1ncZyiHYTjR0cYAkbpFP0IYIiYx+lsOvGA6BRJG+u+ctUS&#10;b+S040XFH9ReFg9YojUIofYuCAiHG+uCkgWR0GLLQPEjoaRsBRbmAIJcjCdxlg6VOwONzkHzZD4b&#10;fcSMzzFJlmXTgedwLTJ+Y+o5SLVthAipCkk6THSShjQBW7UU4DDjVhc5tbKiBESFM8CcCYlYJZrC&#10;/+4DWVPt1sIQ5I9ybmfJl00PqqHg/WmCAgZZkcMADwr+FseT24Ct+1+Ca0hASH8PDy2PCnr1TxX1&#10;ljvujqRBron/w5/sVPFyb4hR/VRYzbYNxr8B6+7BoNpYUBxtd4dLKRSmrwaLklqZX38793jsTvRS&#10;0uFYoTQ/92A4JeKbxL6dJ2nq5zBs0sl0hBtz7tmde+S+XStUDOuP7ILp8U68maVR7TO+ACt/K7pA&#10;Mry7L8KwWbt+3PENYXy1CjCcPQ3uRj5q5oN75byyT8dnMHpoUYfNfaveRhAWoUP6pj5h+yZZ7Z0q&#10;m3fNe12HAuDchjIOb4x/GM73AXV6CZevAAAA//8DAFBLAwQUAAYACAAAACEAtSiwVdwAAAAGAQAA&#10;DwAAAGRycy9kb3ducmV2LnhtbEyPQU/DMAyF70j8h8hI3FjCGIiVptM2CYbEiY1t1zQxbVnjVE22&#10;lX+POcHJtt7T8/fy2eBbccI+NoE03I4UCCQbXEOVho/N880jiJgMOdMGQg3fGGFWXF7kJnPhTO94&#10;WqdKcAjFzGioU+oyKaOt0Zs4Ch0Sa5+h9ybx2VfS9ebM4b6VY6UepDcN8YfadLis0R7WR6/hrdl/&#10;lSu72NrXalhtDsq9zHdJ6+urYf4EIuGQ/szwi8/oUDBTGY7komg1cJGkYcyDxbup4qVk12RyD7LI&#10;5X/84gcAAP//AwBQSwECLQAUAAYACAAAACEAtoM4kv4AAADhAQAAEwAAAAAAAAAAAAAAAAAAAAAA&#10;W0NvbnRlbnRfVHlwZXNdLnhtbFBLAQItABQABgAIAAAAIQA4/SH/1gAAAJQBAAALAAAAAAAAAAAA&#10;AAAAAC8BAABfcmVscy8ucmVsc1BLAQItABQABgAIAAAAIQDQC1EIqwIAAFEFAAAOAAAAAAAAAAAA&#10;AAAAAC4CAABkcnMvZTJvRG9jLnhtbFBLAQItABQABgAIAAAAIQC1KLBV3AAAAAYBAAAPAAAAAAAA&#10;AAAAAAAAAAUFAABkcnMvZG93bnJldi54bWxQSwUGAAAAAAQABADzAAAADgYAAAAA&#10;" adj="3226,30668" filled="f" strokecolor="#003480" strokeweight="2pt">
            <v:textbox>
              <w:txbxContent>
                <w:p w:rsidR="00200A30" w:rsidRPr="00455B95" w:rsidRDefault="00200A30" w:rsidP="00200A30">
                  <w:pPr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455B95">
                    <w:rPr>
                      <w:rFonts w:ascii="Arial" w:hAnsi="Arial" w:cs="Arial"/>
                    </w:rPr>
                    <w:t xml:space="preserve">Das hat irgendetwas mit </w:t>
                  </w:r>
                  <w:proofErr w:type="spellStart"/>
                  <w:r w:rsidRPr="00455B95">
                    <w:rPr>
                      <w:rFonts w:ascii="Arial" w:hAnsi="Arial" w:cs="Arial"/>
                    </w:rPr>
                    <w:t>Redox</w:t>
                  </w:r>
                  <w:proofErr w:type="spellEnd"/>
                  <w:r w:rsidRPr="00455B95">
                    <w:rPr>
                      <w:rFonts w:ascii="Arial" w:hAnsi="Arial" w:cs="Arial"/>
                    </w:rPr>
                    <w:t xml:space="preserve"> zu tun. Was war </w:t>
                  </w:r>
                  <w:proofErr w:type="spellStart"/>
                  <w:r w:rsidRPr="00455B95">
                    <w:rPr>
                      <w:rFonts w:ascii="Arial" w:hAnsi="Arial" w:cs="Arial"/>
                    </w:rPr>
                    <w:t>Redox</w:t>
                  </w:r>
                  <w:proofErr w:type="spellEnd"/>
                  <w:r w:rsidRPr="00455B95">
                    <w:rPr>
                      <w:rFonts w:ascii="Arial" w:hAnsi="Arial" w:cs="Arial"/>
                    </w:rPr>
                    <w:t xml:space="preserve"> nochmal</w:t>
                  </w:r>
                  <w:r w:rsidR="00AA278A" w:rsidRPr="00455B95">
                    <w:rPr>
                      <w:rFonts w:ascii="Arial" w:hAnsi="Arial" w:cs="Arial"/>
                    </w:rPr>
                    <w:t>?</w:t>
                  </w:r>
                </w:p>
              </w:txbxContent>
            </v:textbox>
            <w10:wrap anchorx="margin"/>
          </v:shape>
        </w:pict>
      </w:r>
    </w:p>
    <w:p w:rsidR="003A7C35" w:rsidRPr="003A7C35" w:rsidRDefault="003A7C35" w:rsidP="00CF08A5">
      <w:pPr>
        <w:ind w:left="142" w:firstLine="0"/>
      </w:pPr>
    </w:p>
    <w:p w:rsidR="003A7C35" w:rsidRPr="003A7C35" w:rsidRDefault="003A7C35" w:rsidP="00CF08A5">
      <w:pPr>
        <w:ind w:left="142" w:firstLine="0"/>
      </w:pPr>
    </w:p>
    <w:p w:rsidR="003A7C35" w:rsidRPr="003A7C35" w:rsidRDefault="00ED5A4B" w:rsidP="00CF08A5">
      <w:pPr>
        <w:ind w:left="142" w:firstLine="0"/>
      </w:pPr>
      <w:r>
        <w:rPr>
          <w:noProof/>
        </w:rPr>
        <w:pict>
          <v:shape id="_x0000_s1029" type="#_x0000_t62" style="position:absolute;left:0;text-align:left;margin-left:407.25pt;margin-top:250.75pt;width:120pt;height:71.25pt;z-index:251672576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7zhpAIAAEcFAAAOAAAAZHJzL2Uyb0RvYy54bWysVE1v2zAMvQ/YfxB0b/1RO2mDOkWWIMOA&#10;oi3aDj0zsvwxyJImKXG6X19KdpN022nYxaZEinp8fNT1zb4TZMeNbZUsaHIeU8IlU2Ur64J+f16f&#10;XVJiHcgShJK8oK/c0pv550/XvZ7xVDVKlNwQTCLtrNcFbZzTsyiyrOEd2HOluURnpUwHDpemjkoD&#10;PWbvRJTG8STqlSm1UYxbi7urwUnnIX9Vcebuq8pyR0RBEZsLXxO+G/+N5tcwqw3opmUjDPgHFB20&#10;Ei89pFqBA7I17R+pupYZZVXlzpnqIlVVLeOhBqwmiX+r5qkBzUMtSI7VB5rs/0vL7nZP+sEgDb22&#10;M4umr2Jfmc7/ER/ZB7JeD2TxvSMMN5M8zeIYOWXou4qzy2nu2YyOp7Wx7itXHfFGQXte1vxRbWX5&#10;iG1ZghBq6wJpsLu1LrBXEgkdygTKHwklVSewGTsQ5CzL40k2duskKP0QlMTpNA8osBEnURenUclk&#10;MpmOSMeLEfM7Vo9CqnUrRFCGkKQvaJpjpVgooEArAQ7NTpcFtbKmBESNymfOhFKsEm3pj/tE1tSb&#10;pTAEKyhotr5MvqyGoAZKPuwmuedw4G0MDxx+yOPBrcA2w5HgGo8I6e/hQejIoc9z7KO33H6zJy1i&#10;vfAn/M5Gla8Phhg1zILVbN1i/luw7gEM8o2V4kC7e/xUQmH5arQoaZT59bd9H4+aRC8lPQ4TUvNz&#10;C4ZTIr5JVOtVkmV++sIiy6cpLsypZ3PqkdtuqZAxVACiC6aPd+LdrIzqXnDuF/5WdIFkePfQhHGx&#10;dMOQ48vB+GIRwnDiNLhb+aSZT+6Z88w+71/A6FGkDuV9p94HD2ZBIUN7jrGDSBZbp6r2wPnA69gA&#10;nNbQxvFl8c/B6TpEHd+/+RsAAAD//wMAUEsDBBQABgAIAAAAIQBNb+G94wAAAAwBAAAPAAAAZHJz&#10;L2Rvd25yZXYueG1sTI9BS8NAEIXvQv/DMgUvYjdpa21jNqUIIlgMtBH0uMmOSWh2N2S3Sfz3Tk56&#10;nDeP994X70fdsB47V1sjIFwEwNAUVtWmFPCRvdxvgTkvjZKNNSjgBx3sk9lNLCNlB3PC/uxLRiHG&#10;RVJA5X0bce6KCrV0C9uiod+37bT0dHYlV50cKFw3fBkEG65lbaihki0+V1hczldNvetUDf1Xlr2q&#10;z+Ndekrf8/ZtJ8TtfDw8AfM4+j8zTPNpOiS0KbdXoxxrBOyWIbF4AevVIzFMjnAzSbmAh22wAp7E&#10;/D9E8gsAAP//AwBQSwECLQAUAAYACAAAACEAtoM4kv4AAADhAQAAEwAAAAAAAAAAAAAAAAAAAAAA&#10;W0NvbnRlbnRfVHlwZXNdLnhtbFBLAQItABQABgAIAAAAIQA4/SH/1gAAAJQBAAALAAAAAAAAAAAA&#10;AAAAAC8BAABfcmVscy8ucmVsc1BLAQItABQABgAIAAAAIQCET7zhpAIAAEcFAAAOAAAAAAAAAAAA&#10;AAAAAC4CAABkcnMvZTJvRG9jLnhtbFBLAQItABQABgAIAAAAIQBNb+G94wAAAAwBAAAPAAAAAAAA&#10;AAAAAAAAAP4EAABkcnMvZG93bnJldi54bWxQSwUGAAAAAAQABADzAAAADgYAAAAA&#10;" adj="13617,-15719" filled="f" strokecolor="#003480" strokeweight="2pt">
            <v:textbox>
              <w:txbxContent>
                <w:p w:rsidR="00455B95" w:rsidRDefault="00455B95" w:rsidP="00200A30">
                  <w:pPr>
                    <w:ind w:left="0"/>
                    <w:jc w:val="center"/>
                    <w:rPr>
                      <w:rFonts w:ascii="Arial" w:hAnsi="Arial" w:cs="Arial"/>
                    </w:rPr>
                  </w:pPr>
                </w:p>
                <w:p w:rsidR="00200A30" w:rsidRPr="00455B95" w:rsidRDefault="00200A30" w:rsidP="00200A30">
                  <w:pPr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455B95">
                    <w:rPr>
                      <w:rFonts w:ascii="Arial" w:hAnsi="Arial" w:cs="Arial"/>
                    </w:rPr>
                    <w:t xml:space="preserve">Bei </w:t>
                  </w:r>
                  <w:proofErr w:type="spellStart"/>
                  <w:r w:rsidRPr="00455B95">
                    <w:rPr>
                      <w:rFonts w:ascii="Arial" w:hAnsi="Arial" w:cs="Arial"/>
                    </w:rPr>
                    <w:t>Thermit</w:t>
                  </w:r>
                  <w:proofErr w:type="spellEnd"/>
                  <w:r w:rsidRPr="00455B95">
                    <w:rPr>
                      <w:rFonts w:ascii="Arial" w:hAnsi="Arial" w:cs="Arial"/>
                    </w:rPr>
                    <w:t xml:space="preserve"> explodiert immer alles.</w:t>
                  </w:r>
                </w:p>
                <w:p w:rsidR="00865CA3" w:rsidRDefault="00865CA3" w:rsidP="00865CA3">
                  <w:pPr>
                    <w:ind w:left="0"/>
                    <w:jc w:val="center"/>
                  </w:pPr>
                </w:p>
              </w:txbxContent>
            </v:textbox>
            <w10:wrap anchorx="page"/>
          </v:shape>
        </w:pict>
      </w:r>
      <w:r>
        <w:rPr>
          <w:noProof/>
        </w:rPr>
        <w:pict>
          <v:shape id="_x0000_s1028" type="#_x0000_t62" style="position:absolute;left:0;text-align:left;margin-left:103.65pt;margin-top:223.05pt;width:237.75pt;height:56.6pt;z-index:251670528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uSpoQIAAEUFAAAOAAAAZHJzL2Uyb0RvYy54bWysVNtu2zAMfR+wfxD03vpSJ22COkWWIMOA&#10;Yi3aDn1mZPkyyJImKbG7rx8lO5duexr2YlMiRR0eHur2rm8F2XNjGyVzmlzGlHDJVNHIKqffXjYX&#10;N5RYB7IAoSTP6Ru39G7x8cNtp+c8VbUSBTcEk0g773ROa+f0PIosq3kL9lJpLtFZKtOCw6WposJA&#10;h9lbEaVxPI06ZQptFOPW4u56cNJFyF+WnLmHsrTcEZFTxObC14Tv1n+jxS3MKwO6btgIA/4BRQuN&#10;xEuPqdbggOxM80eqtmFGWVW6S6baSJVlw3ioAatJ4t+qea5B81ALkmP1kSb7/9Kyr/tn/WiQhk7b&#10;uUXTV9GXpvV/xEf6QNbbkSzeO8Jw8ypOZlk6oYShbxZnN9cTz2Z0Oq2NdZ+5aok3ctrxouJPaieL&#10;J2zLCoRQOxdIg/29dYG9gkhoUSZQfE8oKVuBzdiDIBdJeujVWUj6PgQxTGZjR8+irs6jkul0ej3i&#10;HK9FxAekHoNUm0aIoAshSZfTdJLFKB0GKM9SgEOz1UVOrawoAVGh7pkzoRCrRFP44z6RNdV2JQxB&#10;/DnNNjfJp/UQVEPBh91kEmPqgbUxPDD4Lo8HtwZbD0eCazwipL+HB5kjgz7PqYvecv22Jw1iTf0J&#10;v7NVxdujIUYNk2A12zSY/x6sewSDbGOlOM7uAT+lUFi+Gi1KamV+/m3fx6Mi0UtJh6OE1PzYgeGU&#10;iC8StTpLsszPXlhkk2tsJTHnnu25R+7alULGsP+ILpg+3omDWRrVvuLUL/2t6ALJ8O6hCeNi5YYR&#10;x3eD8eUyhOG8aXD38lkzn9wz55l96V/B6FGiDsX9VR3GDuZBIUN7TrGDSJY7p8rmyPnA69gAnNXQ&#10;xvFd8Y/B+TpEnV6/xS8AAAD//wMAUEsDBBQABgAIAAAAIQBTsKNy4gAAAAsBAAAPAAAAZHJzL2Rv&#10;d25yZXYueG1sTI/NTsMwEITvSLyDtUhcEHWaQBOFOFXFj8QNMLlwc2OTBOJ1ZLtp+vYsJ7jNakaz&#10;31TbxY5sNj4MDgWsVwkwg63TA3YCmven6wJYiAq1Gh0aAScTYFufn1Wq1O6Ib2aWsWNUgqFUAvoY&#10;p5Lz0PbGqrByk0HyPp23KtLpO669OlK5HXmaJBtu1YD0oVeTue9N+y0PVsB8c7V7fZAvH9lX84jP&#10;A8qTb6QQlxfL7g5YNEv8C8MvPqFDTUx7d0Ad2CggW6e0JQrYpEUGjBJ5kd8C25PIkwJ4XfH/G+of&#10;AAAA//8DAFBLAQItABQABgAIAAAAIQC2gziS/gAAAOEBAAATAAAAAAAAAAAAAAAAAAAAAABbQ29u&#10;dGVudF9UeXBlc10ueG1sUEsBAi0AFAAGAAgAAAAhADj9If/WAAAAlAEAAAsAAAAAAAAAAAAAAAAA&#10;LwEAAF9yZWxzLy5yZWxzUEsBAi0AFAAGAAgAAAAhAMk65KmhAgAARQUAAA4AAAAAAAAAAAAAAAAA&#10;LgIAAGRycy9lMm9Eb2MueG1sUEsBAi0AFAAGAAgAAAAhAFOwo3LiAAAACwEAAA8AAAAAAAAAAAAA&#10;AAAA+wQAAGRycy9kb3ducmV2LnhtbFBLBQYAAAAABAAEAPMAAAAKBgAAAAA=&#10;" adj="9753,-10914" filled="f" strokecolor="#003480" strokeweight="2pt">
            <v:textbox inset=".5mm,,.5mm">
              <w:txbxContent>
                <w:p w:rsidR="00865CA3" w:rsidRPr="00455B95" w:rsidRDefault="00865CA3" w:rsidP="00865CA3">
                  <w:pPr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455B95">
                    <w:rPr>
                      <w:rFonts w:ascii="Arial" w:hAnsi="Arial" w:cs="Arial"/>
                    </w:rPr>
                    <w:t>Man kann alle Brände mit Wasser löschen.</w:t>
                  </w:r>
                </w:p>
              </w:txbxContent>
            </v:textbox>
            <w10:wrap anchorx="page"/>
          </v:shape>
        </w:pict>
      </w:r>
      <w:r w:rsidR="007F5C7C">
        <w:rPr>
          <w:noProof/>
        </w:rPr>
        <w:drawing>
          <wp:anchor distT="0" distB="0" distL="114300" distR="114300" simplePos="0" relativeHeight="251663359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3175</wp:posOffset>
            </wp:positionV>
            <wp:extent cx="6210300" cy="2657475"/>
            <wp:effectExtent l="19050" t="0" r="0" b="0"/>
            <wp:wrapNone/>
            <wp:docPr id="6" name="Grafik 5" descr="shutterstock1992108806_semanch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hutterstock1992108806_semanche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0300" cy="2657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5CD2" w:rsidRDefault="00E55CD2" w:rsidP="003A7C35">
      <w:pPr>
        <w:spacing w:after="0" w:line="240" w:lineRule="auto"/>
      </w:pPr>
      <w:r>
        <w:separator/>
      </w:r>
    </w:p>
  </w:endnote>
  <w:endnote w:type="continuationSeparator" w:id="0">
    <w:p w:rsidR="00E55CD2" w:rsidRDefault="00E55CD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7F5C7C">
    <w:pPr>
      <w:spacing w:after="0" w:line="259" w:lineRule="auto"/>
      <w:ind w:left="0" w:right="4818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D47011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7F5C7C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="007F5C7C" w:rsidRPr="007F5C7C">
      <w:rPr>
        <w:rFonts w:ascii="Arial" w:hAnsi="Arial" w:cs="Arial"/>
        <w:color w:val="808080" w:themeColor="background1" w:themeShade="80"/>
        <w:sz w:val="16"/>
        <w:szCs w:val="16"/>
      </w:rPr>
      <w:t xml:space="preserve">Foto: </w:t>
    </w:r>
    <w:proofErr w:type="spellStart"/>
    <w:r w:rsidR="007F5C7C" w:rsidRPr="007F5C7C">
      <w:rPr>
        <w:rFonts w:ascii="Arial" w:hAnsi="Arial" w:cs="Arial"/>
        <w:color w:val="808080" w:themeColor="background1" w:themeShade="80"/>
        <w:sz w:val="16"/>
        <w:szCs w:val="16"/>
      </w:rPr>
      <w:t>Shutterstock</w:t>
    </w:r>
    <w:proofErr w:type="spellEnd"/>
    <w:r w:rsidR="007F5C7C" w:rsidRPr="007F5C7C">
      <w:rPr>
        <w:rFonts w:ascii="Arial" w:hAnsi="Arial" w:cs="Arial"/>
        <w:color w:val="808080" w:themeColor="background1" w:themeShade="80"/>
        <w:sz w:val="16"/>
        <w:szCs w:val="16"/>
      </w:rPr>
      <w:t xml:space="preserve">, </w:t>
    </w:r>
    <w:proofErr w:type="spellStart"/>
    <w:r w:rsidR="007F5C7C" w:rsidRPr="007F5C7C">
      <w:rPr>
        <w:rFonts w:ascii="Arial" w:hAnsi="Arial" w:cs="Arial"/>
        <w:color w:val="808080" w:themeColor="background1" w:themeShade="80"/>
        <w:sz w:val="16"/>
        <w:szCs w:val="16"/>
      </w:rPr>
      <w:t>Semanche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5CD2" w:rsidRDefault="00E55CD2" w:rsidP="003A7C35">
      <w:pPr>
        <w:spacing w:after="0" w:line="240" w:lineRule="auto"/>
      </w:pPr>
      <w:r>
        <w:separator/>
      </w:r>
    </w:p>
  </w:footnote>
  <w:footnote w:type="continuationSeparator" w:id="0">
    <w:p w:rsidR="00E55CD2" w:rsidRDefault="00E55CD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55B95" w:rsidP="00685FD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4025265</wp:posOffset>
          </wp:positionH>
          <wp:positionV relativeFrom="paragraph">
            <wp:posOffset>-391160</wp:posOffset>
          </wp:positionV>
          <wp:extent cx="574675" cy="569595"/>
          <wp:effectExtent l="19050" t="0" r="0" b="0"/>
          <wp:wrapTight wrapText="bothSides">
            <wp:wrapPolygon edited="0">
              <wp:start x="-716" y="0"/>
              <wp:lineTo x="-716" y="20950"/>
              <wp:lineTo x="21481" y="20950"/>
              <wp:lineTo x="21481" y="0"/>
              <wp:lineTo x="-716" y="0"/>
            </wp:wrapPolygon>
          </wp:wrapTight>
          <wp:docPr id="4" name="Grafik 3" descr="qr_chemie-thermi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hemie-thermi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4675" cy="5695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D5A4B" w:rsidRPr="00ED5A4B">
      <w:rPr>
        <w:rFonts w:ascii="Calibri" w:eastAsia="Calibri" w:hAnsi="Calibri" w:cs="Calibri"/>
        <w:noProof/>
        <w:sz w:val="20"/>
        <w:szCs w:val="20"/>
      </w:rPr>
      <w:pict>
        <v:rect id="Rechteck 7" o:spid="_x0000_s922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proofErr w:type="spellStart"/>
    <w:r>
      <w:rPr>
        <w:sz w:val="20"/>
        <w:szCs w:val="20"/>
      </w:rPr>
      <w:t>Thermit</w:t>
    </w:r>
    <w:proofErr w:type="spellEnd"/>
    <w:r>
      <w:rPr>
        <w:sz w:val="20"/>
        <w:szCs w:val="20"/>
      </w:rPr>
      <w:t xml:space="preserve">: </w:t>
    </w:r>
    <w:r w:rsidR="003C0F0C">
      <w:rPr>
        <w:sz w:val="20"/>
        <w:szCs w:val="20"/>
      </w:rPr>
      <w:t xml:space="preserve">Vermuten und </w:t>
    </w:r>
    <w:r w:rsidR="00F4505B">
      <w:rPr>
        <w:sz w:val="20"/>
        <w:szCs w:val="20"/>
      </w:rPr>
      <w:t>w</w:t>
    </w:r>
    <w:r w:rsidR="003C0F0C">
      <w:rPr>
        <w:sz w:val="20"/>
        <w:szCs w:val="20"/>
      </w:rPr>
      <w:t>issen</w:t>
    </w:r>
  </w:p>
  <w:p w:rsidR="00685FD6" w:rsidRPr="00000978" w:rsidRDefault="00ED5A4B" w:rsidP="00685FD6">
    <w:pPr>
      <w:pStyle w:val="KeinLeerraum"/>
      <w:ind w:left="142"/>
      <w:rPr>
        <w:color w:val="909191"/>
        <w:sz w:val="16"/>
        <w:szCs w:val="16"/>
      </w:rPr>
    </w:pPr>
    <w:r w:rsidRPr="00ED5A4B">
      <w:rPr>
        <w:noProof/>
      </w:rPr>
      <w:pict>
        <v:shape id="Shape 32" o:spid="_x0000_s922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1B6C3C" w:rsidP="00685FD6">
    <w:pPr>
      <w:pStyle w:val="ArialBeschreibunggrau"/>
      <w:ind w:firstLine="132"/>
    </w:pPr>
    <w:r>
      <w:t xml:space="preserve">Chemie einfach erklärt </w:t>
    </w:r>
    <w:r>
      <w:rPr>
        <w:rFonts w:ascii="TheSans C5 ExtraBold" w:hAnsi="TheSans C5 ExtraBold"/>
      </w:rPr>
      <w:t>⋅</w:t>
    </w:r>
    <w:r>
      <w:t xml:space="preserve"> </w:t>
    </w:r>
    <w:proofErr w:type="spellStart"/>
    <w:r>
      <w:t>Thermit</w:t>
    </w:r>
    <w:proofErr w:type="spellEnd"/>
    <w:r>
      <w:t xml:space="preserve"> </w:t>
    </w:r>
    <w:r w:rsidR="001D11FE">
      <w:t>kannst du nicht</w:t>
    </w:r>
    <w:r>
      <w:t xml:space="preserve"> löschen</w:t>
    </w:r>
  </w:p>
  <w:p w:rsidR="00F21BA5" w:rsidRDefault="00ED5A4B" w:rsidP="00685FD6">
    <w:pPr>
      <w:pStyle w:val="ArialBeschreibunggrau"/>
      <w:ind w:firstLine="132"/>
    </w:pPr>
    <w:hyperlink r:id="rId5" w:history="1">
      <w:r w:rsidR="00F21BA5" w:rsidRPr="00AF6F0F">
        <w:rPr>
          <w:rStyle w:val="Hyperlink"/>
        </w:rPr>
        <w:t>www.planet-schule.de/x/chemie-thermit</w:t>
      </w:r>
    </w:hyperlink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610306"/>
    <w:multiLevelType w:val="hybridMultilevel"/>
    <w:tmpl w:val="D35281DE"/>
    <w:lvl w:ilvl="0" w:tplc="3C5E5CB4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2530"/>
    <o:shapelayout v:ext="edit">
      <o:idmap v:ext="edit" data="9"/>
    </o:shapelayout>
  </w:hdrShapeDefaults>
  <w:footnotePr>
    <w:footnote w:id="-1"/>
    <w:footnote w:id="0"/>
  </w:footnotePr>
  <w:endnotePr>
    <w:endnote w:id="-1"/>
    <w:endnote w:id="0"/>
  </w:endnotePr>
  <w:compat/>
  <w:rsids>
    <w:rsidRoot w:val="00A2023F"/>
    <w:rsid w:val="000154DA"/>
    <w:rsid w:val="000C5BEC"/>
    <w:rsid w:val="001773CA"/>
    <w:rsid w:val="001B6C3C"/>
    <w:rsid w:val="001C2345"/>
    <w:rsid w:val="001D11FE"/>
    <w:rsid w:val="00200A30"/>
    <w:rsid w:val="00200DF4"/>
    <w:rsid w:val="00281DDB"/>
    <w:rsid w:val="003218BC"/>
    <w:rsid w:val="00332AA6"/>
    <w:rsid w:val="003A7C35"/>
    <w:rsid w:val="003C0BFA"/>
    <w:rsid w:val="003C0F0C"/>
    <w:rsid w:val="00455B95"/>
    <w:rsid w:val="00462615"/>
    <w:rsid w:val="00560917"/>
    <w:rsid w:val="005B5FCA"/>
    <w:rsid w:val="005E4696"/>
    <w:rsid w:val="005F6F55"/>
    <w:rsid w:val="0060637E"/>
    <w:rsid w:val="00685FD6"/>
    <w:rsid w:val="00795A37"/>
    <w:rsid w:val="007F5C7C"/>
    <w:rsid w:val="00824431"/>
    <w:rsid w:val="00855566"/>
    <w:rsid w:val="0086535D"/>
    <w:rsid w:val="00865CA3"/>
    <w:rsid w:val="008A50E4"/>
    <w:rsid w:val="008B0864"/>
    <w:rsid w:val="008F03BC"/>
    <w:rsid w:val="00A2023F"/>
    <w:rsid w:val="00A47824"/>
    <w:rsid w:val="00A57896"/>
    <w:rsid w:val="00AA278A"/>
    <w:rsid w:val="00AA60EB"/>
    <w:rsid w:val="00B17DC1"/>
    <w:rsid w:val="00B933C3"/>
    <w:rsid w:val="00BA38E0"/>
    <w:rsid w:val="00C111CB"/>
    <w:rsid w:val="00CF08A5"/>
    <w:rsid w:val="00CF178C"/>
    <w:rsid w:val="00D47011"/>
    <w:rsid w:val="00D87A49"/>
    <w:rsid w:val="00DF0E81"/>
    <w:rsid w:val="00E212A1"/>
    <w:rsid w:val="00E55CD2"/>
    <w:rsid w:val="00ED5A4B"/>
    <w:rsid w:val="00EF016D"/>
    <w:rsid w:val="00F21BA5"/>
    <w:rsid w:val="00F319D5"/>
    <w:rsid w:val="00F4082F"/>
    <w:rsid w:val="00F4505B"/>
    <w:rsid w:val="00F83947"/>
    <w:rsid w:val="00F87B92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  <o:rules v:ext="edit">
        <o:r id="V:Rule1" type="callout" idref="#Sprechblase: rechteckig mit abgerundeten Ecken 12"/>
        <o:r id="V:Rule2" type="callout" idref="#_x0000_s1030"/>
        <o:r id="V:Rule3" type="callout" idref="#_x0000_s1027"/>
        <o:r id="V:Rule4" type="callout" idref="#_x0000_s1029"/>
        <o:r id="V:Rule5" type="callout" idref="#_x0000_s1028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character" w:styleId="Hyperlink">
    <w:name w:val="Hyperlink"/>
    <w:basedOn w:val="Absatz-Standardschriftart"/>
    <w:uiPriority w:val="99"/>
    <w:unhideWhenUsed/>
    <w:rsid w:val="00F21BA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planet-schule.de/x/chemie-thermit" TargetMode="External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53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Thermit kannst du nicht löschen</dc:title>
  <dc:creator>SWR planet schule</dc:creator>
  <cp:lastModifiedBy>Martina Frietsch</cp:lastModifiedBy>
  <cp:revision>9</cp:revision>
  <dcterms:created xsi:type="dcterms:W3CDTF">2025-01-08T10:17:00Z</dcterms:created>
  <dcterms:modified xsi:type="dcterms:W3CDTF">2025-02-03T12:29:00Z</dcterms:modified>
</cp:coreProperties>
</file>