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BA2DDA" w:rsidP="00CF08A5">
      <w:pPr>
        <w:pStyle w:val="Arialberschrift"/>
        <w:ind w:firstLine="0"/>
        <w:rPr>
          <w:b w:val="0"/>
        </w:rPr>
      </w:pPr>
      <w:r>
        <w:t>Am Tatort</w:t>
      </w:r>
    </w:p>
    <w:p w:rsidR="009C6537" w:rsidRDefault="009C6537" w:rsidP="00CF08A5">
      <w:pPr>
        <w:pStyle w:val="TheSansText"/>
        <w:ind w:left="142" w:firstLine="0"/>
      </w:pPr>
    </w:p>
    <w:p w:rsidR="000D5152" w:rsidRDefault="000D5152" w:rsidP="000D5152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Sobald</w:t>
      </w:r>
      <w:r w:rsidRPr="002E41AF">
        <w:rPr>
          <w:rFonts w:ascii="Arial" w:hAnsi="Arial" w:cs="Arial"/>
          <w:sz w:val="20"/>
          <w:szCs w:val="20"/>
        </w:rPr>
        <w:t xml:space="preserve"> die Polizei und die Spurensicherung </w:t>
      </w:r>
      <w:r>
        <w:rPr>
          <w:rFonts w:ascii="Arial" w:hAnsi="Arial" w:cs="Arial"/>
          <w:sz w:val="20"/>
          <w:szCs w:val="20"/>
        </w:rPr>
        <w:t>d</w:t>
      </w:r>
      <w:r w:rsidRPr="002E41AF">
        <w:rPr>
          <w:rFonts w:ascii="Arial" w:hAnsi="Arial" w:cs="Arial"/>
          <w:sz w:val="20"/>
          <w:szCs w:val="20"/>
        </w:rPr>
        <w:t xml:space="preserve">en Tatort freigegeben haben, </w:t>
      </w:r>
      <w:r>
        <w:rPr>
          <w:rFonts w:ascii="Arial" w:hAnsi="Arial" w:cs="Arial"/>
          <w:sz w:val="20"/>
          <w:szCs w:val="20"/>
        </w:rPr>
        <w:t>tritt</w:t>
      </w:r>
      <w:r w:rsidRPr="002E41AF">
        <w:rPr>
          <w:rFonts w:ascii="Arial" w:hAnsi="Arial" w:cs="Arial"/>
          <w:sz w:val="20"/>
          <w:szCs w:val="20"/>
        </w:rPr>
        <w:t xml:space="preserve"> das Team der Tatortreiniger </w:t>
      </w:r>
      <w:r>
        <w:rPr>
          <w:rFonts w:ascii="Arial" w:hAnsi="Arial" w:cs="Arial"/>
          <w:sz w:val="20"/>
          <w:szCs w:val="20"/>
        </w:rPr>
        <w:t>den</w:t>
      </w:r>
      <w:r w:rsidRPr="002E41AF">
        <w:rPr>
          <w:rFonts w:ascii="Arial" w:hAnsi="Arial" w:cs="Arial"/>
          <w:sz w:val="20"/>
          <w:szCs w:val="20"/>
        </w:rPr>
        <w:t xml:space="preserve"> Einsatz</w:t>
      </w:r>
      <w:r>
        <w:rPr>
          <w:rFonts w:ascii="Arial" w:hAnsi="Arial" w:cs="Arial"/>
          <w:sz w:val="20"/>
          <w:szCs w:val="20"/>
        </w:rPr>
        <w:t xml:space="preserve"> an</w:t>
      </w:r>
      <w:r w:rsidRPr="002E41AF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E</w:t>
      </w:r>
      <w:r w:rsidRPr="002E41AF">
        <w:rPr>
          <w:rFonts w:ascii="Arial" w:hAnsi="Arial" w:cs="Arial"/>
          <w:sz w:val="20"/>
          <w:szCs w:val="20"/>
        </w:rPr>
        <w:t>s gi</w:t>
      </w:r>
      <w:r>
        <w:rPr>
          <w:rFonts w:ascii="Arial" w:hAnsi="Arial" w:cs="Arial"/>
          <w:sz w:val="20"/>
          <w:szCs w:val="20"/>
        </w:rPr>
        <w:t>l</w:t>
      </w:r>
      <w:r w:rsidRPr="002E41AF">
        <w:rPr>
          <w:rFonts w:ascii="Arial" w:hAnsi="Arial" w:cs="Arial"/>
          <w:sz w:val="20"/>
          <w:szCs w:val="20"/>
        </w:rPr>
        <w:t>t</w:t>
      </w:r>
      <w:r>
        <w:rPr>
          <w:rFonts w:ascii="Arial" w:hAnsi="Arial" w:cs="Arial"/>
          <w:sz w:val="20"/>
          <w:szCs w:val="20"/>
        </w:rPr>
        <w:t xml:space="preserve">, </w:t>
      </w:r>
      <w:r w:rsidRPr="002E41AF">
        <w:rPr>
          <w:rFonts w:ascii="Arial" w:hAnsi="Arial" w:cs="Arial"/>
          <w:sz w:val="20"/>
          <w:szCs w:val="20"/>
        </w:rPr>
        <w:t xml:space="preserve"> schlechte Gerüche</w:t>
      </w:r>
      <w:r>
        <w:rPr>
          <w:rFonts w:ascii="Arial" w:hAnsi="Arial" w:cs="Arial"/>
          <w:sz w:val="20"/>
          <w:szCs w:val="20"/>
        </w:rPr>
        <w:t xml:space="preserve"> zu beseitigen</w:t>
      </w:r>
      <w:r w:rsidRPr="002E41AF">
        <w:rPr>
          <w:rFonts w:ascii="Arial" w:hAnsi="Arial" w:cs="Arial"/>
          <w:sz w:val="20"/>
          <w:szCs w:val="20"/>
        </w:rPr>
        <w:t xml:space="preserve">, eingetrocknetes Blut  </w:t>
      </w:r>
      <w:r>
        <w:rPr>
          <w:rFonts w:ascii="Arial" w:hAnsi="Arial" w:cs="Arial"/>
          <w:sz w:val="20"/>
          <w:szCs w:val="20"/>
        </w:rPr>
        <w:t xml:space="preserve">zu </w:t>
      </w:r>
      <w:r w:rsidRPr="002E41AF">
        <w:rPr>
          <w:rFonts w:ascii="Arial" w:hAnsi="Arial" w:cs="Arial"/>
          <w:sz w:val="20"/>
          <w:szCs w:val="20"/>
        </w:rPr>
        <w:t>entfern</w:t>
      </w:r>
      <w:r>
        <w:rPr>
          <w:rFonts w:ascii="Arial" w:hAnsi="Arial" w:cs="Arial"/>
          <w:sz w:val="20"/>
          <w:szCs w:val="20"/>
        </w:rPr>
        <w:t>en</w:t>
      </w:r>
      <w:r w:rsidRPr="002E41AF">
        <w:rPr>
          <w:rFonts w:ascii="Arial" w:hAnsi="Arial" w:cs="Arial"/>
          <w:sz w:val="20"/>
          <w:szCs w:val="20"/>
        </w:rPr>
        <w:t>, Bakterien  ab</w:t>
      </w:r>
      <w:r>
        <w:rPr>
          <w:rFonts w:ascii="Arial" w:hAnsi="Arial" w:cs="Arial"/>
          <w:sz w:val="20"/>
          <w:szCs w:val="20"/>
        </w:rPr>
        <w:t>zu</w:t>
      </w:r>
      <w:r w:rsidRPr="002E41AF">
        <w:rPr>
          <w:rFonts w:ascii="Arial" w:hAnsi="Arial" w:cs="Arial"/>
          <w:sz w:val="20"/>
          <w:szCs w:val="20"/>
        </w:rPr>
        <w:t>töte</w:t>
      </w:r>
      <w:r>
        <w:rPr>
          <w:rFonts w:ascii="Arial" w:hAnsi="Arial" w:cs="Arial"/>
          <w:sz w:val="20"/>
          <w:szCs w:val="20"/>
        </w:rPr>
        <w:t>n</w:t>
      </w:r>
      <w:r w:rsidRPr="002E41AF">
        <w:rPr>
          <w:rFonts w:ascii="Arial" w:hAnsi="Arial" w:cs="Arial"/>
          <w:sz w:val="20"/>
          <w:szCs w:val="20"/>
        </w:rPr>
        <w:t xml:space="preserve"> und </w:t>
      </w:r>
      <w:r>
        <w:rPr>
          <w:rFonts w:ascii="Arial" w:hAnsi="Arial" w:cs="Arial"/>
          <w:sz w:val="20"/>
          <w:szCs w:val="20"/>
        </w:rPr>
        <w:t xml:space="preserve">schließlich </w:t>
      </w:r>
      <w:r w:rsidRPr="002E41AF">
        <w:rPr>
          <w:rFonts w:ascii="Arial" w:hAnsi="Arial" w:cs="Arial"/>
          <w:sz w:val="20"/>
          <w:szCs w:val="20"/>
        </w:rPr>
        <w:t xml:space="preserve">auch Seife </w:t>
      </w:r>
      <w:r>
        <w:rPr>
          <w:rFonts w:ascii="Arial" w:hAnsi="Arial" w:cs="Arial"/>
          <w:sz w:val="20"/>
          <w:szCs w:val="20"/>
        </w:rPr>
        <w:t>für die gründliche Reinigung einzusetzen</w:t>
      </w:r>
      <w:r w:rsidRPr="002E41AF">
        <w:rPr>
          <w:rFonts w:ascii="Arial" w:hAnsi="Arial" w:cs="Arial"/>
          <w:sz w:val="20"/>
          <w:szCs w:val="20"/>
        </w:rPr>
        <w:t>.</w:t>
      </w: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C21DCD" w:rsidRDefault="00C21DCD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9B6FD1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group id="_x0000_s1052" style="position:absolute;left:0;text-align:left;margin-left:3.3pt;margin-top:3.3pt;width:473.85pt;height:391.7pt;z-index:1" coordorigin="1200,4410" coordsize="9477,783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6" o:spid="_x0000_s1033" type="#_x0000_t75" alt="tatort00012.png" style="position:absolute;left:1272;top:8627;width:4530;height:2550;visibility:visible" wrapcoords="-143 0 -143 21346 21600 21346 21600 0 -143 0" o:regroupid="2">
              <v:imagedata r:id="rId7" o:title="tatort00012"/>
            </v:shape>
            <v:shape id="Grafik 7" o:spid="_x0000_s1034" type="#_x0000_t75" alt="tatort00013.png" style="position:absolute;left:6132;top:8618;width:4530;height:2550;visibility:visible" wrapcoords="-143 0 -143 21346 21600 21346 21600 0 -143 0" o:regroupid="2">
              <v:imagedata r:id="rId8" o:title="tatort00013"/>
            </v:shape>
            <v:shape id="Grafik 5" o:spid="_x0000_s1036" type="#_x0000_t75" alt="tatort00008.png" style="position:absolute;left:6132;top:4416;width:4530;height:2550;visibility:visible" wrapcoords="-143 0 -143 21346 21600 21346 21600 0 -143 0" o:regroupid="2">
              <v:imagedata r:id="rId9" o:title="tatort00008"/>
            </v:shape>
            <v:shape id="Grafik 4" o:spid="_x0000_s1035" type="#_x0000_t75" alt="tatort00001.png" style="position:absolute;left:1263;top:4410;width:4545;height:2550;visibility:visible" wrapcoords="-143 0 -143 21346 21671 21346 21671 0 -143 0" o:regroupid="2">
              <v:imagedata r:id="rId10" o:title="tatort00001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left:1200;top:4571;width:3045;height:660" o:regroupid="2" stroked="f">
              <v:fill opacity="0"/>
              <v:textbox>
                <w:txbxContent>
                  <w:p w:rsidR="00C21DCD" w:rsidRPr="008363A6" w:rsidRDefault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 w:rsidRPr="008363A6">
                      <w:rPr>
                        <w:rFonts w:ascii="Arial" w:hAnsi="Arial" w:cs="Arial"/>
                        <w:b/>
                        <w:color w:val="FFFFFF"/>
                      </w:rPr>
                      <w:t xml:space="preserve">Schlechte Gerüche – nimm Menthol </w:t>
                    </w:r>
                  </w:p>
                </w:txbxContent>
              </v:textbox>
            </v:shape>
            <v:shape id="_x0000_s1043" type="#_x0000_t202" style="position:absolute;left:8070;top:4571;width:2592;height:660" o:regroupid="2" stroked="f">
              <v:fill opacity="0"/>
              <v:textbox>
                <w:txbxContent>
                  <w:p w:rsidR="00C21DCD" w:rsidRP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>Eingetrocknetes Blut</w:t>
                    </w:r>
                    <w:r w:rsidRPr="00C21DCD">
                      <w:rPr>
                        <w:rFonts w:ascii="Arial" w:hAnsi="Arial" w:cs="Arial"/>
                        <w:b/>
                        <w:color w:val="FFFFFF"/>
                      </w:rPr>
                      <w:t xml:space="preserve"> </w:t>
                    </w:r>
                  </w:p>
                </w:txbxContent>
              </v:textbox>
            </v:shape>
            <v:shape id="_x0000_s1044" type="#_x0000_t202" style="position:absolute;left:1212;top:8717;width:1548;height:660" o:regroupid="2" stroked="f">
              <v:fill opacity="0"/>
              <v:textbox style="mso-next-textbox:#_x0000_s1044">
                <w:txbxContent>
                  <w:p w:rsid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 xml:space="preserve">Ozon tötet </w:t>
                    </w:r>
                  </w:p>
                  <w:p w:rsidR="00C21DCD" w:rsidRP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>Bakterien</w:t>
                    </w:r>
                    <w:r w:rsidRPr="00C21DCD">
                      <w:rPr>
                        <w:rFonts w:ascii="Arial" w:hAnsi="Arial" w:cs="Arial"/>
                        <w:b/>
                        <w:color w:val="FFFFFF"/>
                      </w:rPr>
                      <w:t xml:space="preserve"> </w:t>
                    </w:r>
                  </w:p>
                </w:txbxContent>
              </v:textbox>
            </v:shape>
            <v:shape id="_x0000_s1045" type="#_x0000_t202" style="position:absolute;left:9285;top:8738;width:1377;height:660" o:regroupid="2" stroked="f">
              <v:fill opacity="0"/>
              <v:textbox style="mso-next-textbox:#_x0000_s1045">
                <w:txbxContent>
                  <w:p w:rsid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 xml:space="preserve">Waschen </w:t>
                    </w:r>
                  </w:p>
                  <w:p w:rsidR="00C21DCD" w:rsidRP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color w:val="FFFFFF"/>
                      </w:rPr>
                    </w:pPr>
                    <w:r>
                      <w:rPr>
                        <w:rFonts w:ascii="Arial" w:hAnsi="Arial" w:cs="Arial"/>
                        <w:b/>
                        <w:color w:val="FFFFFF"/>
                      </w:rPr>
                      <w:t>mit Seife</w:t>
                    </w:r>
                    <w:r w:rsidRPr="00C21DCD">
                      <w:rPr>
                        <w:rFonts w:ascii="Arial" w:hAnsi="Arial" w:cs="Arial"/>
                        <w:b/>
                        <w:color w:val="FFFFFF"/>
                      </w:rPr>
                      <w:t xml:space="preserve"> </w:t>
                    </w:r>
                  </w:p>
                </w:txbxContent>
              </v:textbox>
            </v:shape>
            <v:shape id="_x0000_s1046" type="#_x0000_t202" style="position:absolute;left:1263;top:6963;width:4545;height:1077" o:regroupid="2" strokecolor="#003480">
              <v:textbox style="mso-next-textbox:#_x0000_s1046">
                <w:txbxContent>
                  <w:p w:rsidR="00C21DCD" w:rsidRPr="00885814" w:rsidRDefault="00C21DCD" w:rsidP="00C21DCD">
                    <w:pPr>
                      <w:pStyle w:val="TheSansText"/>
                      <w:ind w:left="0" w:firstLine="0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885814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Menthol und seine Isomere –</w:t>
                    </w:r>
                  </w:p>
                  <w:p w:rsid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885814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etwas für Strukturformelspezialisten</w:t>
                    </w:r>
                  </w:p>
                  <w:p w:rsidR="000D5152" w:rsidRPr="000D5152" w:rsidRDefault="000D5152" w:rsidP="00C21DCD">
                    <w:pPr>
                      <w:ind w:left="0"/>
                    </w:pPr>
                    <w:r w:rsidRPr="000D5152"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TC 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00:00 – </w:t>
                    </w:r>
                    <w:r w:rsidRPr="00D71DAA">
                      <w:rPr>
                        <w:rFonts w:ascii="Arial" w:hAnsi="Arial" w:cs="Arial"/>
                        <w:sz w:val="20"/>
                        <w:szCs w:val="20"/>
                      </w:rPr>
                      <w:t>02:09</w:t>
                    </w:r>
                  </w:p>
                </w:txbxContent>
              </v:textbox>
            </v:shape>
            <v:shape id="_x0000_s1047" type="#_x0000_t202" style="position:absolute;left:6132;top:6960;width:4545;height:1077" o:regroupid="2" strokecolor="#003480">
              <v:textbox style="mso-next-textbox:#_x0000_s1047">
                <w:txbxContent>
                  <w:p w:rsidR="00C21DCD" w:rsidRPr="00885814" w:rsidRDefault="00C21DCD" w:rsidP="00C21DCD">
                    <w:pPr>
                      <w:pStyle w:val="TheSansText"/>
                      <w:ind w:left="0" w:firstLine="0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885814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Drei Möglichkeiten Blut zu entfernen</w:t>
                    </w:r>
                  </w:p>
                  <w:p w:rsidR="00C21DCD" w:rsidRDefault="00C21DCD" w:rsidP="00C21DCD">
                    <w:pPr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885814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– etwas für Praktiker</w:t>
                    </w:r>
                  </w:p>
                  <w:p w:rsidR="000D5152" w:rsidRPr="000D5152" w:rsidRDefault="000D5152" w:rsidP="00C21DCD"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TC </w:t>
                    </w:r>
                    <w:r w:rsidRPr="00CA50FE"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02:10 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>–</w:t>
                    </w:r>
                    <w:r w:rsidRPr="00CA50FE"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 04:50</w:t>
                    </w:r>
                  </w:p>
                </w:txbxContent>
              </v:textbox>
            </v:shape>
            <v:shape id="_x0000_s1048" type="#_x0000_t202" style="position:absolute;left:1263;top:11167;width:4545;height:1077" o:regroupid="2" strokecolor="#003480">
              <v:textbox>
                <w:txbxContent>
                  <w:p w:rsidR="00C21DCD" w:rsidRPr="00885814" w:rsidRDefault="00C21DCD" w:rsidP="00C21DCD">
                    <w:pPr>
                      <w:pStyle w:val="TheSansText"/>
                      <w:ind w:left="0" w:firstLine="0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885814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 xml:space="preserve">Ozon und seine Eigenschaften </w:t>
                    </w:r>
                  </w:p>
                  <w:p w:rsidR="00C21DCD" w:rsidRDefault="00C21DCD" w:rsidP="00C21DCD">
                    <w:pPr>
                      <w:ind w:left="0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885814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– es geht um Radikale</w:t>
                    </w:r>
                  </w:p>
                  <w:p w:rsidR="000D5152" w:rsidRDefault="000D5152" w:rsidP="00C21DCD">
                    <w:pPr>
                      <w:ind w:left="0"/>
                    </w:pPr>
                    <w:r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 xml:space="preserve">TC </w:t>
                    </w:r>
                    <w:r w:rsidRPr="005E28B5">
                      <w:rPr>
                        <w:rFonts w:ascii="Arial" w:hAnsi="Arial" w:cs="Arial"/>
                        <w:sz w:val="20"/>
                        <w:szCs w:val="20"/>
                      </w:rPr>
                      <w:t>04:51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 –</w:t>
                    </w:r>
                    <w:r w:rsidRPr="005E28B5">
                      <w:rPr>
                        <w:rFonts w:ascii="Arial" w:hAnsi="Arial" w:cs="Arial"/>
                        <w:sz w:val="20"/>
                        <w:szCs w:val="20"/>
                      </w:rPr>
                      <w:t xml:space="preserve">  08:15</w:t>
                    </w:r>
                  </w:p>
                </w:txbxContent>
              </v:textbox>
            </v:shape>
            <v:shape id="_x0000_s1049" type="#_x0000_t202" style="position:absolute;left:6117;top:11167;width:4545;height:1077" o:regroupid="2" strokecolor="#003480">
              <v:textbox>
                <w:txbxContent>
                  <w:p w:rsidR="00C21DCD" w:rsidRPr="00885814" w:rsidRDefault="00C21DCD" w:rsidP="00C21DCD">
                    <w:pPr>
                      <w:pStyle w:val="TheSansText"/>
                      <w:tabs>
                        <w:tab w:val="left" w:pos="5103"/>
                        <w:tab w:val="left" w:pos="5529"/>
                      </w:tabs>
                      <w:ind w:left="547" w:hanging="513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885814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 xml:space="preserve">Herstellung und Eigenschaften von Seifen </w:t>
                    </w:r>
                  </w:p>
                  <w:p w:rsidR="00C21DCD" w:rsidRDefault="00C21DCD" w:rsidP="00C21DCD">
                    <w:pPr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885814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– es geht um Modelle von Seifenmolekülen</w:t>
                    </w:r>
                  </w:p>
                  <w:p w:rsidR="000D5152" w:rsidRPr="000D5152" w:rsidRDefault="000D5152" w:rsidP="00C21DCD">
                    <w:r w:rsidRPr="000D5152">
                      <w:rPr>
                        <w:rFonts w:ascii="Arial" w:hAnsi="Arial" w:cs="Arial"/>
                        <w:sz w:val="20"/>
                        <w:szCs w:val="20"/>
                      </w:rPr>
                      <w:t>TC 08:16 – Ende</w:t>
                    </w:r>
                  </w:p>
                </w:txbxContent>
              </v:textbox>
            </v:shape>
          </v:group>
        </w:pict>
      </w: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E155B" w:rsidRDefault="00FE155B" w:rsidP="00CF08A5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885814" w:rsidRDefault="00885814" w:rsidP="00424643">
      <w:pPr>
        <w:pStyle w:val="TheSansText"/>
        <w:ind w:left="142" w:firstLine="0"/>
      </w:pPr>
    </w:p>
    <w:p w:rsidR="00FE155B" w:rsidRDefault="00FE155B" w:rsidP="00424643">
      <w:pPr>
        <w:pStyle w:val="TheSansText"/>
        <w:ind w:left="142" w:firstLine="0"/>
      </w:pPr>
    </w:p>
    <w:p w:rsidR="00FE155B" w:rsidRDefault="00FE155B" w:rsidP="00424643">
      <w:pPr>
        <w:pStyle w:val="TheSansText"/>
        <w:ind w:left="142" w:firstLine="0"/>
      </w:pPr>
    </w:p>
    <w:p w:rsidR="000D5152" w:rsidRDefault="000D5152" w:rsidP="00424643">
      <w:pPr>
        <w:pStyle w:val="TheSansText"/>
        <w:ind w:left="142" w:firstLine="0"/>
      </w:pPr>
    </w:p>
    <w:p w:rsidR="00FE155B" w:rsidRDefault="00FE155B" w:rsidP="00424643">
      <w:pPr>
        <w:pStyle w:val="TheSansText"/>
        <w:ind w:left="142" w:firstLine="0"/>
      </w:pPr>
    </w:p>
    <w:p w:rsidR="00FE155B" w:rsidRDefault="00FE155B" w:rsidP="00424643">
      <w:pPr>
        <w:pStyle w:val="TheSansText"/>
        <w:ind w:left="142" w:firstLine="0"/>
      </w:pPr>
    </w:p>
    <w:p w:rsidR="00FE155B" w:rsidRDefault="00FE155B" w:rsidP="00424643">
      <w:pPr>
        <w:pStyle w:val="TheSansText"/>
        <w:ind w:left="142" w:firstLine="0"/>
      </w:pPr>
    </w:p>
    <w:p w:rsidR="00FE155B" w:rsidRDefault="00FE155B" w:rsidP="00424643">
      <w:pPr>
        <w:pStyle w:val="TheSansText"/>
        <w:ind w:left="142" w:firstLine="0"/>
      </w:pPr>
    </w:p>
    <w:p w:rsidR="00FE155B" w:rsidRDefault="00FE155B" w:rsidP="00424643">
      <w:pPr>
        <w:pStyle w:val="TheSansText"/>
        <w:ind w:left="142" w:firstLine="0"/>
      </w:pPr>
    </w:p>
    <w:p w:rsidR="00FE155B" w:rsidRDefault="00FE155B" w:rsidP="00424643">
      <w:pPr>
        <w:pStyle w:val="TheSansText"/>
        <w:ind w:left="142" w:firstLine="0"/>
      </w:pPr>
    </w:p>
    <w:p w:rsidR="00FE155B" w:rsidRDefault="00FE155B" w:rsidP="00424643">
      <w:pPr>
        <w:pStyle w:val="TheSansText"/>
        <w:ind w:left="142" w:firstLine="0"/>
      </w:pPr>
    </w:p>
    <w:p w:rsidR="00885814" w:rsidRDefault="00885814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</w:p>
    <w:p w:rsidR="00885814" w:rsidRDefault="00885814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</w:p>
    <w:p w:rsidR="00885814" w:rsidRDefault="00885814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</w:p>
    <w:p w:rsidR="00C21DCD" w:rsidRDefault="00C21DCD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</w:p>
    <w:p w:rsidR="00C21DCD" w:rsidRDefault="00C21DCD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</w:p>
    <w:p w:rsidR="00C21DCD" w:rsidRDefault="00C21DCD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</w:p>
    <w:p w:rsidR="00C21DCD" w:rsidRDefault="00C21DCD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</w:p>
    <w:p w:rsidR="00C21DCD" w:rsidRDefault="00C21DCD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</w:p>
    <w:p w:rsidR="00C21DCD" w:rsidRDefault="00C21DCD" w:rsidP="002E41AF">
      <w:pPr>
        <w:pStyle w:val="TheSansText"/>
        <w:ind w:left="142" w:firstLine="0"/>
        <w:rPr>
          <w:rFonts w:ascii="Arial" w:hAnsi="Arial" w:cs="Arial"/>
          <w:b/>
          <w:sz w:val="20"/>
          <w:szCs w:val="20"/>
        </w:rPr>
      </w:pPr>
    </w:p>
    <w:p w:rsidR="002E41AF" w:rsidRDefault="002E41AF" w:rsidP="002E41A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2E41AF">
        <w:rPr>
          <w:rFonts w:ascii="Arial" w:hAnsi="Arial" w:cs="Arial"/>
          <w:b/>
          <w:sz w:val="20"/>
          <w:szCs w:val="20"/>
        </w:rPr>
        <w:t xml:space="preserve">1. </w:t>
      </w:r>
      <w:r w:rsidR="00FD3E7A" w:rsidRPr="002E41AF">
        <w:rPr>
          <w:rFonts w:ascii="Arial" w:hAnsi="Arial" w:cs="Arial"/>
          <w:sz w:val="20"/>
          <w:szCs w:val="20"/>
        </w:rPr>
        <w:t>Tauscht euch</w:t>
      </w:r>
      <w:r w:rsidR="00FD1154" w:rsidRPr="002E41AF">
        <w:rPr>
          <w:rFonts w:ascii="Arial" w:hAnsi="Arial" w:cs="Arial"/>
          <w:sz w:val="20"/>
          <w:szCs w:val="20"/>
        </w:rPr>
        <w:t xml:space="preserve"> untereinander </w:t>
      </w:r>
      <w:r w:rsidR="00FD3E7A" w:rsidRPr="002E41AF">
        <w:rPr>
          <w:rFonts w:ascii="Arial" w:hAnsi="Arial" w:cs="Arial"/>
          <w:sz w:val="20"/>
          <w:szCs w:val="20"/>
        </w:rPr>
        <w:t xml:space="preserve">über euer </w:t>
      </w:r>
      <w:r w:rsidR="005C63C8" w:rsidRPr="002E41AF">
        <w:rPr>
          <w:rFonts w:ascii="Arial" w:hAnsi="Arial" w:cs="Arial"/>
          <w:sz w:val="20"/>
          <w:szCs w:val="20"/>
        </w:rPr>
        <w:t>W</w:t>
      </w:r>
      <w:r w:rsidR="00FD3E7A" w:rsidRPr="002E41AF">
        <w:rPr>
          <w:rFonts w:ascii="Arial" w:hAnsi="Arial" w:cs="Arial"/>
          <w:sz w:val="20"/>
          <w:szCs w:val="20"/>
        </w:rPr>
        <w:t>issen zu den abgebildeten Themenbereichen</w:t>
      </w:r>
      <w:r w:rsidR="000D5152">
        <w:rPr>
          <w:rFonts w:ascii="Arial" w:hAnsi="Arial" w:cs="Arial"/>
          <w:sz w:val="20"/>
          <w:szCs w:val="20"/>
        </w:rPr>
        <w:t xml:space="preserve"> aus</w:t>
      </w:r>
      <w:r w:rsidR="00FD3E7A" w:rsidRPr="002E41AF">
        <w:rPr>
          <w:rFonts w:ascii="Arial" w:hAnsi="Arial" w:cs="Arial"/>
          <w:sz w:val="20"/>
          <w:szCs w:val="20"/>
        </w:rPr>
        <w:t>.</w:t>
      </w:r>
    </w:p>
    <w:p w:rsidR="002E41AF" w:rsidRDefault="002E41AF" w:rsidP="002E41A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885814" w:rsidRDefault="00885814" w:rsidP="002E41A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0D5152" w:rsidRDefault="00C21DCD" w:rsidP="002E41A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2E41AF">
        <w:rPr>
          <w:rFonts w:ascii="Arial" w:hAnsi="Arial" w:cs="Arial"/>
          <w:b/>
          <w:sz w:val="20"/>
          <w:szCs w:val="20"/>
        </w:rPr>
        <w:t xml:space="preserve"> </w:t>
      </w:r>
      <w:r w:rsidR="002E41AF" w:rsidRPr="002E41AF">
        <w:rPr>
          <w:rFonts w:ascii="Arial" w:hAnsi="Arial" w:cs="Arial"/>
          <w:b/>
          <w:sz w:val="20"/>
          <w:szCs w:val="20"/>
        </w:rPr>
        <w:t>2.</w:t>
      </w:r>
      <w:r w:rsidR="002E41AF">
        <w:rPr>
          <w:rFonts w:ascii="Arial" w:hAnsi="Arial" w:cs="Arial"/>
          <w:sz w:val="20"/>
          <w:szCs w:val="20"/>
        </w:rPr>
        <w:t xml:space="preserve"> </w:t>
      </w:r>
      <w:r w:rsidR="00FD3E7A" w:rsidRPr="002E41AF">
        <w:rPr>
          <w:rFonts w:ascii="Arial" w:hAnsi="Arial" w:cs="Arial"/>
          <w:sz w:val="20"/>
          <w:szCs w:val="20"/>
        </w:rPr>
        <w:t xml:space="preserve">Bildet vier etwa gleichgroße Gruppen, die jeweils ein Thema erarbeiten. </w:t>
      </w:r>
      <w:r w:rsidR="00FD3E7A" w:rsidRPr="002E41AF">
        <w:rPr>
          <w:rFonts w:ascii="Arial" w:hAnsi="Arial" w:cs="Arial"/>
          <w:sz w:val="20"/>
          <w:szCs w:val="20"/>
        </w:rPr>
        <w:br/>
      </w:r>
    </w:p>
    <w:p w:rsidR="000D5152" w:rsidRDefault="000D5152" w:rsidP="002E41A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Schaut euch den entsprechenden </w:t>
      </w:r>
      <w:r w:rsidRPr="002E41AF">
        <w:rPr>
          <w:rFonts w:ascii="Arial" w:hAnsi="Arial" w:cs="Arial"/>
          <w:sz w:val="20"/>
          <w:szCs w:val="20"/>
        </w:rPr>
        <w:t xml:space="preserve"> Ausschnitt des Films „Tatortreinigung“ an und vertieft mit</w:t>
      </w:r>
      <w:r>
        <w:rPr>
          <w:rFonts w:ascii="Arial" w:hAnsi="Arial" w:cs="Arial"/>
          <w:sz w:val="20"/>
          <w:szCs w:val="20"/>
        </w:rPr>
        <w:t>h</w:t>
      </w:r>
      <w:r w:rsidRPr="002E41AF">
        <w:rPr>
          <w:rFonts w:ascii="Arial" w:hAnsi="Arial" w:cs="Arial"/>
          <w:sz w:val="20"/>
          <w:szCs w:val="20"/>
        </w:rPr>
        <w:t xml:space="preserve">ilfe </w:t>
      </w:r>
      <w:r>
        <w:rPr>
          <w:rFonts w:ascii="Arial" w:hAnsi="Arial" w:cs="Arial"/>
          <w:sz w:val="20"/>
          <w:szCs w:val="20"/>
        </w:rPr>
        <w:t>des entsprechenden</w:t>
      </w:r>
      <w:r w:rsidRPr="002E41AF">
        <w:rPr>
          <w:rFonts w:ascii="Arial" w:hAnsi="Arial" w:cs="Arial"/>
          <w:sz w:val="20"/>
          <w:szCs w:val="20"/>
        </w:rPr>
        <w:t xml:space="preserve"> Arbeitsblattes das jeweilige Thema. </w:t>
      </w:r>
    </w:p>
    <w:p w:rsidR="000D5152" w:rsidRDefault="000D5152" w:rsidP="002E41A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:rsidR="00FD3E7A" w:rsidRPr="002E41AF" w:rsidRDefault="000D5152" w:rsidP="002E41A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Erstellt für die Klasse </w:t>
      </w:r>
      <w:r w:rsidRPr="002E41AF">
        <w:rPr>
          <w:rFonts w:ascii="Arial" w:hAnsi="Arial" w:cs="Arial"/>
          <w:sz w:val="20"/>
          <w:szCs w:val="20"/>
        </w:rPr>
        <w:t>eine</w:t>
      </w:r>
      <w:r>
        <w:rPr>
          <w:rFonts w:ascii="Arial" w:hAnsi="Arial" w:cs="Arial"/>
          <w:sz w:val="20"/>
          <w:szCs w:val="20"/>
        </w:rPr>
        <w:t xml:space="preserve"> Kurzpräsentation.</w:t>
      </w:r>
    </w:p>
    <w:sectPr w:rsidR="00FD3E7A" w:rsidRPr="002E41AF" w:rsidSect="00560917">
      <w:headerReference w:type="default" r:id="rId11"/>
      <w:footerReference w:type="defaul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71D6" w:rsidRDefault="000271D6" w:rsidP="003A7C35">
      <w:pPr>
        <w:spacing w:after="0" w:line="240" w:lineRule="auto"/>
      </w:pPr>
      <w:r>
        <w:separator/>
      </w:r>
    </w:p>
  </w:endnote>
  <w:endnote w:type="continuationSeparator" w:id="0">
    <w:p w:rsidR="000271D6" w:rsidRDefault="000271D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340092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340092">
      <w:rPr>
        <w:rFonts w:ascii="Arial" w:eastAsia="TheSans C5 Plain" w:hAnsi="Arial" w:cs="Arial"/>
        <w:bCs/>
        <w:noProof/>
        <w:color w:val="909191"/>
        <w:sz w:val="18"/>
        <w:szCs w:val="18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9225" type="#_x0000_t75" alt="SWR_dachmarke_schwarz_klein.jpg" style="position:absolute;margin-left:31.8pt;margin-top:.45pt;width:28.1pt;height:8.5pt;z-index:1;visibility:visible" wrapcoords="-1153 0 -1153 19059 21907 19059 21907 0 -1153 0">
          <v:imagedata r:id="rId1" o:title="SWR_dachmarke_schwarz_klein"/>
          <w10:wrap type="tight"/>
        </v:shape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687329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71D6" w:rsidRDefault="000271D6" w:rsidP="003A7C35">
      <w:pPr>
        <w:spacing w:after="0" w:line="240" w:lineRule="auto"/>
      </w:pPr>
      <w:r>
        <w:separator/>
      </w:r>
    </w:p>
  </w:footnote>
  <w:footnote w:type="continuationSeparator" w:id="0">
    <w:p w:rsidR="000271D6" w:rsidRDefault="000271D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340092" w:rsidP="00685FD6">
    <w:pPr>
      <w:pStyle w:val="ArialTitelgrau"/>
      <w:ind w:firstLine="142"/>
    </w:pPr>
    <w:r w:rsidRPr="00340092">
      <w:rPr>
        <w:rFonts w:ascii="Calibri" w:eastAsia="Calibri" w:hAnsi="Calibri" w:cs="Calibri"/>
        <w:noProof/>
        <w:sz w:val="20"/>
        <w:szCs w:val="2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3" o:spid="_x0000_s9228" type="#_x0000_t75" alt="qr_chemie-tatortreinigung.png" style="position:absolute;left:0;text-align:left;margin-left:314.55pt;margin-top:-30.95pt;width:45pt;height:45pt;z-index:6;visibility:visible" wrapcoords="-720 0 -720 20880 21600 20880 21600 0 -720 0">
          <v:imagedata r:id="rId1" o:title="qr_chemie-tatortreinigung"/>
          <w10:wrap type="tight"/>
        </v:shape>
      </w:pict>
    </w:r>
    <w:r w:rsidRPr="00340092">
      <w:rPr>
        <w:rFonts w:ascii="Calibri" w:eastAsia="Calibri" w:hAnsi="Calibri" w:cs="Calibri"/>
        <w:noProof/>
        <w:sz w:val="20"/>
        <w:szCs w:val="20"/>
      </w:rPr>
      <w:pict>
        <v:rect id="Rechteck 7" o:spid="_x0000_s9221" style="position:absolute;left:0;text-align:left;margin-left:391.4pt;margin-top:12.6pt;width:97.65pt;height:39.35pt;z-index:3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Pr="00340092">
      <w:rPr>
        <w:i/>
        <w:iCs/>
        <w:noProof/>
        <w:sz w:val="20"/>
        <w:szCs w:val="20"/>
      </w:rPr>
      <w:pict>
        <v:shape id="Grafik 35" o:spid="_x0000_s9227" type="#_x0000_t75" style="position:absolute;left:0;text-align:left;margin-left:266.25pt;margin-top:-28.05pt;width:286.25pt;height:161pt;z-index:2;visibility:visible;mso-position-vertical-relative:page">
          <v:imagedata r:id="rId2" o:title=""/>
          <w10:wrap anchory="page"/>
          <w10:anchorlock/>
        </v:shape>
      </w:pict>
    </w:r>
    <w:r w:rsidRPr="00340092">
      <w:rPr>
        <w:noProof/>
        <w:sz w:val="20"/>
        <w:szCs w:val="20"/>
      </w:rPr>
      <w:pict>
        <v:shape id="Grafik 11" o:spid="_x0000_s9226" type="#_x0000_t75" style="position:absolute;left:0;text-align:left;margin-left:400.6pt;margin-top:34.3pt;width:80.8pt;height:14.15pt;z-index:4;visibility:visible;mso-position-vertical-relative:page">
          <v:imagedata r:id="rId3" o:title=""/>
          <w10:wrap anchory="page"/>
          <w10:anchorlock/>
        </v:shape>
      </w:pict>
    </w:r>
    <w:r w:rsidR="00971E71">
      <w:rPr>
        <w:sz w:val="20"/>
        <w:szCs w:val="20"/>
      </w:rPr>
      <w:t>Material</w:t>
    </w:r>
    <w:r w:rsidR="00685FD6" w:rsidRPr="002D4E32">
      <w:rPr>
        <w:sz w:val="20"/>
        <w:szCs w:val="20"/>
      </w:rPr>
      <w:t xml:space="preserve">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BA2DDA">
      <w:rPr>
        <w:sz w:val="20"/>
        <w:szCs w:val="20"/>
      </w:rPr>
      <w:t>Am Tatort</w:t>
    </w:r>
  </w:p>
  <w:p w:rsidR="00685FD6" w:rsidRPr="00000978" w:rsidRDefault="00340092" w:rsidP="00685FD6">
    <w:pPr>
      <w:pStyle w:val="KeinLeerraum"/>
      <w:ind w:left="142"/>
      <w:rPr>
        <w:color w:val="909191"/>
        <w:sz w:val="16"/>
        <w:szCs w:val="16"/>
      </w:rPr>
    </w:pPr>
    <w:r w:rsidRPr="00340092">
      <w:rPr>
        <w:noProof/>
      </w:rPr>
      <w:pict>
        <v:shape id="Shape 32" o:spid="_x0000_s9220" style="position:absolute;left:0;text-align:left;margin-left:7.8pt;margin-top:4.4pt;width:357.8pt;height:0;z-index:5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1B6C3C" w:rsidP="00685FD6">
    <w:pPr>
      <w:pStyle w:val="ArialBeschreibunggrau"/>
      <w:ind w:firstLine="132"/>
    </w:pPr>
    <w:r>
      <w:t xml:space="preserve">Chemie einfach erklärt </w:t>
    </w:r>
    <w:r>
      <w:rPr>
        <w:rFonts w:ascii="TheSans C5 ExtraBold" w:hAnsi="TheSans C5 ExtraBold"/>
      </w:rPr>
      <w:t>⋅</w:t>
    </w:r>
    <w:r>
      <w:t xml:space="preserve"> T</w:t>
    </w:r>
    <w:r w:rsidR="00BA2DDA">
      <w:t>atortreinigung</w:t>
    </w:r>
  </w:p>
  <w:p w:rsidR="00685FD6" w:rsidRDefault="00D87A49" w:rsidP="00685FD6">
    <w:pPr>
      <w:pStyle w:val="ArialBeschreibunggrau"/>
      <w:ind w:firstLine="132"/>
    </w:pPr>
    <w:r>
      <w:t>planet-schule.de/x/</w:t>
    </w:r>
    <w:proofErr w:type="spellStart"/>
    <w:r>
      <w:t>chemie-t</w:t>
    </w:r>
    <w:r w:rsidR="00BA2DDA">
      <w:t>atortreinigung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153884"/>
    <w:multiLevelType w:val="hybridMultilevel"/>
    <w:tmpl w:val="23608020"/>
    <w:lvl w:ilvl="0" w:tplc="768AE9A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4B3D2DFC"/>
    <w:multiLevelType w:val="hybridMultilevel"/>
    <w:tmpl w:val="67D49AEA"/>
    <w:lvl w:ilvl="0" w:tplc="62A26EDC">
      <w:numFmt w:val="bullet"/>
      <w:lvlText w:val="-"/>
      <w:lvlJc w:val="left"/>
      <w:pPr>
        <w:ind w:left="547" w:hanging="360"/>
      </w:pPr>
      <w:rPr>
        <w:rFonts w:ascii="TheSans C5 SemiLight" w:eastAsia="TheSans C5 SemiLight" w:hAnsi="TheSans C5 SemiLight" w:cs="TheSans C5 SemiLight" w:hint="default"/>
      </w:rPr>
    </w:lvl>
    <w:lvl w:ilvl="1" w:tplc="04070003" w:tentative="1">
      <w:start w:val="1"/>
      <w:numFmt w:val="bullet"/>
      <w:lvlText w:val="o"/>
      <w:lvlJc w:val="left"/>
      <w:pPr>
        <w:ind w:left="126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8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70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42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4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6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8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30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oNotTrackMoves/>
  <w:defaultTabStop w:val="708"/>
  <w:hyphenationZone w:val="425"/>
  <w:characterSpacingControl w:val="doNotCompress"/>
  <w:hdrShapeDefaults>
    <o:shapedefaults v:ext="edit" spidmax="16386"/>
    <o:shapelayout v:ext="edit">
      <o:idmap v:ext="edit" data="9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2023F"/>
    <w:rsid w:val="00014CCD"/>
    <w:rsid w:val="000271D6"/>
    <w:rsid w:val="00044F30"/>
    <w:rsid w:val="00045D5A"/>
    <w:rsid w:val="000A2315"/>
    <w:rsid w:val="000B0ECE"/>
    <w:rsid w:val="000C5BEC"/>
    <w:rsid w:val="000D5152"/>
    <w:rsid w:val="00155CF9"/>
    <w:rsid w:val="001773CA"/>
    <w:rsid w:val="001B69FD"/>
    <w:rsid w:val="001B6C3C"/>
    <w:rsid w:val="00200DF4"/>
    <w:rsid w:val="002165D6"/>
    <w:rsid w:val="00281DDB"/>
    <w:rsid w:val="002E41AF"/>
    <w:rsid w:val="002F5063"/>
    <w:rsid w:val="00340092"/>
    <w:rsid w:val="00353BC5"/>
    <w:rsid w:val="003A7C35"/>
    <w:rsid w:val="003F3D1E"/>
    <w:rsid w:val="00424643"/>
    <w:rsid w:val="00462615"/>
    <w:rsid w:val="004A58DF"/>
    <w:rsid w:val="00560917"/>
    <w:rsid w:val="005A29C2"/>
    <w:rsid w:val="005C63C8"/>
    <w:rsid w:val="005E4696"/>
    <w:rsid w:val="0060637E"/>
    <w:rsid w:val="00623ECF"/>
    <w:rsid w:val="00685FD6"/>
    <w:rsid w:val="00687329"/>
    <w:rsid w:val="00735772"/>
    <w:rsid w:val="00744750"/>
    <w:rsid w:val="007B4678"/>
    <w:rsid w:val="008363A6"/>
    <w:rsid w:val="00885814"/>
    <w:rsid w:val="008B0864"/>
    <w:rsid w:val="008D6595"/>
    <w:rsid w:val="008F03BC"/>
    <w:rsid w:val="00971E71"/>
    <w:rsid w:val="009B6FD1"/>
    <w:rsid w:val="009C6537"/>
    <w:rsid w:val="009E6306"/>
    <w:rsid w:val="00A2023F"/>
    <w:rsid w:val="00A57896"/>
    <w:rsid w:val="00AA60EB"/>
    <w:rsid w:val="00AB65DF"/>
    <w:rsid w:val="00B02A3D"/>
    <w:rsid w:val="00B933C3"/>
    <w:rsid w:val="00BA2DDA"/>
    <w:rsid w:val="00C111CB"/>
    <w:rsid w:val="00C21DCD"/>
    <w:rsid w:val="00C47B37"/>
    <w:rsid w:val="00CE385A"/>
    <w:rsid w:val="00CF08A5"/>
    <w:rsid w:val="00D87A49"/>
    <w:rsid w:val="00E1126F"/>
    <w:rsid w:val="00EA44EE"/>
    <w:rsid w:val="00EC2A08"/>
    <w:rsid w:val="00F33A3C"/>
    <w:rsid w:val="00FD1154"/>
    <w:rsid w:val="00FD3E7A"/>
    <w:rsid w:val="00FD4E21"/>
    <w:rsid w:val="00FE155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val="de-DE" w:eastAsia="de-DE" w:bidi="ar-SA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2E41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Kommentarzeichen">
    <w:name w:val="annotation reference"/>
    <w:uiPriority w:val="99"/>
    <w:semiHidden/>
    <w:unhideWhenUsed/>
    <w:rsid w:val="000D515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D5152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D5152"/>
    <w:rPr>
      <w:rFonts w:ascii="TheSans C5 SemiLight" w:eastAsia="TheSans C5 SemiLight" w:hAnsi="TheSans C5 SemiLight" w:cs="TheSans C5 SemiLight"/>
      <w:color w:val="00347D"/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96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Chemie einfach erklärt · Tatortreinigung</dc:title>
  <dc:creator>planet schule</dc:creator>
  <cp:lastModifiedBy>Martina Frietsch</cp:lastModifiedBy>
  <cp:revision>8</cp:revision>
  <dcterms:created xsi:type="dcterms:W3CDTF">2025-05-12T13:02:00Z</dcterms:created>
  <dcterms:modified xsi:type="dcterms:W3CDTF">2025-05-20T16:16:00Z</dcterms:modified>
</cp:coreProperties>
</file>