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7D0" w:rsidRPr="006D11B1" w:rsidRDefault="00E167D0" w:rsidP="00E167D0">
      <w:pPr>
        <w:rPr>
          <w:rFonts w:ascii="Droid Sans" w:hAnsi="Droid Sans" w:cs="Droid Sans"/>
        </w:rPr>
      </w:pPr>
    </w:p>
    <w:p w:rsidR="00FF184E" w:rsidRPr="00AB5D3E" w:rsidRDefault="00FF184E" w:rsidP="00FF184E">
      <w:pPr>
        <w:shd w:val="clear" w:color="auto" w:fill="00844B"/>
        <w:ind w:right="992"/>
        <w:rPr>
          <w:b/>
          <w:bCs/>
          <w:color w:val="FFFFFF"/>
          <w:shd w:val="clear" w:color="auto" w:fill="00844B"/>
        </w:rPr>
      </w:pPr>
      <w:r w:rsidRPr="00AB5D3E">
        <w:rPr>
          <w:b/>
          <w:bCs/>
          <w:color w:val="FFFFFF"/>
          <w:shd w:val="clear" w:color="auto" w:fill="00844B"/>
        </w:rPr>
        <w:t>Neue Farbe für dein Wohnprojekt</w:t>
      </w:r>
    </w:p>
    <w:p w:rsidR="00FF184E" w:rsidRDefault="00FF184E" w:rsidP="00FF184E"/>
    <w:p w:rsidR="00FF184E" w:rsidRDefault="005D2805" w:rsidP="00FF184E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5D2805">
        <w:rPr>
          <w:rFonts w:ascii="Arial" w:hAnsi="Arial" w:cs="Arial"/>
          <w:noProof/>
          <w:color w:val="000000"/>
          <w:sz w:val="22"/>
          <w:szCs w:val="2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70" type="#_x0000_t75" style="position:absolute;margin-left:-38.85pt;margin-top:5.5pt;width:31.15pt;height:31.5pt;z-index:-6" wrapcoords="-338 0 -338 21262 21600 21262 21600 0 -338 0">
            <v:imagedata r:id="rId7" o:title="07_buntstift"/>
            <w10:wrap type="through"/>
          </v:shape>
        </w:pict>
      </w:r>
      <w:r w:rsidR="00FF184E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Stelle dir vor, du wohnst in einem dieser Häuser oder verbringst deine Freizeit dort. Mache diesen Ort schön – male ihn an, mache ein Graffiti oder klebe auf: Was fehlt, damit es lebenswerter wird? (Aber Achtung: Du hast nicht viel Zeit.)</w:t>
      </w:r>
    </w:p>
    <w:p w:rsidR="00FF184E" w:rsidRDefault="00FF184E" w:rsidP="00FF184E">
      <w:pPr>
        <w:rPr>
          <w:color w:val="FF0000"/>
        </w:rPr>
      </w:pPr>
    </w:p>
    <w:p w:rsidR="00FF184E" w:rsidRDefault="00FF184E" w:rsidP="00FF184E">
      <w:pPr>
        <w:rPr>
          <w:color w:val="FF0000"/>
        </w:rPr>
      </w:pPr>
    </w:p>
    <w:p w:rsidR="000206D2" w:rsidRDefault="005D2805" w:rsidP="000206D2">
      <w:pPr>
        <w:rPr>
          <w:rFonts w:ascii="Droid Sans" w:hAnsi="Droid Sans" w:cs="Droid Sans"/>
          <w:sz w:val="20"/>
          <w:szCs w:val="20"/>
        </w:rPr>
      </w:pPr>
      <w:r w:rsidRPr="005D2805">
        <w:rPr>
          <w:noProof/>
          <w:color w:val="FF0000"/>
        </w:rPr>
        <w:pict>
          <v:shape id="_x0000_s1171" type="#_x0000_t75" style="position:absolute;margin-left:-7.7pt;margin-top:12pt;width:497.7pt;height:490.6pt;z-index:-5" wrapcoords="-34 0 -34 21549 21600 21549 21600 0 -34 0">
            <v:imagedata r:id="rId8" o:title="041_shutterstock_1695372637_wigunantara Eka"/>
            <w10:wrap type="through"/>
          </v:shape>
        </w:pict>
      </w:r>
    </w:p>
    <w:p w:rsidR="00211E33" w:rsidRDefault="005D2805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72" type="#_x0000_t202" style="position:absolute;margin-left:498.85pt;margin-top:-61.5pt;width:25.4pt;height:143.8pt;z-index:2" stroked="f">
            <v:textbox style="layout-flow:vertical;mso-layout-flow-alt:bottom-to-top">
              <w:txbxContent>
                <w:p w:rsidR="00FF184E" w:rsidRPr="00FF184E" w:rsidRDefault="00FF184E" w:rsidP="00FF184E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© </w:t>
                  </w:r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Shutterstock</w:t>
                  </w:r>
                  <w:proofErr w:type="spellEnd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/</w:t>
                  </w:r>
                  <w:proofErr w:type="spellStart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W</w:t>
                  </w:r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>igunantara</w:t>
                  </w:r>
                  <w:proofErr w:type="spellEnd"/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>Eka</w:t>
                  </w:r>
                  <w:proofErr w:type="spellEnd"/>
                </w:p>
              </w:txbxContent>
            </v:textbox>
          </v:shape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FF184E" w:rsidRPr="006D11B1" w:rsidRDefault="00FF184E" w:rsidP="00FF184E">
      <w:pPr>
        <w:rPr>
          <w:rFonts w:ascii="Droid Sans" w:hAnsi="Droid Sans" w:cs="Droid Sans"/>
        </w:rPr>
      </w:pPr>
    </w:p>
    <w:p w:rsidR="00FF184E" w:rsidRPr="00AB5D3E" w:rsidRDefault="00FF184E" w:rsidP="00FF184E">
      <w:pPr>
        <w:shd w:val="clear" w:color="auto" w:fill="00844B"/>
        <w:ind w:right="992"/>
        <w:rPr>
          <w:b/>
          <w:bCs/>
          <w:color w:val="FFFFFF"/>
          <w:shd w:val="clear" w:color="auto" w:fill="00844B"/>
        </w:rPr>
      </w:pPr>
      <w:r w:rsidRPr="00AB5D3E">
        <w:rPr>
          <w:b/>
          <w:bCs/>
          <w:color w:val="FFFFFF"/>
          <w:shd w:val="clear" w:color="auto" w:fill="00844B"/>
        </w:rPr>
        <w:t>Neue Farbe für dein Wohnprojekt</w:t>
      </w:r>
    </w:p>
    <w:p w:rsidR="00FF184E" w:rsidRDefault="00FF184E" w:rsidP="00FF184E"/>
    <w:p w:rsidR="00FF184E" w:rsidRDefault="005D2805" w:rsidP="00FF184E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5D2805">
        <w:rPr>
          <w:rFonts w:ascii="Arial" w:hAnsi="Arial" w:cs="Arial"/>
          <w:noProof/>
          <w:color w:val="000000"/>
          <w:sz w:val="22"/>
          <w:szCs w:val="22"/>
        </w:rPr>
        <w:pict>
          <v:shape id="_x0000_s1173" type="#_x0000_t75" style="position:absolute;margin-left:-38.85pt;margin-top:5.5pt;width:31.15pt;height:31.5pt;z-index:-4" wrapcoords="-338 0 -338 21262 21600 21262 21600 0 -338 0">
            <v:imagedata r:id="rId7" o:title="07_buntstift"/>
            <w10:wrap type="through"/>
          </v:shape>
        </w:pict>
      </w:r>
      <w:r w:rsidR="00FF184E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Stelle dir vor, du wohnst in einem dieser Häuser oder verbringst deine Freizeit dort. Mache diesen Ort schön – male ihn an, mache ein Graffiti oder klebe auf: Was fehlt, damit es lebenswerter wird? (Aber Achtung: Du hast nicht viel Zeit.)</w:t>
      </w:r>
    </w:p>
    <w:p w:rsidR="00FF184E" w:rsidRDefault="00FF184E" w:rsidP="00FF184E">
      <w:pPr>
        <w:rPr>
          <w:color w:val="FF0000"/>
        </w:rPr>
      </w:pPr>
    </w:p>
    <w:p w:rsidR="000206D2" w:rsidRDefault="000206D2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5D2805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175" type="#_x0000_t75" style="position:absolute;margin-left:14.8pt;margin-top:24.05pt;width:454.75pt;height:483.95pt;z-index:-3" wrapcoords="-36 0 -36 21564 21600 21564 21600 0 -36 0">
            <v:imagedata r:id="rId9" o:title="043_shutterstock_1910364010Media Guru"/>
            <w10:wrap type="through"/>
          </v:shape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5D2805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176" type="#_x0000_t202" style="position:absolute;margin-left:496.4pt;margin-top:-107.5pt;width:25.4pt;height:143.8pt;z-index:3" stroked="f">
            <v:textbox style="layout-flow:vertical;mso-layout-flow-alt:bottom-to-top">
              <w:txbxContent>
                <w:p w:rsidR="00FF184E" w:rsidRPr="00FF184E" w:rsidRDefault="00FF184E" w:rsidP="00FF184E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© </w:t>
                  </w:r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Shutterstock</w:t>
                  </w:r>
                  <w:proofErr w:type="spellEnd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/</w:t>
                  </w:r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>Media Guru</w:t>
                  </w:r>
                </w:p>
              </w:txbxContent>
            </v:textbox>
          </v:shape>
        </w:pict>
      </w:r>
    </w:p>
    <w:p w:rsidR="00211E33" w:rsidRDefault="005D2805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167" type="#_x0000_t202" style="position:absolute;margin-left:478.55pt;margin-top:.85pt;width:43.3pt;height:375.8pt;z-index:1" stroked="f">
            <v:textbox style="layout-flow:vertical;mso-layout-flow-alt:bottom-to-top">
              <w:txbxContent>
                <w:p w:rsidR="00B255C7" w:rsidRPr="003D5B58" w:rsidRDefault="00B255C7">
                  <w:pPr>
                    <w:rPr>
                      <w:rFonts w:ascii="Droid Sans" w:hAnsi="Droid Sans" w:cs="Droid Sans"/>
                      <w:sz w:val="12"/>
                      <w:szCs w:val="12"/>
                    </w:rPr>
                  </w:pPr>
                  <w:r w:rsidRPr="003D5B58">
                    <w:rPr>
                      <w:rFonts w:ascii="Droid Sans" w:hAnsi="Droid Sans" w:cs="Droid Sans"/>
                      <w:sz w:val="12"/>
                      <w:szCs w:val="12"/>
                    </w:rPr>
                    <w:t xml:space="preserve">© </w:t>
                  </w:r>
                </w:p>
              </w:txbxContent>
            </v:textbox>
          </v:shape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9626D1" w:rsidRDefault="009626D1" w:rsidP="000206D2">
      <w:pPr>
        <w:rPr>
          <w:rFonts w:ascii="Droid Sans" w:hAnsi="Droid Sans" w:cs="Droid Sans"/>
          <w:sz w:val="20"/>
          <w:szCs w:val="20"/>
        </w:rPr>
      </w:pPr>
    </w:p>
    <w:p w:rsidR="009626D1" w:rsidRPr="006D11B1" w:rsidRDefault="009626D1" w:rsidP="009626D1">
      <w:pPr>
        <w:rPr>
          <w:rFonts w:ascii="Droid Sans" w:hAnsi="Droid Sans" w:cs="Droid Sans"/>
        </w:rPr>
      </w:pPr>
    </w:p>
    <w:p w:rsidR="009626D1" w:rsidRPr="00AB5D3E" w:rsidRDefault="009626D1" w:rsidP="009626D1">
      <w:pPr>
        <w:shd w:val="clear" w:color="auto" w:fill="00844B"/>
        <w:ind w:right="992"/>
        <w:rPr>
          <w:b/>
          <w:bCs/>
          <w:color w:val="FFFFFF"/>
          <w:shd w:val="clear" w:color="auto" w:fill="00844B"/>
        </w:rPr>
      </w:pPr>
      <w:r w:rsidRPr="00AB5D3E">
        <w:rPr>
          <w:b/>
          <w:bCs/>
          <w:color w:val="FFFFFF"/>
          <w:shd w:val="clear" w:color="auto" w:fill="00844B"/>
        </w:rPr>
        <w:t>Neue Farbe für dein Wohnprojekt</w:t>
      </w:r>
    </w:p>
    <w:p w:rsidR="009626D1" w:rsidRDefault="009626D1" w:rsidP="009626D1"/>
    <w:p w:rsidR="009626D1" w:rsidRDefault="005D2805" w:rsidP="009626D1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5D2805">
        <w:rPr>
          <w:rFonts w:ascii="Arial" w:hAnsi="Arial" w:cs="Arial"/>
          <w:noProof/>
          <w:color w:val="000000"/>
          <w:sz w:val="22"/>
          <w:szCs w:val="22"/>
        </w:rPr>
        <w:pict>
          <v:shape id="_x0000_s1178" type="#_x0000_t75" style="position:absolute;margin-left:-38.85pt;margin-top:5.5pt;width:31.15pt;height:31.5pt;z-index:-2" wrapcoords="-338 0 -338 21262 21600 21262 21600 0 -338 0">
            <v:imagedata r:id="rId7" o:title="07_buntstift"/>
            <w10:wrap type="through"/>
          </v:shape>
        </w:pict>
      </w:r>
      <w:r w:rsidR="009626D1">
        <w:rPr>
          <w:rFonts w:ascii="Arial" w:hAnsi="Arial" w:cs="Arial"/>
          <w:color w:val="000000"/>
          <w:sz w:val="22"/>
          <w:szCs w:val="22"/>
          <w:bdr w:val="none" w:sz="0" w:space="0" w:color="auto" w:frame="1"/>
        </w:rPr>
        <w:t>Stelle dir vor, du wohnst in einem dieser Häuser oder verbringst deine Freizeit dort. Mache diesen Ort schön – male ihn an, mache ein Graffiti oder klebe auf: Was fehlt, damit es lebenswerter wird? (Aber Achtung: Du hast nicht viel Zeit.)</w: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5D2805" w:rsidP="000206D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180" type="#_x0000_t202" style="position:absolute;margin-left:475.75pt;margin-top:-1.9pt;width:25.4pt;height:143.8pt;z-index:4" stroked="f">
            <v:textbox style="layout-flow:vertical;mso-layout-flow-alt:bottom-to-top">
              <w:txbxContent>
                <w:p w:rsidR="009626D1" w:rsidRPr="00FF184E" w:rsidRDefault="009626D1" w:rsidP="009626D1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© </w:t>
                  </w:r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Shutterstock</w:t>
                  </w:r>
                  <w:proofErr w:type="spellEnd"/>
                  <w:r>
                    <w:rPr>
                      <w:rFonts w:ascii="Droid Sans" w:hAnsi="Droid Sans" w:cs="Droid Sans"/>
                      <w:sz w:val="16"/>
                      <w:szCs w:val="16"/>
                    </w:rPr>
                    <w:t>/</w:t>
                  </w:r>
                  <w:r w:rsidRPr="00FF184E">
                    <w:rPr>
                      <w:rFonts w:ascii="Droid Sans" w:hAnsi="Droid Sans" w:cs="Droid Sans"/>
                      <w:sz w:val="16"/>
                      <w:szCs w:val="16"/>
                    </w:rPr>
                    <w:t>Media Guru</w:t>
                  </w:r>
                </w:p>
              </w:txbxContent>
            </v:textbox>
          </v:shape>
        </w:pict>
      </w:r>
      <w:r>
        <w:rPr>
          <w:rFonts w:ascii="Droid Sans" w:hAnsi="Droid Sans" w:cs="Droid Sans"/>
          <w:noProof/>
          <w:sz w:val="20"/>
          <w:szCs w:val="20"/>
        </w:rPr>
        <w:pict>
          <v:shape id="_x0000_s1179" type="#_x0000_t75" style="position:absolute;margin-left:-42.05pt;margin-top:7.5pt;width:548.9pt;height:358pt;z-index:-1" wrapcoords="-36 0 -36 21545 21600 21545 21600 0 -36 0">
            <v:imagedata r:id="rId10" o:title="042_shutterstock_1883219107_Mateusz_atroszko"/>
            <w10:wrap type="through"/>
          </v:shape>
        </w:pict>
      </w: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p w:rsidR="00211E33" w:rsidRDefault="00211E33" w:rsidP="000206D2">
      <w:pPr>
        <w:rPr>
          <w:rFonts w:ascii="Droid Sans" w:hAnsi="Droid Sans" w:cs="Droid Sans"/>
          <w:sz w:val="20"/>
          <w:szCs w:val="20"/>
        </w:rPr>
      </w:pPr>
    </w:p>
    <w:sectPr w:rsidR="00211E3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706" w:rsidRDefault="005E3706" w:rsidP="00263140">
      <w:r>
        <w:separator/>
      </w:r>
    </w:p>
  </w:endnote>
  <w:endnote w:type="continuationSeparator" w:id="0">
    <w:p w:rsidR="005E3706" w:rsidRDefault="005E370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5D2805">
    <w:pPr>
      <w:pStyle w:val="Fuzeile"/>
      <w:rPr>
        <w:rFonts w:cs="Arial"/>
        <w:b/>
        <w:sz w:val="18"/>
        <w:szCs w:val="18"/>
      </w:rPr>
    </w:pPr>
    <w:r w:rsidRPr="005D280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706" w:rsidRDefault="005E3706" w:rsidP="00263140">
      <w:r>
        <w:separator/>
      </w:r>
    </w:p>
  </w:footnote>
  <w:footnote w:type="continuationSeparator" w:id="0">
    <w:p w:rsidR="005E3706" w:rsidRDefault="005E370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35596" w:rsidRDefault="005D280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5D2805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5596" w:rsidRPr="00C35596">
      <w:rPr>
        <w:rFonts w:ascii="Droid Sans" w:hAnsi="Droid Sans" w:cs="Droid Sans"/>
        <w:b/>
      </w:rPr>
      <w:t xml:space="preserve">Arbeitsblatt </w:t>
    </w:r>
    <w:r w:rsidR="00FF184E">
      <w:rPr>
        <w:rFonts w:ascii="Droid Sans" w:hAnsi="Droid Sans" w:cs="Droid Sans"/>
        <w:b/>
      </w:rPr>
      <w:t>7</w:t>
    </w:r>
    <w:r w:rsidR="00FD6639" w:rsidRPr="00C35596">
      <w:rPr>
        <w:rFonts w:ascii="Droid Sans" w:hAnsi="Droid Sans" w:cs="Droid Sans"/>
        <w:b/>
      </w:rPr>
      <w:t xml:space="preserve">: </w:t>
    </w:r>
    <w:r w:rsidR="00FF184E">
      <w:rPr>
        <w:rFonts w:ascii="Droid Sans" w:hAnsi="Droid Sans" w:cs="Droid Sans"/>
        <w:b/>
      </w:rPr>
      <w:t>Neue Farbe für dein Wohnprojekt</w:t>
    </w:r>
    <w:r w:rsidR="000F4635" w:rsidRPr="00C35596">
      <w:rPr>
        <w:rFonts w:ascii="Droid Sans" w:hAnsi="Droid Sans" w:cs="Droid Sans"/>
        <w:b/>
      </w:rPr>
      <w:tab/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C35596" w:rsidRDefault="00C3559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>Big Cities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(Reihe)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Madrid: Neue Farbe für die Stadt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(Sendung)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4686978</w:t>
    </w:r>
    <w:r w:rsidRPr="00C35596">
      <w:rPr>
        <w:rFonts w:ascii="Droid Sans" w:hAnsi="Droid Sans" w:cs="Droid Sans"/>
        <w:sz w:val="16"/>
        <w:szCs w:val="16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(DVD-Signatur Medienzentren)</w:t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0489"/>
    <w:rsid w:val="00001B03"/>
    <w:rsid w:val="000206D2"/>
    <w:rsid w:val="00027F5B"/>
    <w:rsid w:val="000429BB"/>
    <w:rsid w:val="00060160"/>
    <w:rsid w:val="0009253E"/>
    <w:rsid w:val="000A2378"/>
    <w:rsid w:val="000A6E8F"/>
    <w:rsid w:val="000C0489"/>
    <w:rsid w:val="000D124E"/>
    <w:rsid w:val="000D7308"/>
    <w:rsid w:val="000E5125"/>
    <w:rsid w:val="000F4635"/>
    <w:rsid w:val="00116FD4"/>
    <w:rsid w:val="00123A71"/>
    <w:rsid w:val="00144E24"/>
    <w:rsid w:val="001724D8"/>
    <w:rsid w:val="001870CF"/>
    <w:rsid w:val="001B690E"/>
    <w:rsid w:val="001C0552"/>
    <w:rsid w:val="001D12F0"/>
    <w:rsid w:val="001D4930"/>
    <w:rsid w:val="00211E33"/>
    <w:rsid w:val="002516D5"/>
    <w:rsid w:val="00263140"/>
    <w:rsid w:val="00271EC4"/>
    <w:rsid w:val="002841AF"/>
    <w:rsid w:val="002A66EB"/>
    <w:rsid w:val="002C0090"/>
    <w:rsid w:val="003142A3"/>
    <w:rsid w:val="003472DE"/>
    <w:rsid w:val="00384789"/>
    <w:rsid w:val="003979D8"/>
    <w:rsid w:val="003A076E"/>
    <w:rsid w:val="003B7796"/>
    <w:rsid w:val="003D5B58"/>
    <w:rsid w:val="003D7509"/>
    <w:rsid w:val="00401AD6"/>
    <w:rsid w:val="00424F70"/>
    <w:rsid w:val="004623C8"/>
    <w:rsid w:val="004866E7"/>
    <w:rsid w:val="004B57FA"/>
    <w:rsid w:val="004C0A7C"/>
    <w:rsid w:val="004C435D"/>
    <w:rsid w:val="004D1C66"/>
    <w:rsid w:val="004D61EC"/>
    <w:rsid w:val="004E0585"/>
    <w:rsid w:val="004F4EA4"/>
    <w:rsid w:val="00502B66"/>
    <w:rsid w:val="005357E7"/>
    <w:rsid w:val="00543741"/>
    <w:rsid w:val="00547257"/>
    <w:rsid w:val="005631E9"/>
    <w:rsid w:val="00571F37"/>
    <w:rsid w:val="005940D8"/>
    <w:rsid w:val="005D2805"/>
    <w:rsid w:val="005E3706"/>
    <w:rsid w:val="0061443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59C0"/>
    <w:rsid w:val="007D2B2C"/>
    <w:rsid w:val="007F06B5"/>
    <w:rsid w:val="008018DF"/>
    <w:rsid w:val="008044DE"/>
    <w:rsid w:val="00810655"/>
    <w:rsid w:val="00826475"/>
    <w:rsid w:val="0084282F"/>
    <w:rsid w:val="008D370F"/>
    <w:rsid w:val="008D489A"/>
    <w:rsid w:val="009140C5"/>
    <w:rsid w:val="009523A2"/>
    <w:rsid w:val="00955C65"/>
    <w:rsid w:val="009626D1"/>
    <w:rsid w:val="009A464F"/>
    <w:rsid w:val="009A789B"/>
    <w:rsid w:val="009B736F"/>
    <w:rsid w:val="009D0387"/>
    <w:rsid w:val="009E2FA7"/>
    <w:rsid w:val="009E4A6B"/>
    <w:rsid w:val="00A03955"/>
    <w:rsid w:val="00A112A3"/>
    <w:rsid w:val="00A14801"/>
    <w:rsid w:val="00A3794D"/>
    <w:rsid w:val="00A44108"/>
    <w:rsid w:val="00AA608F"/>
    <w:rsid w:val="00AB506B"/>
    <w:rsid w:val="00AD33A2"/>
    <w:rsid w:val="00AE0E08"/>
    <w:rsid w:val="00AE2A3F"/>
    <w:rsid w:val="00B24E76"/>
    <w:rsid w:val="00B255C7"/>
    <w:rsid w:val="00B61163"/>
    <w:rsid w:val="00B733FF"/>
    <w:rsid w:val="00BA3800"/>
    <w:rsid w:val="00BF2E90"/>
    <w:rsid w:val="00BF61B2"/>
    <w:rsid w:val="00BF6418"/>
    <w:rsid w:val="00C1110B"/>
    <w:rsid w:val="00C15078"/>
    <w:rsid w:val="00C35596"/>
    <w:rsid w:val="00C4168F"/>
    <w:rsid w:val="00C4214E"/>
    <w:rsid w:val="00C5401E"/>
    <w:rsid w:val="00C62EF2"/>
    <w:rsid w:val="00C81A2E"/>
    <w:rsid w:val="00CB388A"/>
    <w:rsid w:val="00CC1F14"/>
    <w:rsid w:val="00CC6745"/>
    <w:rsid w:val="00CD3472"/>
    <w:rsid w:val="00CD49F8"/>
    <w:rsid w:val="00CF476E"/>
    <w:rsid w:val="00D10417"/>
    <w:rsid w:val="00D23F59"/>
    <w:rsid w:val="00D41041"/>
    <w:rsid w:val="00D65AED"/>
    <w:rsid w:val="00DA0F20"/>
    <w:rsid w:val="00DA21E4"/>
    <w:rsid w:val="00DC3F9F"/>
    <w:rsid w:val="00DD4DCA"/>
    <w:rsid w:val="00DE50A5"/>
    <w:rsid w:val="00E06926"/>
    <w:rsid w:val="00E167D0"/>
    <w:rsid w:val="00E52E11"/>
    <w:rsid w:val="00E7147C"/>
    <w:rsid w:val="00E741FA"/>
    <w:rsid w:val="00EC648E"/>
    <w:rsid w:val="00F0275C"/>
    <w:rsid w:val="00F22B17"/>
    <w:rsid w:val="00F25B77"/>
    <w:rsid w:val="00F41397"/>
    <w:rsid w:val="00F4220C"/>
    <w:rsid w:val="00F44CEE"/>
    <w:rsid w:val="00F55422"/>
    <w:rsid w:val="00FA189E"/>
    <w:rsid w:val="00FA3D33"/>
    <w:rsid w:val="00FD6639"/>
    <w:rsid w:val="00FE0174"/>
    <w:rsid w:val="00FE58DA"/>
    <w:rsid w:val="00FF1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  <o:entry new="6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626D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167D0"/>
    <w:pPr>
      <w:ind w:left="720"/>
      <w:contextualSpacing/>
    </w:pPr>
    <w:rPr>
      <w:rFonts w:ascii="Calibri" w:eastAsia="Calibri" w:hAnsi="Calibri"/>
      <w:sz w:val="24"/>
      <w:szCs w:val="24"/>
      <w:lang w:eastAsia="en-US"/>
    </w:rPr>
  </w:style>
  <w:style w:type="paragraph" w:customStyle="1" w:styleId="xmsonormal">
    <w:name w:val="x_msonormal"/>
    <w:basedOn w:val="Standard"/>
    <w:rsid w:val="00FF184E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F27D8A-6BC5-43E8-B133-091D53563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3</Pages>
  <Words>118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5</cp:revision>
  <cp:lastPrinted>2015-08-04T13:32:00Z</cp:lastPrinted>
  <dcterms:created xsi:type="dcterms:W3CDTF">2021-05-04T12:49:00Z</dcterms:created>
  <dcterms:modified xsi:type="dcterms:W3CDTF">2021-05-04T15:10:00Z</dcterms:modified>
</cp:coreProperties>
</file>