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596" w:rsidRPr="006D11B1" w:rsidRDefault="00C35596" w:rsidP="00C35596">
      <w:pPr>
        <w:rPr>
          <w:rFonts w:ascii="Droid Sans" w:hAnsi="Droid Sans" w:cs="Droid Sans"/>
        </w:rPr>
      </w:pPr>
    </w:p>
    <w:p w:rsidR="00C35596" w:rsidRPr="006D11B1" w:rsidRDefault="00C35596" w:rsidP="00C35596">
      <w:pPr>
        <w:shd w:val="clear" w:color="auto" w:fill="00844B"/>
        <w:rPr>
          <w:rFonts w:ascii="Droid Sans" w:hAnsi="Droid Sans" w:cs="Droid Sans"/>
          <w:b/>
          <w:color w:val="FFFFFF"/>
        </w:rPr>
      </w:pPr>
      <w:r w:rsidRPr="006D11B1">
        <w:rPr>
          <w:rFonts w:ascii="Droid Sans" w:hAnsi="Droid Sans" w:cs="Droid Sans"/>
          <w:b/>
          <w:color w:val="FFFFFF"/>
        </w:rPr>
        <w:t>Farbkärtchen</w:t>
      </w:r>
    </w:p>
    <w:p w:rsidR="000D7308" w:rsidRDefault="00F4220C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2" type="#_x0000_t75" style="position:absolute;margin-left:-3.3pt;margin-top:8.7pt;width:31.8pt;height:29pt;z-index:-1" wrapcoords="-121 0 -121 21489 21600 21489 21600 0 -121 0">
            <v:imagedata r:id="rId7" o:title="15_schere"/>
            <w10:wrap type="through"/>
          </v:shape>
        </w:pict>
      </w: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F4220C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group id="_x0000_s1026" style="position:absolute;margin-left:-17.25pt;margin-top:3.35pt;width:517.7pt;height:583.5pt;z-index:1" coordorigin="856,2750" coordsize="10354,11670">
            <v:group id="_x0000_s1027" style="position:absolute;left:856;top:7763;width:5138;height:1570" coordorigin="1375,2828" coordsize="5138,157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1375;top:2828;width:2569;height:1570" fillcolor="yellow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29" type="#_x0000_t202" style="position:absolute;left:3944;top:2828;width:2569;height:1570" fillcolor="#548dd4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30" style="position:absolute;left:6072;top:7763;width:5138;height:1570" coordorigin="1375,2828" coordsize="5138,1570">
              <v:shape id="_x0000_s1031" type="#_x0000_t202" style="position:absolute;left:1375;top:2828;width:2569;height:1570" fillcolor="#548dd4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32" type="#_x0000_t202" style="position:absolute;left:3944;top:2828;width:2569;height:1570" fillcolor="#00844b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33" style="position:absolute;left:856;top:9453;width:5138;height:1570" coordorigin="1375,2828" coordsize="5138,1570">
              <v:shape id="_x0000_s1034" type="#_x0000_t202" style="position:absolute;left:1375;top:2828;width:2569;height:1570" fillcolor="#00844b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35" type="#_x0000_t202" style="position:absolute;left:3944;top:2828;width:2569;height:1570" fillcolor="red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36" style="position:absolute;left:6072;top:9453;width:5138;height:1570" coordorigin="1375,2828" coordsize="5138,1570">
              <v:shape id="_x0000_s1037" type="#_x0000_t202" style="position:absolute;left:1375;top:2828;width:2569;height:1570" fillcolor="red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38" type="#_x0000_t202" style="position:absolute;left:3944;top:2828;width:2569;height:1570" fillcolor="#ffc000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39" style="position:absolute;left:856;top:11159;width:5138;height:1570" coordorigin="1375,2828" coordsize="5138,1570">
              <v:shape id="_x0000_s1040" type="#_x0000_t202" style="position:absolute;left:1375;top:2828;width:2569;height:1570" fillcolor="#ffc000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41" type="#_x0000_t202" style="position:absolute;left:3944;top:2828;width:2569;height:1570" fillcolor="yellow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42" style="position:absolute;left:6072;top:11159;width:5138;height:1570" coordorigin="1375,2828" coordsize="5138,1570">
              <v:shape id="_x0000_s1043" type="#_x0000_t202" style="position:absolute;left:1375;top:2828;width:2569;height:1570" fillcolor="yellow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44" type="#_x0000_t202" style="position:absolute;left:3944;top:2828;width:2569;height:1570" fillcolor="#7030a0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45" style="position:absolute;left:856;top:12850;width:5138;height:1570" coordorigin="1375,2828" coordsize="5138,1570">
              <v:shape id="_x0000_s1046" type="#_x0000_t202" style="position:absolute;left:1375;top:2828;width:2569;height:1570" fillcolor="#7030a0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47" type="#_x0000_t202" style="position:absolute;left:3944;top:2828;width:2569;height:1570" fillcolor="red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group id="_x0000_s1048" style="position:absolute;left:6072;top:12850;width:5138;height:1570" coordorigin="1375,2828" coordsize="5138,1570">
              <v:shape id="_x0000_s1049" type="#_x0000_t202" style="position:absolute;left:1375;top:2828;width:2569;height:1570" fillcolor="red">
                <v:textbox>
                  <w:txbxContent>
                    <w:p w:rsidR="00C35596" w:rsidRDefault="00C35596" w:rsidP="00C35596"/>
                  </w:txbxContent>
                </v:textbox>
              </v:shape>
              <v:shape id="_x0000_s1050" type="#_x0000_t202" style="position:absolute;left:3944;top:2828;width:2569;height:1570" fillcolor="#548dd4">
                <v:textbox>
                  <w:txbxContent>
                    <w:p w:rsidR="00C35596" w:rsidRDefault="00C35596" w:rsidP="00C35596"/>
                  </w:txbxContent>
                </v:textbox>
              </v:shape>
            </v:group>
            <v:shape id="_x0000_s1051" type="#_x0000_t202" style="position:absolute;left:856;top:2750;width:2569;height:1570" fillcolor="yellow">
              <v:textbox>
                <w:txbxContent>
                  <w:p w:rsidR="00C35596" w:rsidRDefault="00C35596" w:rsidP="00C35596">
                    <w:pPr>
                      <w:shd w:val="clear" w:color="auto" w:fill="FFFF00"/>
                    </w:pPr>
                  </w:p>
                </w:txbxContent>
              </v:textbox>
            </v:shape>
            <v:shape id="_x0000_s1052" type="#_x0000_t202" style="position:absolute;left:3425;top:2750;width:2569;height:1570" fillcolor="red">
              <v:textbox>
                <w:txbxContent>
                  <w:p w:rsidR="00C35596" w:rsidRDefault="00C35596" w:rsidP="00C35596"/>
                </w:txbxContent>
              </v:textbox>
            </v:shape>
            <v:shape id="_x0000_s1053" type="#_x0000_t202" style="position:absolute;left:6072;top:2750;width:2569;height:1570" fillcolor="red">
              <v:textbox>
                <w:txbxContent>
                  <w:p w:rsidR="00C35596" w:rsidRDefault="00C35596" w:rsidP="00C35596"/>
                </w:txbxContent>
              </v:textbox>
            </v:shape>
            <v:shape id="_x0000_s1054" type="#_x0000_t202" style="position:absolute;left:8641;top:2750;width:2569;height:1570" fillcolor="#00844b">
              <v:textbox>
                <w:txbxContent>
                  <w:p w:rsidR="00C35596" w:rsidRDefault="00C35596" w:rsidP="00C35596"/>
                </w:txbxContent>
              </v:textbox>
            </v:shape>
            <v:shape id="_x0000_s1055" type="#_x0000_t202" style="position:absolute;left:856;top:4445;width:2569;height:1570" fillcolor="#00844b">
              <v:textbox>
                <w:txbxContent>
                  <w:p w:rsidR="00C35596" w:rsidRDefault="00C35596" w:rsidP="00C35596"/>
                </w:txbxContent>
              </v:textbox>
            </v:shape>
            <v:shape id="_x0000_s1056" type="#_x0000_t202" style="position:absolute;left:3425;top:4445;width:2569;height:1570" fillcolor="#548dd4">
              <v:textbox>
                <w:txbxContent>
                  <w:p w:rsidR="00C35596" w:rsidRDefault="00C35596" w:rsidP="00C35596"/>
                </w:txbxContent>
              </v:textbox>
            </v:shape>
            <v:shape id="_x0000_s1057" type="#_x0000_t202" style="position:absolute;left:6072;top:6097;width:2569;height:1570" fillcolor="#7030a0">
              <v:textbox>
                <w:txbxContent>
                  <w:p w:rsidR="00C35596" w:rsidRDefault="00C35596" w:rsidP="00C35596"/>
                </w:txbxContent>
              </v:textbox>
            </v:shape>
            <v:shape id="_x0000_s1058" type="#_x0000_t202" style="position:absolute;left:8641;top:6097;width:2569;height:1570" fillcolor="yellow">
              <v:textbox>
                <w:txbxContent>
                  <w:p w:rsidR="00C35596" w:rsidRDefault="00C35596" w:rsidP="00C35596"/>
                </w:txbxContent>
              </v:textbox>
            </v:shape>
            <v:shape id="_x0000_s1059" type="#_x0000_t202" style="position:absolute;left:6072;top:4445;width:2569;height:1570" fillcolor="#548dd4">
              <v:textbox>
                <w:txbxContent>
                  <w:p w:rsidR="00C35596" w:rsidRDefault="00C35596" w:rsidP="00C35596"/>
                </w:txbxContent>
              </v:textbox>
            </v:shape>
            <v:shape id="_x0000_s1060" type="#_x0000_t202" style="position:absolute;left:8641;top:4445;width:2569;height:1570" fillcolor="#ffc000">
              <v:textbox>
                <w:txbxContent>
                  <w:p w:rsidR="00C35596" w:rsidRDefault="00C35596" w:rsidP="00C35596"/>
                </w:txbxContent>
              </v:textbox>
            </v:shape>
            <v:shape id="_x0000_s1061" type="#_x0000_t202" style="position:absolute;left:856;top:6097;width:2569;height:1570" fillcolor="#ffc000">
              <v:textbox>
                <w:txbxContent>
                  <w:p w:rsidR="00C35596" w:rsidRDefault="00C35596" w:rsidP="00C35596"/>
                </w:txbxContent>
              </v:textbox>
            </v:shape>
            <v:shape id="_x0000_s1062" type="#_x0000_t202" style="position:absolute;left:3425;top:6100;width:2569;height:1570" fillcolor="#7030a0">
              <v:textbox>
                <w:txbxContent>
                  <w:p w:rsidR="00C35596" w:rsidRDefault="00C35596" w:rsidP="00C35596"/>
                </w:txbxContent>
              </v:textbox>
            </v:shape>
          </v:group>
        </w:pict>
      </w: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C35596" w:rsidP="000429BB">
      <w:pPr>
        <w:rPr>
          <w:rFonts w:cs="Arial"/>
          <w:color w:val="000000"/>
          <w:sz w:val="18"/>
          <w:szCs w:val="18"/>
        </w:rPr>
      </w:pPr>
    </w:p>
    <w:p w:rsidR="00C35596" w:rsidRDefault="00F4220C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lastRenderedPageBreak/>
        <w:pict>
          <v:group id="_x0000_s1111" style="position:absolute;margin-left:-13.9pt;margin-top:8.9pt;width:517.8pt;height:666.9pt;z-index:2" coordorigin="856,2196" coordsize="10356,13338">
            <v:group id="_x0000_s1102" style="position:absolute;left:856;top:13964;width:5138;height:1570" coordorigin="856,14538" coordsize="5138,1570" o:regroupid="2">
              <v:shape id="_x0000_s1103" type="#_x0000_t202" style="position:absolute;left:856;top:14538;width:2569;height:1570" fillcolor="red">
                <v:textbox style="mso-next-textbox:#_x0000_s1103">
                  <w:txbxContent>
                    <w:p w:rsidR="002516D5" w:rsidRDefault="002516D5" w:rsidP="002516D5"/>
                  </w:txbxContent>
                </v:textbox>
              </v:shape>
              <v:shape id="_x0000_s1104" type="#_x0000_t202" style="position:absolute;left:3425;top:14538;width:2569;height:1570" fillcolor="red">
                <v:textbox style="mso-next-textbox:#_x0000_s1104">
                  <w:txbxContent>
                    <w:p w:rsidR="002516D5" w:rsidRDefault="002516D5" w:rsidP="002516D5"/>
                  </w:txbxContent>
                </v:textbox>
              </v:shape>
            </v:group>
            <v:group id="_x0000_s1105" style="position:absolute;left:6074;top:13964;width:5138;height:1570" coordorigin="856,14538" coordsize="5138,1570" o:regroupid="2">
              <v:shape id="_x0000_s1106" type="#_x0000_t202" style="position:absolute;left:856;top:14538;width:2569;height:1570" fillcolor="#00844b">
                <v:textbox style="mso-next-textbox:#_x0000_s1106">
                  <w:txbxContent>
                    <w:p w:rsidR="002516D5" w:rsidRDefault="002516D5" w:rsidP="002516D5"/>
                  </w:txbxContent>
                </v:textbox>
              </v:shape>
              <v:shape id="_x0000_s1107" type="#_x0000_t202" style="position:absolute;left:3425;top:14538;width:2569;height:1570" fillcolor="#00844b">
                <v:textbox style="mso-next-textbox:#_x0000_s1107">
                  <w:txbxContent>
                    <w:p w:rsidR="002516D5" w:rsidRDefault="002516D5" w:rsidP="002516D5"/>
                  </w:txbxContent>
                </v:textbox>
              </v:shape>
            </v:group>
            <v:group id="_x0000_s1066" style="position:absolute;left:856;top:7209;width:5138;height:1570" coordorigin="1375,2828" coordsize="5138,1570" o:regroupid="2">
              <v:shape id="_x0000_s1067" type="#_x0000_t202" style="position:absolute;left:1375;top:2828;width:2569;height:1570" fillcolor="#ffc000">
                <v:textbox style="mso-next-textbox:#_x0000_s1067">
                  <w:txbxContent>
                    <w:p w:rsidR="002516D5" w:rsidRDefault="002516D5" w:rsidP="002516D5"/>
                  </w:txbxContent>
                </v:textbox>
              </v:shape>
              <v:shape id="_x0000_s1068" type="#_x0000_t202" style="position:absolute;left:3944;top:2828;width:2569;height:1570" fillcolor="#548dd4">
                <v:textbox style="mso-next-textbox:#_x0000_s1068">
                  <w:txbxContent>
                    <w:p w:rsidR="002516D5" w:rsidRDefault="002516D5" w:rsidP="002516D5"/>
                  </w:txbxContent>
                </v:textbox>
              </v:shape>
            </v:group>
            <v:group id="_x0000_s1069" style="position:absolute;left:6072;top:7209;width:5138;height:1570" coordorigin="1375,2828" coordsize="5138,1570" o:regroupid="2">
              <v:shape id="_x0000_s1070" type="#_x0000_t202" style="position:absolute;left:1375;top:2828;width:2569;height:1570" fillcolor="#548dd4">
                <v:textbox style="mso-next-textbox:#_x0000_s1070">
                  <w:txbxContent>
                    <w:p w:rsidR="002516D5" w:rsidRDefault="002516D5" w:rsidP="002516D5"/>
                  </w:txbxContent>
                </v:textbox>
              </v:shape>
              <v:shape id="_x0000_s1071" type="#_x0000_t202" style="position:absolute;left:3944;top:2828;width:2569;height:1570" fillcolor="#7030a0">
                <v:textbox style="mso-next-textbox:#_x0000_s1071">
                  <w:txbxContent>
                    <w:p w:rsidR="002516D5" w:rsidRDefault="002516D5" w:rsidP="002516D5"/>
                  </w:txbxContent>
                </v:textbox>
              </v:shape>
            </v:group>
            <v:group id="_x0000_s1072" style="position:absolute;left:856;top:8899;width:5138;height:1570" coordorigin="1375,2828" coordsize="5138,1570" o:regroupid="2">
              <v:shape id="_x0000_s1073" type="#_x0000_t202" style="position:absolute;left:1375;top:2828;width:2569;height:1570" fillcolor="#7030a0">
                <v:textbox style="mso-next-textbox:#_x0000_s1073">
                  <w:txbxContent>
                    <w:p w:rsidR="002516D5" w:rsidRDefault="002516D5" w:rsidP="002516D5"/>
                  </w:txbxContent>
                </v:textbox>
              </v:shape>
              <v:shape id="_x0000_s1074" type="#_x0000_t202" style="position:absolute;left:3944;top:2828;width:2569;height:1570" fillcolor="#00844b">
                <v:textbox style="mso-next-textbox:#_x0000_s1074">
                  <w:txbxContent>
                    <w:p w:rsidR="002516D5" w:rsidRDefault="002516D5" w:rsidP="002516D5"/>
                  </w:txbxContent>
                </v:textbox>
              </v:shape>
            </v:group>
            <v:group id="_x0000_s1075" style="position:absolute;left:6072;top:8899;width:5138;height:1570" coordorigin="1375,2828" coordsize="5138,1570" o:regroupid="2">
              <v:shape id="_x0000_s1076" type="#_x0000_t202" style="position:absolute;left:1375;top:2828;width:2569;height:1570" fillcolor="#00844b">
                <v:textbox style="mso-next-textbox:#_x0000_s1076">
                  <w:txbxContent>
                    <w:p w:rsidR="002516D5" w:rsidRPr="00F4220C" w:rsidRDefault="002516D5" w:rsidP="002516D5">
                      <w:pPr>
                        <w:rPr>
                          <w:sz w:val="20"/>
                        </w:rPr>
                      </w:pPr>
                    </w:p>
                  </w:txbxContent>
                </v:textbox>
              </v:shape>
              <v:shape id="_x0000_s1077" type="#_x0000_t202" style="position:absolute;left:3944;top:2828;width:2569;height:1570" fillcolor="yellow">
                <v:textbox style="mso-next-textbox:#_x0000_s1077">
                  <w:txbxContent>
                    <w:p w:rsidR="002516D5" w:rsidRDefault="002516D5" w:rsidP="002516D5"/>
                  </w:txbxContent>
                </v:textbox>
              </v:shape>
            </v:group>
            <v:group id="_x0000_s1078" style="position:absolute;left:856;top:10605;width:5138;height:1570" coordorigin="1375,2828" coordsize="5138,1570" o:regroupid="2">
              <v:shape id="_x0000_s1079" type="#_x0000_t202" style="position:absolute;left:1375;top:2828;width:2569;height:1570" fillcolor="yellow">
                <v:textbox style="mso-next-textbox:#_x0000_s1079">
                  <w:txbxContent>
                    <w:p w:rsidR="002516D5" w:rsidRDefault="002516D5" w:rsidP="002516D5"/>
                  </w:txbxContent>
                </v:textbox>
              </v:shape>
              <v:shape id="_x0000_s1080" type="#_x0000_t202" style="position:absolute;left:3944;top:2828;width:2569;height:1570" fillcolor="yellow">
                <v:textbox style="mso-next-textbox:#_x0000_s1080">
                  <w:txbxContent>
                    <w:p w:rsidR="002516D5" w:rsidRDefault="002516D5" w:rsidP="002516D5"/>
                  </w:txbxContent>
                </v:textbox>
              </v:shape>
            </v:group>
            <v:group id="_x0000_s1081" style="position:absolute;left:6072;top:10605;width:5138;height:1570" coordorigin="1375,2828" coordsize="5138,1570" o:regroupid="2">
              <v:shape id="_x0000_s1082" type="#_x0000_t202" style="position:absolute;left:1375;top:2828;width:2569;height:1570" fillcolor="#ffc000">
                <v:textbox style="mso-next-textbox:#_x0000_s1082">
                  <w:txbxContent>
                    <w:p w:rsidR="002516D5" w:rsidRDefault="002516D5" w:rsidP="002516D5"/>
                  </w:txbxContent>
                </v:textbox>
              </v:shape>
              <v:shape id="_x0000_s1083" type="#_x0000_t202" style="position:absolute;left:3944;top:2828;width:2569;height:1570" fillcolor="#ffc000">
                <v:textbox style="mso-next-textbox:#_x0000_s1083">
                  <w:txbxContent>
                    <w:p w:rsidR="002516D5" w:rsidRDefault="002516D5" w:rsidP="002516D5"/>
                  </w:txbxContent>
                </v:textbox>
              </v:shape>
            </v:group>
            <v:group id="_x0000_s1084" style="position:absolute;left:856;top:12296;width:5138;height:1570" coordorigin="1375,2828" coordsize="5138,1570" o:regroupid="2">
              <v:shape id="_x0000_s1085" type="#_x0000_t202" style="position:absolute;left:1375;top:2828;width:2569;height:1570" fillcolor="#548dd4">
                <v:textbox style="mso-next-textbox:#_x0000_s1085">
                  <w:txbxContent>
                    <w:p w:rsidR="002516D5" w:rsidRDefault="002516D5" w:rsidP="002516D5"/>
                  </w:txbxContent>
                </v:textbox>
              </v:shape>
              <v:shape id="_x0000_s1086" type="#_x0000_t202" style="position:absolute;left:3944;top:2828;width:2569;height:1570" fillcolor="#548dd4">
                <v:textbox style="mso-next-textbox:#_x0000_s1086">
                  <w:txbxContent>
                    <w:p w:rsidR="002516D5" w:rsidRDefault="002516D5" w:rsidP="002516D5"/>
                  </w:txbxContent>
                </v:textbox>
              </v:shape>
            </v:group>
            <v:group id="_x0000_s1087" style="position:absolute;left:6072;top:12296;width:5138;height:1570" coordorigin="1375,2828" coordsize="5138,1570" o:regroupid="2">
              <v:shape id="_x0000_s1088" type="#_x0000_t202" style="position:absolute;left:1375;top:2828;width:2569;height:1570" fillcolor="#7030a0">
                <v:textbox style="mso-next-textbox:#_x0000_s1088">
                  <w:txbxContent>
                    <w:p w:rsidR="002516D5" w:rsidRDefault="002516D5" w:rsidP="002516D5"/>
                  </w:txbxContent>
                </v:textbox>
              </v:shape>
              <v:shape id="_x0000_s1089" type="#_x0000_t202" style="position:absolute;left:3944;top:2828;width:2569;height:1570" fillcolor="#7030a0">
                <v:textbox style="mso-next-textbox:#_x0000_s1089">
                  <w:txbxContent>
                    <w:p w:rsidR="002516D5" w:rsidRDefault="002516D5" w:rsidP="002516D5"/>
                  </w:txbxContent>
                </v:textbox>
              </v:shape>
            </v:group>
            <v:shape id="_x0000_s1092" type="#_x0000_t202" style="position:absolute;left:6072;top:2196;width:2569;height:1570" o:regroupid="2" fillcolor="#7030a0">
              <v:textbox style="mso-next-textbox:#_x0000_s1092">
                <w:txbxContent>
                  <w:p w:rsidR="002516D5" w:rsidRDefault="002516D5" w:rsidP="002516D5"/>
                </w:txbxContent>
              </v:textbox>
            </v:shape>
            <v:shape id="_x0000_s1093" type="#_x0000_t202" style="position:absolute;left:8641;top:2196;width:2569;height:1570" o:regroupid="2" fillcolor="#ffc000">
              <v:textbox style="mso-next-textbox:#_x0000_s1093">
                <w:txbxContent>
                  <w:p w:rsidR="002516D5" w:rsidRDefault="002516D5" w:rsidP="002516D5"/>
                </w:txbxContent>
              </v:textbox>
            </v:shape>
            <v:shape id="_x0000_s1094" type="#_x0000_t202" style="position:absolute;left:856;top:3891;width:2569;height:1570" o:regroupid="2" fillcolor="#ffc000">
              <v:textbox style="mso-next-textbox:#_x0000_s1094">
                <w:txbxContent>
                  <w:p w:rsidR="002516D5" w:rsidRDefault="002516D5" w:rsidP="002516D5"/>
                </w:txbxContent>
              </v:textbox>
            </v:shape>
            <v:shape id="_x0000_s1095" type="#_x0000_t202" style="position:absolute;left:3425;top:3891;width:2569;height:1570" o:regroupid="2" fillcolor="#00844b">
              <v:textbox style="mso-next-textbox:#_x0000_s1095">
                <w:txbxContent>
                  <w:p w:rsidR="002516D5" w:rsidRDefault="002516D5" w:rsidP="002516D5"/>
                </w:txbxContent>
              </v:textbox>
            </v:shape>
            <v:shape id="_x0000_s1096" type="#_x0000_t202" style="position:absolute;left:6072;top:5543;width:2569;height:1570" o:regroupid="2" fillcolor="red">
              <v:textbox style="mso-next-textbox:#_x0000_s1096">
                <w:txbxContent>
                  <w:p w:rsidR="002516D5" w:rsidRDefault="002516D5" w:rsidP="002516D5"/>
                </w:txbxContent>
              </v:textbox>
            </v:shape>
            <v:shape id="_x0000_s1097" type="#_x0000_t202" style="position:absolute;left:8641;top:5543;width:2569;height:1570" o:regroupid="2" fillcolor="#ffc000">
              <v:textbox style="mso-next-textbox:#_x0000_s1097">
                <w:txbxContent>
                  <w:p w:rsidR="002516D5" w:rsidRDefault="002516D5" w:rsidP="002516D5"/>
                </w:txbxContent>
              </v:textbox>
            </v:shape>
            <v:shape id="_x0000_s1098" type="#_x0000_t202" style="position:absolute;left:6072;top:3891;width:2569;height:1570" o:regroupid="2" fillcolor="#00844b">
              <v:textbox style="mso-next-textbox:#_x0000_s1098">
                <w:txbxContent>
                  <w:p w:rsidR="002516D5" w:rsidRDefault="002516D5" w:rsidP="002516D5"/>
                </w:txbxContent>
              </v:textbox>
            </v:shape>
            <v:shape id="_x0000_s1099" type="#_x0000_t202" style="position:absolute;left:8641;top:3891;width:2569;height:1570" o:regroupid="2" fillcolor="yellow">
              <v:textbox style="mso-next-textbox:#_x0000_s1099">
                <w:txbxContent>
                  <w:p w:rsidR="002516D5" w:rsidRDefault="002516D5" w:rsidP="002516D5"/>
                </w:txbxContent>
              </v:textbox>
            </v:shape>
            <v:shape id="_x0000_s1100" type="#_x0000_t202" style="position:absolute;left:856;top:5543;width:2569;height:1570" o:regroupid="2" fillcolor="yellow">
              <v:textbox style="mso-next-textbox:#_x0000_s1100">
                <w:txbxContent>
                  <w:p w:rsidR="002516D5" w:rsidRDefault="002516D5" w:rsidP="002516D5"/>
                </w:txbxContent>
              </v:textbox>
            </v:shape>
            <v:shape id="_x0000_s1101" type="#_x0000_t202" style="position:absolute;left:3425;top:5546;width:2569;height:1570" o:regroupid="2" fillcolor="red">
              <v:textbox style="mso-next-textbox:#_x0000_s1101">
                <w:txbxContent>
                  <w:p w:rsidR="002516D5" w:rsidRDefault="002516D5" w:rsidP="002516D5"/>
                </w:txbxContent>
              </v:textbox>
            </v:shape>
            <v:shape id="_x0000_s1109" type="#_x0000_t202" style="position:absolute;left:856;top:2196;width:2569;height:1570" fillcolor="#548dd4">
              <v:textbox style="mso-next-textbox:#_x0000_s1109">
                <w:txbxContent>
                  <w:p w:rsidR="002516D5" w:rsidRDefault="002516D5" w:rsidP="002516D5"/>
                </w:txbxContent>
              </v:textbox>
            </v:shape>
            <v:shape id="_x0000_s1110" type="#_x0000_t202" style="position:absolute;left:3425;top:2196;width:2569;height:1570" fillcolor="#7030a0">
              <v:textbox style="mso-next-textbox:#_x0000_s1110">
                <w:txbxContent>
                  <w:p w:rsidR="002516D5" w:rsidRDefault="002516D5" w:rsidP="002516D5"/>
                </w:txbxContent>
              </v:textbox>
            </v:shape>
          </v:group>
        </w:pict>
      </w:r>
    </w:p>
    <w:p w:rsidR="00C35596" w:rsidRPr="00A112A3" w:rsidRDefault="00C35596" w:rsidP="000429BB">
      <w:pPr>
        <w:rPr>
          <w:rFonts w:cs="Arial"/>
          <w:color w:val="000000"/>
          <w:sz w:val="18"/>
          <w:szCs w:val="18"/>
        </w:rPr>
      </w:pPr>
    </w:p>
    <w:sectPr w:rsidR="00C35596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5CF" w:rsidRDefault="003025CF" w:rsidP="00263140">
      <w:r>
        <w:separator/>
      </w:r>
    </w:p>
  </w:endnote>
  <w:endnote w:type="continuationSeparator" w:id="0">
    <w:p w:rsidR="003025CF" w:rsidRDefault="003025C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AD33A2">
    <w:pPr>
      <w:pStyle w:val="Fuzeile"/>
      <w:rPr>
        <w:rFonts w:cs="Arial"/>
        <w:b/>
        <w:sz w:val="18"/>
        <w:szCs w:val="18"/>
      </w:rPr>
    </w:pPr>
    <w:r w:rsidRPr="00AD33A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5CF" w:rsidRDefault="003025CF" w:rsidP="00263140">
      <w:r>
        <w:separator/>
      </w:r>
    </w:p>
  </w:footnote>
  <w:footnote w:type="continuationSeparator" w:id="0">
    <w:p w:rsidR="003025CF" w:rsidRDefault="003025C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AD33A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C3559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C3559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>Arbeitsblatt 1</w:t>
    </w:r>
    <w:r w:rsidR="00FD6639" w:rsidRPr="00C35596">
      <w:rPr>
        <w:rFonts w:ascii="Droid Sans" w:hAnsi="Droid Sans" w:cs="Droid Sans"/>
        <w:b/>
      </w:rPr>
      <w:t xml:space="preserve">: </w:t>
    </w:r>
    <w:r w:rsidR="00C35596" w:rsidRPr="00C35596">
      <w:rPr>
        <w:rFonts w:ascii="Droid Sans" w:hAnsi="Droid Sans" w:cs="Droid Sans"/>
        <w:b/>
      </w:rPr>
      <w:t>Farbkärtchen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7F5B"/>
    <w:rsid w:val="000429BB"/>
    <w:rsid w:val="0009253E"/>
    <w:rsid w:val="000A2378"/>
    <w:rsid w:val="000C0489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516D5"/>
    <w:rsid w:val="00263140"/>
    <w:rsid w:val="002841AF"/>
    <w:rsid w:val="002A66EB"/>
    <w:rsid w:val="003025CF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4282F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D33A2"/>
    <w:rsid w:val="00AE2A3F"/>
    <w:rsid w:val="00B24E76"/>
    <w:rsid w:val="00BA3800"/>
    <w:rsid w:val="00BF2E90"/>
    <w:rsid w:val="00BF6418"/>
    <w:rsid w:val="00C1110B"/>
    <w:rsid w:val="00C15078"/>
    <w:rsid w:val="00C35596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65AED"/>
    <w:rsid w:val="00DA0F20"/>
    <w:rsid w:val="00DA21E4"/>
    <w:rsid w:val="00DC3F9F"/>
    <w:rsid w:val="00DD4DCA"/>
    <w:rsid w:val="00DE50A5"/>
    <w:rsid w:val="00E06926"/>
    <w:rsid w:val="00E7147C"/>
    <w:rsid w:val="00E741FA"/>
    <w:rsid w:val="00EC648E"/>
    <w:rsid w:val="00F0275C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FDFDA4-6C1E-47FA-961B-6E454CC5C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2</Pages>
  <Words>11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2</cp:revision>
  <cp:lastPrinted>2015-08-04T13:32:00Z</cp:lastPrinted>
  <dcterms:created xsi:type="dcterms:W3CDTF">2021-05-03T16:48:00Z</dcterms:created>
  <dcterms:modified xsi:type="dcterms:W3CDTF">2021-05-03T16:48:00Z</dcterms:modified>
</cp:coreProperties>
</file>