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FB5409" w:rsidRPr="00955C65" w:rsidRDefault="00BC190D" w:rsidP="000429BB">
      <w:pPr>
        <w:autoSpaceDE w:val="0"/>
        <w:autoSpaceDN w:val="0"/>
        <w:adjustRightInd w:val="0"/>
        <w:rPr>
          <w:rFonts w:cs="Arial"/>
          <w:b/>
          <w:bCs/>
          <w:sz w:val="20"/>
          <w:szCs w:val="20"/>
        </w:rPr>
      </w:pPr>
      <w:r>
        <w:rPr>
          <w:rFonts w:cs="Arial"/>
          <w:b/>
          <w:bC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7" o:spid="_x0000_s1063" type="#_x0000_t75" style="position:absolute;margin-left:318.3pt;margin-top:4.75pt;width:164.85pt;height:80.1pt;z-index:-1;visibility:visible;mso-wrap-distance-bottom:.32953mm" wrapcoords="1169 0 332 553 -166 2472 -166 19257 499 21462 1003 21462 20514 21462 21018 21462 21683 19257 21683 2204 21351 1098 20514 0 1169 0" o:gfxdata="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">
            <v:imagedata r:id="rId7" o:title=""/>
            <o:lock v:ext="edit" aspectratio="f"/>
            <w10:wrap type="through"/>
          </v:shape>
        </w:pict>
      </w:r>
    </w:p>
    <w:p w:rsidR="00467151" w:rsidRDefault="00597C08" w:rsidP="000429BB">
      <w:pPr>
        <w:autoSpaceDE w:val="0"/>
        <w:autoSpaceDN w:val="0"/>
        <w:adjustRightInd w:val="0"/>
        <w:rPr>
          <w:rFonts w:cs="Arial"/>
          <w:b/>
          <w:bCs/>
          <w:shd w:val="clear" w:color="auto" w:fill="EBC034"/>
        </w:rPr>
      </w:pPr>
      <w:r>
        <w:rPr>
          <w:rFonts w:cs="Arial"/>
          <w:b/>
          <w:bCs/>
          <w:shd w:val="clear" w:color="auto" w:fill="EBC034"/>
        </w:rPr>
        <w:t>„Wie sehe ich aus, fragte Gott?“</w:t>
      </w:r>
    </w:p>
    <w:p w:rsidR="009C3B27" w:rsidRDefault="009C3B27" w:rsidP="000429BB">
      <w:pPr>
        <w:autoSpaceDE w:val="0"/>
        <w:autoSpaceDN w:val="0"/>
        <w:adjustRightInd w:val="0"/>
        <w:rPr>
          <w:rFonts w:cs="Arial"/>
          <w:b/>
          <w:bCs/>
          <w:sz w:val="20"/>
          <w:szCs w:val="20"/>
        </w:rPr>
      </w:pPr>
    </w:p>
    <w:p w:rsidR="00597C08" w:rsidRPr="0079035B" w:rsidRDefault="00597C08" w:rsidP="00460B26">
      <w:pPr>
        <w:jc w:val="both"/>
        <w:rPr>
          <w:b/>
          <w:sz w:val="20"/>
          <w:szCs w:val="20"/>
        </w:rPr>
      </w:pPr>
      <w:r w:rsidRPr="0079035B">
        <w:rPr>
          <w:b/>
          <w:sz w:val="20"/>
          <w:szCs w:val="20"/>
        </w:rPr>
        <w:t xml:space="preserve">In seinen jungen Jahren als Chemiker, </w:t>
      </w:r>
      <w:r>
        <w:rPr>
          <w:b/>
          <w:sz w:val="20"/>
          <w:szCs w:val="20"/>
        </w:rPr>
        <w:t>als</w:t>
      </w:r>
      <w:r w:rsidRPr="0079035B">
        <w:rPr>
          <w:b/>
          <w:sz w:val="20"/>
          <w:szCs w:val="20"/>
        </w:rPr>
        <w:t xml:space="preserve"> Rafik Schami oft stundenlange Wartephasen im Labor mit Lesen und Schreiben überbrückte, entstanden die Notizen zu seinem späteren Kinderbuch „Wie sehe ich aus, fragte Gott“.  </w:t>
      </w:r>
    </w:p>
    <w:p w:rsidR="00597C08" w:rsidRPr="004942AD" w:rsidRDefault="00597C08" w:rsidP="00460B26">
      <w:pPr>
        <w:jc w:val="both"/>
        <w:rPr>
          <w:sz w:val="20"/>
          <w:szCs w:val="20"/>
        </w:rPr>
      </w:pPr>
      <w:r>
        <w:rPr>
          <w:noProof/>
          <w:sz w:val="20"/>
          <w:szCs w:val="20"/>
        </w:rPr>
        <w:pict>
          <v:shape id="Grafik 22" o:spid="_x0000_s1062" type="#_x0000_t75" alt="01_stift.jpg" style="position:absolute;left:0;text-align:left;margin-left:-36.95pt;margin-top:7.8pt;width:27.65pt;height:27.85pt;z-index:1;visibility:visible" wrapcoords="-1172 0 -1172 20941 21092 20941 21092 0 -1172 0">
            <v:imagedata r:id="rId8" o:title="01_stift"/>
            <w10:wrap type="through"/>
          </v:shape>
        </w:pict>
      </w:r>
    </w:p>
    <w:p w:rsidR="00597C08" w:rsidRDefault="00597C08" w:rsidP="00460B26">
      <w:pPr>
        <w:jc w:val="both"/>
        <w:rPr>
          <w:sz w:val="20"/>
          <w:szCs w:val="20"/>
        </w:rPr>
      </w:pPr>
      <w:r w:rsidRPr="0079035B">
        <w:rPr>
          <w:sz w:val="20"/>
          <w:szCs w:val="20"/>
        </w:rPr>
        <w:t>Versuchen Sie, anhand der Textauszüge darzulegen, wie Schami die „Spannung des Unbekannten“,  die Fähigkeit zum Wundern, den kreativen Umgang mit Fragen und scheinbar festgefügten Kategorien thematisiert. Wie schätzen Sie das Verhältnis des Naturwissenschaftlers Rafik Schamis zur Religion ein? Erörtern Sie, inwiefern das als Kinderbuch konzipierte Buch unterschiedliche Altersklassen ansprechen kann.</w:t>
      </w:r>
    </w:p>
    <w:p w:rsidR="00597C08" w:rsidRDefault="00597C08" w:rsidP="00460B26">
      <w:pPr>
        <w:jc w:val="both"/>
        <w:rPr>
          <w:sz w:val="20"/>
          <w:szCs w:val="20"/>
        </w:rPr>
      </w:pPr>
    </w:p>
    <w:p w:rsidR="00597C08" w:rsidRDefault="00597C08" w:rsidP="00460B26">
      <w:pPr>
        <w:jc w:val="both"/>
        <w:rPr>
          <w:sz w:val="20"/>
          <w:szCs w:val="20"/>
        </w:rPr>
      </w:pPr>
    </w:p>
    <w:p w:rsidR="00597C08" w:rsidRDefault="00597C08" w:rsidP="00460B26">
      <w:pPr>
        <w:shd w:val="clear" w:color="auto" w:fill="FFFFDD"/>
        <w:jc w:val="both"/>
        <w:rPr>
          <w:sz w:val="20"/>
          <w:szCs w:val="20"/>
        </w:rPr>
      </w:pPr>
      <w:r w:rsidRPr="002E594D">
        <w:rPr>
          <w:sz w:val="20"/>
          <w:szCs w:val="20"/>
        </w:rPr>
        <w:t>„Eines Tages wollte Gott wissen, wie die Wesen seiner Schöpfung ihn sahen. Er, der alles erschaffen hatte, die Sonne und die anderen Sterne, die Erde und die anderen Planeten, wusste nicht genau, was seine Geschöpfe über ihn dachten. Und so kam Gott auf die Erde, unsichtbar wie ein Gedanke und neugierig wie ein Kind.</w:t>
      </w:r>
      <w:r>
        <w:rPr>
          <w:sz w:val="20"/>
          <w:szCs w:val="20"/>
        </w:rPr>
        <w:t>“</w:t>
      </w:r>
    </w:p>
    <w:p w:rsidR="00597C08" w:rsidRDefault="00597C08" w:rsidP="00460B26">
      <w:pPr>
        <w:shd w:val="clear" w:color="auto" w:fill="FFFFDD"/>
        <w:jc w:val="both"/>
        <w:rPr>
          <w:sz w:val="20"/>
          <w:szCs w:val="20"/>
        </w:rPr>
      </w:pPr>
    </w:p>
    <w:p w:rsidR="00597C08" w:rsidRPr="002E594D" w:rsidRDefault="00597C08" w:rsidP="00460B26">
      <w:pPr>
        <w:shd w:val="clear" w:color="auto" w:fill="FFFFDD"/>
        <w:jc w:val="both"/>
        <w:rPr>
          <w:sz w:val="20"/>
          <w:szCs w:val="20"/>
        </w:rPr>
      </w:pPr>
      <w:r>
        <w:rPr>
          <w:sz w:val="20"/>
          <w:szCs w:val="20"/>
        </w:rPr>
        <w:t>D</w:t>
      </w:r>
      <w:r w:rsidRPr="002E594D">
        <w:rPr>
          <w:sz w:val="20"/>
          <w:szCs w:val="20"/>
        </w:rPr>
        <w:t>er Zufall wollte es, dass das Erste, was ihm begegnete, eine kleine Wolke war. „Wie sieht Gott aus?“ fragte Gott die Wolke. „Er ist unsichtbar und doch immer da: Ich spüre ihn bei jeder Bewegung. Viel weiß ich nicht, ich bin noch sehr jung, aber er ist mächtiger, als alles auf der Welt. Er bewegt mich</w:t>
      </w:r>
      <w:r>
        <w:rPr>
          <w:sz w:val="20"/>
          <w:szCs w:val="20"/>
        </w:rPr>
        <w:t>,</w:t>
      </w:r>
      <w:r w:rsidRPr="002E594D">
        <w:rPr>
          <w:sz w:val="20"/>
          <w:szCs w:val="20"/>
        </w:rPr>
        <w:t xml:space="preserve"> wohin er will.“</w:t>
      </w:r>
    </w:p>
    <w:p w:rsidR="00597C08" w:rsidRDefault="00597C08" w:rsidP="00460B26">
      <w:pPr>
        <w:jc w:val="both"/>
        <w:rPr>
          <w:sz w:val="20"/>
          <w:szCs w:val="20"/>
        </w:rPr>
      </w:pPr>
    </w:p>
    <w:p w:rsidR="00597C08" w:rsidRPr="002E594D" w:rsidRDefault="00597C08" w:rsidP="00460B26">
      <w:pPr>
        <w:jc w:val="both"/>
        <w:rPr>
          <w:sz w:val="20"/>
          <w:szCs w:val="20"/>
        </w:rPr>
      </w:pPr>
    </w:p>
    <w:p w:rsidR="00597C08" w:rsidRDefault="00597C08" w:rsidP="00460B26">
      <w:pPr>
        <w:ind w:left="284" w:right="708"/>
        <w:jc w:val="both"/>
        <w:rPr>
          <w:sz w:val="20"/>
          <w:szCs w:val="20"/>
        </w:rPr>
      </w:pPr>
      <w:r w:rsidRPr="002E594D">
        <w:rPr>
          <w:sz w:val="20"/>
          <w:szCs w:val="20"/>
        </w:rPr>
        <w:t xml:space="preserve">Im Folgenden trifft Gott noch den Schmetterling, den Fisch, das Schneeglöckchen, die Palme, die Schildkröte, das Atom, die </w:t>
      </w:r>
      <w:proofErr w:type="spellStart"/>
      <w:r w:rsidRPr="002E594D">
        <w:rPr>
          <w:sz w:val="20"/>
          <w:szCs w:val="20"/>
        </w:rPr>
        <w:t>Jasminblüte</w:t>
      </w:r>
      <w:proofErr w:type="spellEnd"/>
      <w:r w:rsidRPr="002E594D">
        <w:rPr>
          <w:sz w:val="20"/>
          <w:szCs w:val="20"/>
        </w:rPr>
        <w:t>, den Distelfink, den Esel, die Maus, die Spinne, den Regenbogen, ein Mädchen und einen Maler. Allen stellt er die gleiche Frage: „Wie sieht Gott aus?“</w:t>
      </w:r>
    </w:p>
    <w:p w:rsidR="00597C08" w:rsidRDefault="00597C08" w:rsidP="00460B26">
      <w:pPr>
        <w:ind w:left="284" w:right="708"/>
        <w:jc w:val="both"/>
        <w:rPr>
          <w:sz w:val="20"/>
          <w:szCs w:val="20"/>
        </w:rPr>
      </w:pPr>
    </w:p>
    <w:p w:rsidR="00597C08" w:rsidRPr="002E594D" w:rsidRDefault="00597C08" w:rsidP="00460B26">
      <w:pPr>
        <w:ind w:left="284" w:right="708"/>
        <w:jc w:val="both"/>
        <w:rPr>
          <w:sz w:val="20"/>
          <w:szCs w:val="20"/>
        </w:rPr>
      </w:pPr>
    </w:p>
    <w:p w:rsidR="00597C08" w:rsidRPr="002E594D" w:rsidRDefault="00597C08" w:rsidP="00460B26">
      <w:pPr>
        <w:shd w:val="clear" w:color="auto" w:fill="FFFFDD"/>
        <w:jc w:val="both"/>
        <w:rPr>
          <w:sz w:val="20"/>
          <w:szCs w:val="20"/>
        </w:rPr>
      </w:pPr>
      <w:r w:rsidRPr="002E594D">
        <w:rPr>
          <w:sz w:val="20"/>
          <w:szCs w:val="20"/>
        </w:rPr>
        <w:t>Das Schneeglöckchen antwortete: „Er ist die Wärme. Er tröstet über die Dunkelheit, ohne die es kein Licht gibt.“</w:t>
      </w:r>
    </w:p>
    <w:p w:rsidR="00597C08" w:rsidRPr="002E594D" w:rsidRDefault="00597C08" w:rsidP="00460B26">
      <w:pPr>
        <w:shd w:val="clear" w:color="auto" w:fill="FFFFDD"/>
        <w:jc w:val="both"/>
        <w:rPr>
          <w:sz w:val="20"/>
          <w:szCs w:val="20"/>
        </w:rPr>
      </w:pPr>
    </w:p>
    <w:p w:rsidR="00597C08" w:rsidRPr="002E594D" w:rsidRDefault="00597C08" w:rsidP="00460B26">
      <w:pPr>
        <w:shd w:val="clear" w:color="auto" w:fill="FFFFDD"/>
        <w:jc w:val="both"/>
        <w:rPr>
          <w:sz w:val="20"/>
          <w:szCs w:val="20"/>
        </w:rPr>
      </w:pPr>
      <w:r w:rsidRPr="002E594D">
        <w:rPr>
          <w:sz w:val="20"/>
          <w:szCs w:val="20"/>
        </w:rPr>
        <w:t>Das Atom antwortete: „Gott ist mit Sicherheit ein Musiker. Atome und Elektronen, Sterne und Planeten umkreisen sich im Rhythmus und tanzen im Takt dieses vollkommenen Dirigenten.“</w:t>
      </w:r>
    </w:p>
    <w:p w:rsidR="00597C08" w:rsidRPr="002E594D" w:rsidRDefault="00597C08" w:rsidP="00460B26">
      <w:pPr>
        <w:shd w:val="clear" w:color="auto" w:fill="FFFFDD"/>
        <w:jc w:val="both"/>
        <w:rPr>
          <w:sz w:val="20"/>
          <w:szCs w:val="20"/>
        </w:rPr>
      </w:pPr>
    </w:p>
    <w:p w:rsidR="00597C08" w:rsidRPr="002E594D" w:rsidRDefault="00597C08" w:rsidP="00460B26">
      <w:pPr>
        <w:shd w:val="clear" w:color="auto" w:fill="FFFFDD"/>
        <w:jc w:val="both"/>
        <w:rPr>
          <w:sz w:val="20"/>
          <w:szCs w:val="20"/>
        </w:rPr>
      </w:pPr>
      <w:r w:rsidRPr="002E594D">
        <w:rPr>
          <w:sz w:val="20"/>
          <w:szCs w:val="20"/>
        </w:rPr>
        <w:t xml:space="preserve">Die Maus antwortete: </w:t>
      </w:r>
      <w:r>
        <w:rPr>
          <w:sz w:val="20"/>
          <w:szCs w:val="20"/>
        </w:rPr>
        <w:t>„</w:t>
      </w:r>
      <w:r w:rsidRPr="002E594D">
        <w:rPr>
          <w:sz w:val="20"/>
          <w:szCs w:val="20"/>
        </w:rPr>
        <w:t>Er ist die unendliche Freundlichkeit. Aus dem Erdloch heraus denke ich oft an seine Gnade, die er walten ließ, als er die Raubvögel groß machte.“</w:t>
      </w:r>
    </w:p>
    <w:p w:rsidR="00597C08" w:rsidRPr="002E594D" w:rsidRDefault="00597C08" w:rsidP="00460B26">
      <w:pPr>
        <w:shd w:val="clear" w:color="auto" w:fill="FFFFDD"/>
        <w:jc w:val="both"/>
        <w:rPr>
          <w:sz w:val="20"/>
          <w:szCs w:val="20"/>
        </w:rPr>
      </w:pPr>
    </w:p>
    <w:p w:rsidR="00597C08" w:rsidRPr="002E594D" w:rsidRDefault="00597C08" w:rsidP="00460B26">
      <w:pPr>
        <w:shd w:val="clear" w:color="auto" w:fill="FFFFDD"/>
        <w:jc w:val="both"/>
        <w:rPr>
          <w:sz w:val="20"/>
          <w:szCs w:val="20"/>
        </w:rPr>
      </w:pPr>
      <w:r w:rsidRPr="002E594D">
        <w:rPr>
          <w:sz w:val="20"/>
          <w:szCs w:val="20"/>
        </w:rPr>
        <w:t>Die Spinne antwortete: „Er ist der größte Lehrer im ganzen Weltall. Er lehrt die Bienen, sechskantige Waben zu bauen, die Wale, sich mittels ihrer Gesänge zu finden und mich, das darf ich in aller Bescheidenheit sagen, diese Kunstwerke aus Luft und Hunger zu gestalten.“</w:t>
      </w:r>
    </w:p>
    <w:p w:rsidR="00597C08" w:rsidRPr="002E594D" w:rsidRDefault="00597C08" w:rsidP="00460B26">
      <w:pPr>
        <w:shd w:val="clear" w:color="auto" w:fill="FFFFDD"/>
        <w:jc w:val="both"/>
        <w:rPr>
          <w:sz w:val="20"/>
          <w:szCs w:val="20"/>
        </w:rPr>
      </w:pPr>
    </w:p>
    <w:p w:rsidR="00597C08" w:rsidRPr="002E594D" w:rsidRDefault="00597C08" w:rsidP="00460B26">
      <w:pPr>
        <w:shd w:val="clear" w:color="auto" w:fill="FFFFDD"/>
        <w:jc w:val="both"/>
        <w:rPr>
          <w:sz w:val="20"/>
          <w:szCs w:val="20"/>
        </w:rPr>
      </w:pPr>
      <w:r w:rsidRPr="002E594D">
        <w:rPr>
          <w:sz w:val="20"/>
          <w:szCs w:val="20"/>
        </w:rPr>
        <w:t>Der Regenbogen antwortete: „Er ist ein unvorstellbar humorvoller Zauberer. Wenn es regnet, schenkt er mit seinen Farben Hoffnung. Und er ist so weise, um zu wissen, dass ohne Ende jeder Zauber das Zauberhafte verlieren würde. Nur weil ich wieder verschwinde, wird meine Anwesenheit so unendlich schön.“</w:t>
      </w:r>
    </w:p>
    <w:p w:rsidR="00597C08" w:rsidRPr="002E594D" w:rsidRDefault="00597C08" w:rsidP="00460B26">
      <w:pPr>
        <w:shd w:val="clear" w:color="auto" w:fill="FFFFDD"/>
        <w:jc w:val="both"/>
        <w:rPr>
          <w:sz w:val="20"/>
          <w:szCs w:val="20"/>
        </w:rPr>
      </w:pPr>
    </w:p>
    <w:p w:rsidR="00597C08" w:rsidRPr="002E594D" w:rsidRDefault="00597C08" w:rsidP="00460B26">
      <w:pPr>
        <w:shd w:val="clear" w:color="auto" w:fill="FFFFDD"/>
        <w:jc w:val="both"/>
        <w:rPr>
          <w:sz w:val="20"/>
          <w:szCs w:val="20"/>
        </w:rPr>
      </w:pPr>
      <w:r w:rsidRPr="002E594D">
        <w:rPr>
          <w:sz w:val="20"/>
          <w:szCs w:val="20"/>
        </w:rPr>
        <w:t>Das Kind antwortete: „Er ist bestimmt ein allmächtiges Kind, das mit den Sternen und Planeten spielt, weil sie seine Murmeln sind.</w:t>
      </w:r>
      <w:r>
        <w:rPr>
          <w:sz w:val="20"/>
          <w:szCs w:val="20"/>
        </w:rPr>
        <w:t>“</w:t>
      </w:r>
    </w:p>
    <w:p w:rsidR="00597C08" w:rsidRPr="002E594D" w:rsidRDefault="00597C08" w:rsidP="00460B26">
      <w:pPr>
        <w:shd w:val="clear" w:color="auto" w:fill="FFFFDD"/>
        <w:jc w:val="both"/>
        <w:rPr>
          <w:sz w:val="20"/>
          <w:szCs w:val="20"/>
        </w:rPr>
      </w:pPr>
    </w:p>
    <w:p w:rsidR="00597C08" w:rsidRPr="002E594D" w:rsidRDefault="00597C08" w:rsidP="00460B26">
      <w:pPr>
        <w:shd w:val="clear" w:color="auto" w:fill="FFFFDD"/>
        <w:jc w:val="both"/>
        <w:rPr>
          <w:sz w:val="20"/>
          <w:szCs w:val="20"/>
        </w:rPr>
      </w:pPr>
      <w:r w:rsidRPr="002E594D">
        <w:rPr>
          <w:sz w:val="20"/>
          <w:szCs w:val="20"/>
        </w:rPr>
        <w:t>Der Maler, den er das Gleiche fragte,  schaute in den Spiegel, malte mit leuchtenden Farben ein Bild von sich und lächelte zufrieden: „Das ist Gott.“, sagte er stolz. Gott schüttelte nur den Kopf. Leise verließ er die Erde und Zweifel nagten an ihm, ob er beim Menschen nicht irgendetwas falsch gemacht hatte.</w:t>
      </w:r>
    </w:p>
    <w:p w:rsidR="00597C08" w:rsidRDefault="00597C08" w:rsidP="00460B26">
      <w:pPr>
        <w:jc w:val="both"/>
        <w:rPr>
          <w:sz w:val="20"/>
          <w:szCs w:val="20"/>
        </w:rPr>
      </w:pPr>
    </w:p>
    <w:p w:rsidR="00597C08" w:rsidRPr="0079035B" w:rsidRDefault="00597C08" w:rsidP="00460B26">
      <w:pPr>
        <w:jc w:val="both"/>
        <w:rPr>
          <w:sz w:val="20"/>
          <w:szCs w:val="20"/>
        </w:rPr>
      </w:pPr>
    </w:p>
    <w:p w:rsidR="00597C08" w:rsidRPr="005A69C3" w:rsidRDefault="00597C08" w:rsidP="00460B26">
      <w:pPr>
        <w:jc w:val="both"/>
        <w:rPr>
          <w:sz w:val="18"/>
          <w:szCs w:val="18"/>
        </w:rPr>
      </w:pPr>
      <w:r w:rsidRPr="005A69C3">
        <w:rPr>
          <w:rFonts w:cs="Arabic Typesetting"/>
          <w:sz w:val="18"/>
          <w:szCs w:val="18"/>
        </w:rPr>
        <w:t xml:space="preserve">Auszüge (gekürzt) aus: Rafik Schami: „Wie sehe ich aus, fragte Gott“,  Edition </w:t>
      </w:r>
      <w:proofErr w:type="spellStart"/>
      <w:r w:rsidRPr="005A69C3">
        <w:rPr>
          <w:rFonts w:cs="Arabic Typesetting"/>
          <w:sz w:val="18"/>
          <w:szCs w:val="18"/>
        </w:rPr>
        <w:t>Chrismon</w:t>
      </w:r>
      <w:proofErr w:type="spellEnd"/>
      <w:r w:rsidRPr="005A69C3">
        <w:rPr>
          <w:rFonts w:cs="Arabic Typesetting"/>
          <w:sz w:val="18"/>
          <w:szCs w:val="18"/>
        </w:rPr>
        <w:t>, 2011</w:t>
      </w:r>
    </w:p>
    <w:p w:rsidR="000D7308" w:rsidRPr="001B690E" w:rsidRDefault="000D7308" w:rsidP="00460B26">
      <w:pPr>
        <w:jc w:val="both"/>
        <w:rPr>
          <w:rFonts w:ascii="ITCOfficinaSans LT Book" w:hAnsi="ITCOfficinaSans LT Book" w:cs="OfficinaSansStd-Book"/>
          <w:color w:val="000000"/>
          <w:sz w:val="18"/>
          <w:szCs w:val="18"/>
        </w:rPr>
      </w:pPr>
    </w:p>
    <w:sectPr w:rsidR="000D7308" w:rsidRPr="001B690E"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21AC" w:rsidRDefault="007221AC" w:rsidP="00263140">
      <w:r>
        <w:separator/>
      </w:r>
    </w:p>
  </w:endnote>
  <w:endnote w:type="continuationSeparator" w:id="0">
    <w:p w:rsidR="007221AC" w:rsidRDefault="007221A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abic Typesetting">
    <w:panose1 w:val="03020402040406030203"/>
    <w:charset w:val="00"/>
    <w:family w:val="script"/>
    <w:pitch w:val="variable"/>
    <w:sig w:usb0="A000206F" w:usb1="C0000000" w:usb2="00000008" w:usb3="00000000" w:csb0="000000D3"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F783E">
    <w:pPr>
      <w:pStyle w:val="Fuzeile"/>
      <w:rPr>
        <w:rFonts w:ascii="ITCOfficinaSans LT Book" w:hAnsi="ITCOfficinaSans LT Book"/>
        <w:b/>
        <w:sz w:val="18"/>
        <w:szCs w:val="18"/>
      </w:rPr>
    </w:pPr>
    <w:r w:rsidRPr="00FF783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21AC" w:rsidRDefault="007221AC" w:rsidP="00263140">
      <w:r>
        <w:separator/>
      </w:r>
    </w:p>
  </w:footnote>
  <w:footnote w:type="continuationSeparator" w:id="0">
    <w:p w:rsidR="007221AC" w:rsidRDefault="007221A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F783E" w:rsidP="001D4930">
    <w:pPr>
      <w:pStyle w:val="Kopfzeile"/>
      <w:tabs>
        <w:tab w:val="clear" w:pos="4536"/>
        <w:tab w:val="left" w:pos="6521"/>
      </w:tabs>
      <w:spacing w:after="60" w:line="276" w:lineRule="auto"/>
      <w:rPr>
        <w:rFonts w:cs="Arial"/>
        <w:b/>
      </w:rPr>
    </w:pPr>
    <w:r w:rsidRPr="00FF783E">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597C08">
      <w:rPr>
        <w:rFonts w:cs="Arial"/>
        <w:b/>
      </w:rPr>
      <w:t>6</w:t>
    </w:r>
    <w:r w:rsidR="00FD6639" w:rsidRPr="00955C65">
      <w:rPr>
        <w:rFonts w:cs="Arial"/>
        <w:b/>
      </w:rPr>
      <w:t xml:space="preserve">: </w:t>
    </w:r>
    <w:r w:rsidR="00597C08">
      <w:rPr>
        <w:rFonts w:cs="Arial"/>
        <w:b/>
      </w:rPr>
      <w:t>„Wie sehe ich aus, fragte Gott?“</w:t>
    </w:r>
    <w:r w:rsidR="002A30B0">
      <w:rPr>
        <w:rFonts w:cs="Arial"/>
        <w:b/>
      </w:rPr>
      <w:t xml:space="preserve">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FE0174" w:rsidP="00BF6418">
    <w:pPr>
      <w:pStyle w:val="Kopfzeile"/>
      <w:shd w:val="clear" w:color="auto" w:fill="DBE5F1"/>
      <w:spacing w:before="60" w:after="60"/>
      <w:rPr>
        <w:rFonts w:cs="Arial"/>
        <w:sz w:val="16"/>
        <w:szCs w:val="16"/>
      </w:rPr>
    </w:pPr>
    <w:r w:rsidRPr="00955C65">
      <w:rPr>
        <w:rFonts w:cs="Arial"/>
        <w:sz w:val="18"/>
        <w:szCs w:val="18"/>
      </w:rPr>
      <w:br/>
    </w:r>
    <w:r w:rsidR="00467151">
      <w:rPr>
        <w:rFonts w:cs="Arial"/>
        <w:sz w:val="18"/>
        <w:szCs w:val="18"/>
      </w:rPr>
      <w:t>Rafik Schami – Der Erzähler</w:t>
    </w:r>
    <w:r w:rsidRPr="00955C65">
      <w:rPr>
        <w:rFonts w:cs="Arial"/>
        <w:sz w:val="18"/>
        <w:szCs w:val="18"/>
      </w:rPr>
      <w:t xml:space="preserve"> </w:t>
    </w:r>
    <w:r w:rsidRPr="00955C65">
      <w:rPr>
        <w:rFonts w:cs="Arial"/>
        <w:sz w:val="16"/>
        <w:szCs w:val="16"/>
      </w:rPr>
      <w:t>(Sendung)</w:t>
    </w:r>
    <w:r w:rsidRPr="00955C65">
      <w:rPr>
        <w:rFonts w:cs="Arial"/>
        <w:sz w:val="18"/>
        <w:szCs w:val="18"/>
      </w:rPr>
      <w:br/>
    </w:r>
    <w:r w:rsidR="00467151" w:rsidRPr="00467151">
      <w:rPr>
        <w:sz w:val="18"/>
        <w:szCs w:val="18"/>
      </w:rPr>
      <w:t>4687029</w:t>
    </w:r>
    <w:r w:rsidR="00467151" w:rsidRPr="00955C65">
      <w:rPr>
        <w:rFonts w:cs="Arial"/>
        <w:sz w:val="16"/>
        <w:szCs w:val="16"/>
      </w:rPr>
      <w:t xml:space="preserve"> </w:t>
    </w:r>
    <w:r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83A31"/>
    <w:rsid w:val="00001B03"/>
    <w:rsid w:val="00022CE1"/>
    <w:rsid w:val="00027F5B"/>
    <w:rsid w:val="000429BB"/>
    <w:rsid w:val="000A2378"/>
    <w:rsid w:val="000D7308"/>
    <w:rsid w:val="000E5125"/>
    <w:rsid w:val="000F4635"/>
    <w:rsid w:val="00123A71"/>
    <w:rsid w:val="00144E24"/>
    <w:rsid w:val="001724D8"/>
    <w:rsid w:val="001870CF"/>
    <w:rsid w:val="001B690E"/>
    <w:rsid w:val="001C0552"/>
    <w:rsid w:val="001D4930"/>
    <w:rsid w:val="00263140"/>
    <w:rsid w:val="002841AF"/>
    <w:rsid w:val="002A30B0"/>
    <w:rsid w:val="002A66EB"/>
    <w:rsid w:val="002F743C"/>
    <w:rsid w:val="003142A3"/>
    <w:rsid w:val="00384789"/>
    <w:rsid w:val="003979D8"/>
    <w:rsid w:val="003A076E"/>
    <w:rsid w:val="003B7796"/>
    <w:rsid w:val="003E2BE1"/>
    <w:rsid w:val="003F1124"/>
    <w:rsid w:val="00401AD6"/>
    <w:rsid w:val="00424F70"/>
    <w:rsid w:val="00454317"/>
    <w:rsid w:val="00460B26"/>
    <w:rsid w:val="00467151"/>
    <w:rsid w:val="0048154C"/>
    <w:rsid w:val="004D1C66"/>
    <w:rsid w:val="004D61EC"/>
    <w:rsid w:val="004E0585"/>
    <w:rsid w:val="005357E7"/>
    <w:rsid w:val="00543741"/>
    <w:rsid w:val="00547257"/>
    <w:rsid w:val="005631E9"/>
    <w:rsid w:val="005940D8"/>
    <w:rsid w:val="00597C08"/>
    <w:rsid w:val="00623C59"/>
    <w:rsid w:val="00630C9D"/>
    <w:rsid w:val="006832F7"/>
    <w:rsid w:val="006B0A1A"/>
    <w:rsid w:val="006B4884"/>
    <w:rsid w:val="006C328A"/>
    <w:rsid w:val="006D0F9E"/>
    <w:rsid w:val="006E6D08"/>
    <w:rsid w:val="006E71B7"/>
    <w:rsid w:val="00704F8E"/>
    <w:rsid w:val="00706784"/>
    <w:rsid w:val="00710ABA"/>
    <w:rsid w:val="00710F3C"/>
    <w:rsid w:val="007221AC"/>
    <w:rsid w:val="00783A31"/>
    <w:rsid w:val="007D2B2C"/>
    <w:rsid w:val="007F06B5"/>
    <w:rsid w:val="008018DF"/>
    <w:rsid w:val="00810655"/>
    <w:rsid w:val="008D370F"/>
    <w:rsid w:val="008D489A"/>
    <w:rsid w:val="009140C5"/>
    <w:rsid w:val="00955C65"/>
    <w:rsid w:val="009A464F"/>
    <w:rsid w:val="009A789B"/>
    <w:rsid w:val="009B736F"/>
    <w:rsid w:val="009C3B27"/>
    <w:rsid w:val="009D0387"/>
    <w:rsid w:val="009E4A6B"/>
    <w:rsid w:val="00A03955"/>
    <w:rsid w:val="00A14801"/>
    <w:rsid w:val="00A44108"/>
    <w:rsid w:val="00AB506B"/>
    <w:rsid w:val="00AE2A3F"/>
    <w:rsid w:val="00B20CD0"/>
    <w:rsid w:val="00B24E76"/>
    <w:rsid w:val="00BC190D"/>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B7079"/>
    <w:rsid w:val="00EC648E"/>
    <w:rsid w:val="00F0275C"/>
    <w:rsid w:val="00F25B77"/>
    <w:rsid w:val="00F55422"/>
    <w:rsid w:val="00FA189E"/>
    <w:rsid w:val="00FB5409"/>
    <w:rsid w:val="00FD6639"/>
    <w:rsid w:val="00FE0174"/>
    <w:rsid w:val="00FE58DA"/>
    <w:rsid w:val="00FF783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E37511-F5B9-4967-B619-C9FC87D27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434</Words>
  <Characters>2740</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3168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Rafik Schami - Der Erzähler</dc:title>
  <dc:creator>SWR Planet Schule</dc:creator>
  <cp:lastModifiedBy>Frietsch</cp:lastModifiedBy>
  <cp:revision>5</cp:revision>
  <cp:lastPrinted>2015-08-04T13:32:00Z</cp:lastPrinted>
  <dcterms:created xsi:type="dcterms:W3CDTF">2017-04-03T20:13:00Z</dcterms:created>
  <dcterms:modified xsi:type="dcterms:W3CDTF">2017-04-03T20:15:00Z</dcterms:modified>
</cp:coreProperties>
</file>