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61572C" w:rsidRDefault="00642E6E" w:rsidP="00642E6E">
      <w:pPr>
        <w:shd w:val="clear" w:color="auto" w:fill="FDC300"/>
        <w:autoSpaceDE w:val="0"/>
        <w:autoSpaceDN w:val="0"/>
        <w:adjustRightInd w:val="0"/>
        <w:rPr>
          <w:rFonts w:cs="Arial"/>
          <w:b/>
        </w:rPr>
      </w:pPr>
      <w:r>
        <w:rPr>
          <w:rFonts w:cs="Arial"/>
          <w:b/>
        </w:rPr>
        <w:t>Der Schriftsteller Günter Grass</w:t>
      </w:r>
    </w:p>
    <w:p w:rsidR="0061572C" w:rsidRPr="000429BB" w:rsidRDefault="0061572C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642E6E" w:rsidRPr="00437292" w:rsidRDefault="00642E6E" w:rsidP="00642E6E">
      <w:pPr>
        <w:pStyle w:val="Listenabsatz"/>
        <w:ind w:left="0"/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  <w:lang w:eastAsia="de-DE"/>
        </w:rPr>
        <w:pict>
          <v:roundrect id="_x0000_s1047" style="position:absolute;margin-left:-.4pt;margin-top:28.1pt;width:481.7pt;height:22.7pt;z-index:2" arcsize="10923f" strokecolor="#7f7f7f">
            <v:textbox>
              <w:txbxContent>
                <w:p w:rsidR="00642E6E" w:rsidRDefault="00642E6E" w:rsidP="00642E6E"/>
              </w:txbxContent>
            </v:textbox>
          </v:roundrect>
        </w:pict>
      </w:r>
      <w:r w:rsidRPr="00437292">
        <w:rPr>
          <w:rFonts w:cs="Arial"/>
          <w:b/>
          <w:sz w:val="20"/>
          <w:szCs w:val="20"/>
        </w:rPr>
        <w:t>1. Günter Grass war nicht nur Schriftsteller. Welche anderen künstlerischen Tätigkeiten hat er ausgeübt?</w:t>
      </w:r>
      <w:r w:rsidRPr="00437292">
        <w:rPr>
          <w:rFonts w:cs="Arial"/>
          <w:b/>
          <w:sz w:val="20"/>
          <w:szCs w:val="20"/>
        </w:rPr>
        <w:br/>
      </w:r>
    </w:p>
    <w:p w:rsidR="00642E6E" w:rsidRPr="00A66B5C" w:rsidRDefault="00642E6E" w:rsidP="00642E6E">
      <w:pPr>
        <w:pStyle w:val="Listenabsatz"/>
        <w:rPr>
          <w:rFonts w:cs="Arial"/>
          <w:b/>
          <w:sz w:val="22"/>
        </w:rPr>
      </w:pPr>
    </w:p>
    <w:p w:rsidR="00642E6E" w:rsidRDefault="00642E6E" w:rsidP="00642E6E">
      <w:pPr>
        <w:pStyle w:val="Listenabsatz"/>
        <w:ind w:left="0"/>
        <w:rPr>
          <w:rFonts w:cs="Arial"/>
          <w:b/>
          <w:sz w:val="20"/>
          <w:szCs w:val="20"/>
        </w:rPr>
      </w:pPr>
    </w:p>
    <w:p w:rsidR="00642E6E" w:rsidRDefault="00642E6E" w:rsidP="00642E6E">
      <w:pPr>
        <w:pStyle w:val="Listenabsatz"/>
        <w:ind w:left="0"/>
        <w:rPr>
          <w:rFonts w:cs="Arial"/>
          <w:b/>
          <w:sz w:val="20"/>
          <w:szCs w:val="20"/>
        </w:rPr>
      </w:pPr>
      <w:r w:rsidRPr="00437292">
        <w:rPr>
          <w:rFonts w:cs="Arial"/>
          <w:b/>
          <w:sz w:val="20"/>
          <w:szCs w:val="20"/>
        </w:rPr>
        <w:t>2. Nennen Sie mindestens drei wichtige literarische Werke von Günter Grass.</w:t>
      </w:r>
    </w:p>
    <w:p w:rsidR="00642E6E" w:rsidRDefault="00642E6E" w:rsidP="00642E6E">
      <w:pPr>
        <w:pStyle w:val="Listenabsatz"/>
        <w:ind w:left="0"/>
        <w:rPr>
          <w:rFonts w:cs="Arial"/>
          <w:sz w:val="22"/>
        </w:rPr>
      </w:pPr>
      <w:r>
        <w:rPr>
          <w:rFonts w:cs="Arial"/>
          <w:noProof/>
          <w:sz w:val="22"/>
          <w:lang w:eastAsia="de-DE"/>
        </w:rPr>
        <w:pict>
          <v:roundrect id="_x0000_s1048" style="position:absolute;margin-left:-.4pt;margin-top:3.9pt;width:481.7pt;height:37.55pt;z-index:3" arcsize="10923f" strokecolor="#7f7f7f">
            <v:textbox>
              <w:txbxContent>
                <w:p w:rsidR="00642E6E" w:rsidRDefault="00642E6E" w:rsidP="00642E6E"/>
              </w:txbxContent>
            </v:textbox>
          </v:roundrect>
        </w:pict>
      </w:r>
    </w:p>
    <w:p w:rsidR="00642E6E" w:rsidRPr="00070481" w:rsidRDefault="00642E6E" w:rsidP="00642E6E">
      <w:pPr>
        <w:pStyle w:val="Listenabsatz"/>
        <w:rPr>
          <w:rFonts w:cs="Arial"/>
          <w:sz w:val="22"/>
        </w:rPr>
      </w:pPr>
    </w:p>
    <w:p w:rsidR="00642E6E" w:rsidRPr="00F2766F" w:rsidRDefault="00642E6E" w:rsidP="00642E6E">
      <w:pPr>
        <w:pStyle w:val="Listenabsatz"/>
        <w:rPr>
          <w:rFonts w:cs="Arial"/>
          <w:sz w:val="22"/>
        </w:rPr>
      </w:pPr>
    </w:p>
    <w:p w:rsidR="00642E6E" w:rsidRDefault="00642E6E" w:rsidP="00642E6E">
      <w:pPr>
        <w:rPr>
          <w:rFonts w:cs="Arial"/>
        </w:rPr>
      </w:pPr>
      <w:r w:rsidRPr="008D5E63">
        <w:rPr>
          <w:rFonts w:cs="Arial"/>
          <w:b/>
          <w:noProof/>
          <w:sz w:val="20"/>
          <w:szCs w:val="20"/>
        </w:rPr>
        <w:pict>
          <v:roundrect id="_x0000_s1049" style="position:absolute;margin-left:-.4pt;margin-top:48.2pt;width:481.7pt;height:37.55pt;z-index:4" arcsize="10923f" strokecolor="#7f7f7f">
            <v:textbox>
              <w:txbxContent>
                <w:p w:rsidR="00642E6E" w:rsidRDefault="00642E6E" w:rsidP="00642E6E"/>
              </w:txbxContent>
            </v:textbox>
          </v:roundrect>
        </w:pict>
      </w:r>
      <w:r w:rsidRPr="00437292">
        <w:rPr>
          <w:rFonts w:cs="Arial"/>
          <w:b/>
          <w:sz w:val="20"/>
          <w:szCs w:val="20"/>
        </w:rPr>
        <w:t>3 a. Günter Grass nahm auch an den Treffen der Gruppe 47 teil. Die Gruppe 47 traf sich regelmäßig jedes Jahr: Dort stellten Schriftsteller der Nachkriegszeit ihre neuen, noch unveröffentlichten Texte vor und nahmen gegenseitig dazu kritisch Stellung. Was hat Günter Grass bei den Treffen der Gruppe 47 gelernt?</w:t>
      </w:r>
      <w:r w:rsidRPr="00437292">
        <w:rPr>
          <w:rFonts w:cs="Arial"/>
          <w:sz w:val="20"/>
          <w:szCs w:val="20"/>
        </w:rPr>
        <w:t xml:space="preserve"> </w:t>
      </w:r>
      <w:r w:rsidRPr="00437292">
        <w:rPr>
          <w:rFonts w:cs="Arial"/>
          <w:sz w:val="20"/>
          <w:szCs w:val="20"/>
        </w:rPr>
        <w:br/>
      </w:r>
    </w:p>
    <w:p w:rsidR="00642E6E" w:rsidRDefault="00642E6E" w:rsidP="00642E6E">
      <w:pPr>
        <w:rPr>
          <w:rFonts w:cs="Arial"/>
        </w:rPr>
      </w:pPr>
    </w:p>
    <w:p w:rsidR="00642E6E" w:rsidRPr="000B1EFE" w:rsidRDefault="00642E6E" w:rsidP="00642E6E">
      <w:pPr>
        <w:rPr>
          <w:rFonts w:cs="Arial"/>
        </w:rPr>
      </w:pPr>
    </w:p>
    <w:p w:rsidR="00642E6E" w:rsidRDefault="00642E6E" w:rsidP="00642E6E">
      <w:pPr>
        <w:rPr>
          <w:rFonts w:cs="Arial"/>
          <w:b/>
          <w:sz w:val="20"/>
          <w:szCs w:val="20"/>
        </w:rPr>
      </w:pPr>
    </w:p>
    <w:p w:rsidR="00642E6E" w:rsidRDefault="00642E6E" w:rsidP="00642E6E">
      <w:pPr>
        <w:rPr>
          <w:rFonts w:cs="Arial"/>
        </w:rPr>
      </w:pPr>
      <w:r w:rsidRPr="008D5E63">
        <w:rPr>
          <w:rFonts w:cs="Arial"/>
          <w:b/>
          <w:noProof/>
          <w:sz w:val="20"/>
          <w:szCs w:val="20"/>
        </w:rPr>
        <w:pict>
          <v:roundrect id="_x0000_s1050" style="position:absolute;margin-left:-.4pt;margin-top:14.6pt;width:481.7pt;height:37.55pt;z-index:5" arcsize="10923f" strokecolor="#7f7f7f">
            <v:textbox>
              <w:txbxContent>
                <w:p w:rsidR="00642E6E" w:rsidRDefault="00642E6E" w:rsidP="00642E6E"/>
              </w:txbxContent>
            </v:textbox>
          </v:roundrect>
        </w:pict>
      </w:r>
      <w:r w:rsidRPr="00437292">
        <w:rPr>
          <w:rFonts w:cs="Arial"/>
          <w:b/>
          <w:sz w:val="20"/>
          <w:szCs w:val="20"/>
        </w:rPr>
        <w:t>3 b. Ist das, was er dort gelernt hat, wichtig für einen Schriftsteller? Was denken Sie darüber?</w:t>
      </w:r>
      <w:r w:rsidRPr="00437292">
        <w:rPr>
          <w:rFonts w:cs="Arial"/>
          <w:b/>
          <w:sz w:val="20"/>
          <w:szCs w:val="20"/>
        </w:rPr>
        <w:br/>
      </w:r>
    </w:p>
    <w:p w:rsidR="00642E6E" w:rsidRDefault="00642E6E" w:rsidP="00642E6E">
      <w:pPr>
        <w:rPr>
          <w:rFonts w:cs="Arial"/>
        </w:rPr>
      </w:pPr>
    </w:p>
    <w:p w:rsidR="00642E6E" w:rsidRDefault="00642E6E" w:rsidP="00642E6E">
      <w:pPr>
        <w:rPr>
          <w:rFonts w:cs="Arial"/>
          <w:b/>
        </w:rPr>
      </w:pPr>
    </w:p>
    <w:p w:rsidR="00642E6E" w:rsidRDefault="00642E6E" w:rsidP="00642E6E">
      <w:pPr>
        <w:rPr>
          <w:rFonts w:cs="Arial"/>
          <w:b/>
        </w:rPr>
      </w:pPr>
      <w:r>
        <w:rPr>
          <w:rFonts w:cs="Arial"/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67" type="#_x0000_t75" alt="13_ankreuzen.jpg" style="position:absolute;margin-left:-42.8pt;margin-top:8.35pt;width:32.15pt;height:33.65pt;z-index:1;visibility:visible" wrapcoords="-1008 0 -1008 20220 21163 20220 21163 0 -1008 0">
            <v:imagedata r:id="rId7" o:title="13_ankreuzen"/>
            <w10:wrap type="through"/>
          </v:shape>
        </w:pict>
      </w:r>
    </w:p>
    <w:p w:rsidR="00642E6E" w:rsidRDefault="00642E6E" w:rsidP="00642E6E">
      <w:pPr>
        <w:rPr>
          <w:rFonts w:cs="Arial"/>
          <w:b/>
          <w:sz w:val="20"/>
          <w:szCs w:val="20"/>
        </w:rPr>
      </w:pPr>
      <w:r>
        <w:rPr>
          <w:rFonts w:cs="Arial"/>
          <w:b/>
        </w:rPr>
        <w:t xml:space="preserve">4. </w:t>
      </w:r>
      <w:r w:rsidRPr="00437292">
        <w:rPr>
          <w:rFonts w:cs="Arial"/>
          <w:b/>
          <w:sz w:val="20"/>
          <w:szCs w:val="20"/>
        </w:rPr>
        <w:t>Welche Aussagen treffen sinng</w:t>
      </w:r>
      <w:r>
        <w:rPr>
          <w:rFonts w:cs="Arial"/>
          <w:b/>
          <w:sz w:val="20"/>
          <w:szCs w:val="20"/>
        </w:rPr>
        <w:t xml:space="preserve">emäß zu? Kreuzen sie diese an. </w:t>
      </w:r>
    </w:p>
    <w:p w:rsidR="00642E6E" w:rsidRDefault="00642E6E" w:rsidP="00642E6E">
      <w:pPr>
        <w:rPr>
          <w:rFonts w:cs="Arial"/>
          <w:b/>
          <w:sz w:val="20"/>
          <w:szCs w:val="20"/>
        </w:rPr>
      </w:pPr>
      <w:r w:rsidRPr="00437292">
        <w:rPr>
          <w:rFonts w:cs="Arial"/>
          <w:b/>
          <w:sz w:val="20"/>
          <w:szCs w:val="20"/>
        </w:rPr>
        <w:t>Korrigieren Sie die falschen Aussagen und formulieren Sie diese im Sinne von Günter Grass.</w:t>
      </w:r>
    </w:p>
    <w:p w:rsidR="00642E6E" w:rsidRPr="00437292" w:rsidRDefault="00642E6E" w:rsidP="00642E6E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 id="Grafik 0" o:spid="_x0000_s1066" type="#_x0000_t75" alt="01_stift.jpg" style="position:absolute;margin-left:-49.85pt;margin-top:.3pt;width:30.6pt;height:32.05pt;z-index:6;visibility:visible" wrapcoords="-1059 0 -1059 20218 21176 20218 21176 0 -1059 0">
            <v:imagedata r:id="rId8" o:title="01_stift"/>
            <w10:wrap type="through"/>
          </v:shape>
        </w:pict>
      </w:r>
    </w:p>
    <w:p w:rsidR="00642E6E" w:rsidRPr="00437292" w:rsidRDefault="00874985" w:rsidP="00642E6E">
      <w:pPr>
        <w:rPr>
          <w:rFonts w:cs="Arial"/>
          <w:b/>
          <w:sz w:val="20"/>
          <w:szCs w:val="20"/>
        </w:rPr>
      </w:pPr>
      <w:r>
        <w:rPr>
          <w:rFonts w:cs="Arial"/>
          <w:noProof/>
        </w:rPr>
        <w:pict>
          <v:group id="_x0000_s1068" style="position:absolute;margin-left:-6.3pt;margin-top:2.7pt;width:479.1pt;height:318.05pt;z-index:7" coordorigin="588,9457" coordsize="9582,6361">
            <v:shape id="Grafik 9" o:spid="_x0000_s1065" type="#_x0000_t75" alt="grass00017.png" style="position:absolute;left:4290;top:11857;width:2064;height:2256;visibility:visible;mso-wrap-distance-bottom:.65pt" wrapcoords="1580 0 0 1427 -314 19417 628 21418 1266 21418 19905 21418 20533 21418 21485 19417 21485 2001 21171 1139 19591 0 1580 0" o:gfxdata="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">
              <v:imagedata r:id="rId9" o:title=""/>
              <o:lock v:ext="edit" aspectratio="f"/>
            </v:shape>
            <v:shapetype id="_x0000_t62" coordsize="21600,21600" o:spt="62" adj="1350,25920" path="m3600,qx,3600l0@8@12@24,0@9,,18000qy3600,21600l@6,21600@15@27@7,21600,18000,21600qx21600,18000l21600@9@18@30,21600@8,21600,3600qy18000,l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 textboxrect="791,791,20809,20809"/>
              <v:handles>
                <v:h position="#0,#1"/>
              </v:handles>
            </v:shapetype>
            <v:shape id="_x0000_s1051" type="#_x0000_t62" style="position:absolute;left:6806;top:9979;width:3214;height:1487" adj="-477,25914" fillcolor="#fff3db">
              <v:textbox>
                <w:txbxContent>
                  <w:p w:rsidR="00642E6E" w:rsidRPr="003E3553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3E3553">
                      <w:rPr>
                        <w:rFonts w:cs="Arial"/>
                        <w:sz w:val="20"/>
                        <w:szCs w:val="20"/>
                      </w:rPr>
                      <w:t>Im Zweiten Weltkrieg habe ich miterlebt, wie viele Gleichaltrige umgekommen sind. Ich schreibe stellvertretend für sie.</w:t>
                    </w:r>
                  </w:p>
                </w:txbxContent>
              </v:textbox>
            </v:shape>
            <v:shape id="_x0000_s1052" type="#_x0000_t62" style="position:absolute;left:6806;top:12117;width:3262;height:1487" adj="-1914,13190" fillcolor="#fff3db">
              <v:textbox>
                <w:txbxContent>
                  <w:p w:rsidR="00642E6E" w:rsidRPr="0079327A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Für meine Figuren gibt es keine Vorbilder aus dem realen Leben. Ich habe alle nur mithilfe meiner Fantasie erfunden.</w:t>
                    </w:r>
                  </w:p>
                </w:txbxContent>
              </v:textbox>
            </v:shape>
            <v:shape id="_x0000_s1053" type="#_x0000_t62" style="position:absolute;left:6197;top:14190;width:3262;height:1487" adj="-1907,218" fillcolor="#fff3db">
              <v:textbox>
                <w:txbxContent>
                  <w:p w:rsidR="00642E6E" w:rsidRPr="0079327A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Beim Schreiben arbeite ich ein bisschen wie ein Bildhauer: Manchmal schlage ich noch ganz zum Schluss einen Arm ab, sodass ein Torso entsteht.</w:t>
                    </w:r>
                  </w:p>
                </w:txbxContent>
              </v:textbox>
            </v:shape>
            <v:shape id="_x0000_s1054" type="#_x0000_t62" style="position:absolute;left:3959;top:9754;width:2238;height:1425" adj="11505,31331" fillcolor="#fff3db">
              <v:textbox>
                <w:txbxContent>
                  <w:p w:rsidR="00642E6E" w:rsidRPr="0079327A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Ich schreibe über Dinge, die mir selbst von Anfang an klar sind.</w:t>
                    </w:r>
                  </w:p>
                </w:txbxContent>
              </v:textbox>
            </v:shape>
            <v:shape id="_x0000_s1055" type="#_x0000_t62" style="position:absolute;left:762;top:10135;width:3083;height:1331" adj="22153,29471" fillcolor="#fff3db">
              <v:textbox>
                <w:txbxContent>
                  <w:p w:rsidR="00642E6E" w:rsidRPr="003E3553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Meine Texte sind glatt und sollen dem Leser leicht zugänglich sein. Nur so kann er sie</w:t>
                    </w:r>
                    <w:r w:rsidRPr="00471FE0">
                      <w:rPr>
                        <w:rFonts w:cs="Arial"/>
                      </w:rPr>
                      <w:t xml:space="preserve"> </w:t>
                    </w:r>
                    <w:r w:rsidRPr="0079327A">
                      <w:rPr>
                        <w:rFonts w:cs="Arial"/>
                        <w:sz w:val="20"/>
                        <w:szCs w:val="20"/>
                      </w:rPr>
                      <w:t>verstehen</w:t>
                    </w:r>
                    <w:r w:rsidRPr="00471FE0">
                      <w:rPr>
                        <w:rFonts w:cs="Arial"/>
                      </w:rPr>
                      <w:t>.</w:t>
                    </w:r>
                  </w:p>
                  <w:p w:rsidR="00642E6E" w:rsidRPr="003E3553" w:rsidRDefault="00642E6E" w:rsidP="00642E6E">
                    <w:pPr>
                      <w:rPr>
                        <w:sz w:val="20"/>
                        <w:szCs w:val="20"/>
                      </w:rPr>
                    </w:pPr>
                  </w:p>
                </w:txbxContent>
              </v:textbox>
            </v:shape>
            <v:shape id="_x0000_s1056" type="#_x0000_t62" style="position:absolute;left:635;top:12117;width:3083;height:1359" adj="24788,11952" fillcolor="#fff3db">
              <v:textbox>
                <w:txbxContent>
                  <w:p w:rsidR="00642E6E" w:rsidRPr="0079327A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Während des Schreibens geht es bei mir darum, etwas Verborgenes deutlich zu machen.</w:t>
                    </w:r>
                  </w:p>
                </w:txbxContent>
              </v:textbox>
            </v:shape>
            <v:shape id="_x0000_s1057" type="#_x0000_t62" style="position:absolute;left:762;top:13981;width:3197;height:1837" adj="24242,1305" fillcolor="#fff3db">
              <v:textbox>
                <w:txbxContent>
                  <w:p w:rsidR="00642E6E" w:rsidRPr="0079327A" w:rsidRDefault="00642E6E" w:rsidP="00642E6E">
                    <w:pPr>
                      <w:rPr>
                        <w:sz w:val="20"/>
                        <w:szCs w:val="20"/>
                      </w:rPr>
                    </w:pPr>
                    <w:r w:rsidRPr="0079327A">
                      <w:rPr>
                        <w:rFonts w:cs="Arial"/>
                        <w:sz w:val="20"/>
                        <w:szCs w:val="20"/>
                      </w:rPr>
                      <w:t>Ich schreibe meine Manuskripte meist drei- bis viermal in unterschiedlichen Fassungen mehrmals komplett durch, ehe sie veröffentlicht werden</w:t>
                    </w:r>
                    <w:r>
                      <w:rPr>
                        <w:rFonts w:cs="Arial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  <v:oval id="_x0000_s1058" style="position:absolute;left:659;top:9709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2</w:t>
                    </w:r>
                  </w:p>
                </w:txbxContent>
              </v:textbox>
            </v:oval>
            <v:oval id="_x0000_s1059" style="position:absolute;left:9184;top:13981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7</w:t>
                    </w:r>
                  </w:p>
                </w:txbxContent>
              </v:textbox>
            </v:oval>
            <v:oval id="_x0000_s1060" style="position:absolute;left:588;top:13668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5</w:t>
                    </w:r>
                  </w:p>
                </w:txbxContent>
              </v:textbox>
            </v:oval>
            <v:oval id="_x0000_s1061" style="position:absolute;left:9632;top:11857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6</w:t>
                    </w:r>
                  </w:p>
                </w:txbxContent>
              </v:textbox>
            </v:oval>
            <v:oval id="_x0000_s1062" style="position:absolute;left:588;top:11709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4</w:t>
                    </w:r>
                  </w:p>
                </w:txbxContent>
              </v:textbox>
            </v:oval>
            <v:oval id="_x0000_s1064" style="position:absolute;left:5816;top:9457;width:538;height:522" strokecolor="#bfbfbf">
              <v:textbox>
                <w:txbxContent>
                  <w:p w:rsidR="00642E6E" w:rsidRPr="00874985" w:rsidRDefault="00642E6E" w:rsidP="00642E6E">
                    <w:pPr>
                      <w:rPr>
                        <w:b/>
                      </w:rPr>
                    </w:pPr>
                    <w:r w:rsidRPr="00874985">
                      <w:rPr>
                        <w:b/>
                      </w:rPr>
                      <w:t>3</w:t>
                    </w:r>
                  </w:p>
                </w:txbxContent>
              </v:textbox>
            </v:oval>
          </v:group>
        </w:pict>
      </w:r>
    </w:p>
    <w:p w:rsidR="00642E6E" w:rsidRPr="009A2F50" w:rsidRDefault="00874985" w:rsidP="00642E6E">
      <w:pPr>
        <w:rPr>
          <w:rFonts w:cs="Arial"/>
        </w:rPr>
      </w:pPr>
      <w:r w:rsidRPr="008D5E63">
        <w:rPr>
          <w:rFonts w:cs="Arial"/>
          <w:noProof/>
        </w:rPr>
        <w:pict>
          <v:oval id="_x0000_s1063" style="position:absolute;margin-left:447.4pt;margin-top:2.6pt;width:26.9pt;height:26.1pt;z-index:8" strokecolor="#bfbfbf">
            <v:textbox>
              <w:txbxContent>
                <w:p w:rsidR="00642E6E" w:rsidRPr="00874985" w:rsidRDefault="00642E6E" w:rsidP="00642E6E">
                  <w:pPr>
                    <w:rPr>
                      <w:b/>
                    </w:rPr>
                  </w:pPr>
                  <w:r w:rsidRPr="00874985">
                    <w:rPr>
                      <w:b/>
                    </w:rPr>
                    <w:t>1</w:t>
                  </w:r>
                </w:p>
              </w:txbxContent>
            </v:textbox>
          </v:oval>
        </w:pict>
      </w:r>
    </w:p>
    <w:p w:rsidR="00663D3B" w:rsidRPr="00642E6E" w:rsidRDefault="001B310C" w:rsidP="00642E6E">
      <w:pPr>
        <w:rPr>
          <w:rFonts w:cs="Arial"/>
          <w:b/>
        </w:rPr>
      </w:pPr>
      <w:r>
        <w:rPr>
          <w:rFonts w:cs="Arial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9" type="#_x0000_t202" style="position:absolute;margin-left:487.8pt;margin-top:230.85pt;width:22.6pt;height:58.85pt;z-index:9" stroked="f">
            <v:textbox style="layout-flow:vertical;mso-layout-flow-alt:bottom-to-top">
              <w:txbxContent>
                <w:p w:rsidR="001B310C" w:rsidRPr="00527E8A" w:rsidRDefault="001B310C" w:rsidP="001B310C">
                  <w:pPr>
                    <w:rPr>
                      <w:sz w:val="14"/>
                      <w:szCs w:val="14"/>
                    </w:rPr>
                  </w:pPr>
                  <w:r w:rsidRPr="00527E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527E8A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663D3B" w:rsidRPr="00642E6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445B" w:rsidRDefault="004D445B" w:rsidP="00263140">
      <w:r>
        <w:separator/>
      </w:r>
    </w:p>
  </w:endnote>
  <w:endnote w:type="continuationSeparator" w:id="0">
    <w:p w:rsidR="004D445B" w:rsidRDefault="004D445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05903">
    <w:pPr>
      <w:pStyle w:val="Fuzeile"/>
      <w:rPr>
        <w:rFonts w:ascii="ITCOfficinaSans LT Book" w:hAnsi="ITCOfficinaSans LT Book"/>
        <w:b/>
        <w:sz w:val="18"/>
        <w:szCs w:val="18"/>
      </w:rPr>
    </w:pPr>
    <w:r w:rsidRPr="0010590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445B" w:rsidRDefault="004D445B" w:rsidP="00263140">
      <w:r>
        <w:separator/>
      </w:r>
    </w:p>
  </w:footnote>
  <w:footnote w:type="continuationSeparator" w:id="0">
    <w:p w:rsidR="004D445B" w:rsidRDefault="004D445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05903" w:rsidP="00663D3B">
    <w:pPr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42E6E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642E6E">
      <w:rPr>
        <w:rFonts w:cs="Arial"/>
        <w:b/>
      </w:rPr>
      <w:t>Der Schriftsteller Günter Grass</w:t>
    </w:r>
    <w:r w:rsidR="000F4635" w:rsidRPr="00955C65">
      <w:rPr>
        <w:rFonts w:cs="Arial"/>
        <w:b/>
      </w:rPr>
      <w:tab/>
    </w:r>
  </w:p>
  <w:p w:rsidR="00BF6418" w:rsidRPr="00955C65" w:rsidRDefault="00663D3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10590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3.95pt;width:483.4pt;height:0;z-index:1" o:connectortype="straight" strokecolor="#1a54c6"/>
      </w:pict>
    </w:r>
  </w:p>
  <w:p w:rsidR="00C4168F" w:rsidRPr="00955C65" w:rsidRDefault="0061572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Autoren erzählen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Günter Grass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4688259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5192"/>
    <w:rsid w:val="00001B03"/>
    <w:rsid w:val="00027F5B"/>
    <w:rsid w:val="000429BB"/>
    <w:rsid w:val="00051401"/>
    <w:rsid w:val="000A2378"/>
    <w:rsid w:val="000D7308"/>
    <w:rsid w:val="000E5125"/>
    <w:rsid w:val="000F4635"/>
    <w:rsid w:val="00105903"/>
    <w:rsid w:val="00123A71"/>
    <w:rsid w:val="00144E24"/>
    <w:rsid w:val="001724D8"/>
    <w:rsid w:val="001870CF"/>
    <w:rsid w:val="001B310C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445B"/>
    <w:rsid w:val="004D61EC"/>
    <w:rsid w:val="004E0585"/>
    <w:rsid w:val="00527E8A"/>
    <w:rsid w:val="005357E7"/>
    <w:rsid w:val="00543741"/>
    <w:rsid w:val="00547257"/>
    <w:rsid w:val="005631E9"/>
    <w:rsid w:val="005940D8"/>
    <w:rsid w:val="005E50EF"/>
    <w:rsid w:val="0061572C"/>
    <w:rsid w:val="00623C59"/>
    <w:rsid w:val="00630C9D"/>
    <w:rsid w:val="00642E6E"/>
    <w:rsid w:val="00663D3B"/>
    <w:rsid w:val="006832F7"/>
    <w:rsid w:val="0068607D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65192"/>
    <w:rsid w:val="0087498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A21CF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1" type="callout" idref="#_x0000_s1055"/>
        <o:r id="V:Rule2" type="callout" idref="#_x0000_s1056"/>
        <o:r id="V:Rule3" type="callout" idref="#_x0000_s1051"/>
        <o:r id="V:Rule4" type="callout" idref="#_x0000_s1052"/>
        <o:r id="V:Rule5" type="callout" idref="#_x0000_s1057"/>
        <o:r id="V:Rule6" type="callout" idref="#_x0000_s1053"/>
        <o:r id="V:Rule7" type="callout" idref="#_x0000_s105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65192"/>
    <w:pPr>
      <w:spacing w:after="160" w:line="259" w:lineRule="auto"/>
      <w:ind w:left="720"/>
      <w:contextualSpacing/>
    </w:pPr>
    <w:rPr>
      <w:rFonts w:eastAsia="Calibri"/>
      <w:sz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A3293-3F52-49C9-B4CA-C333FEB6D3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110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Frietsch</cp:lastModifiedBy>
  <cp:revision>4</cp:revision>
  <cp:lastPrinted>2015-08-04T13:32:00Z</cp:lastPrinted>
  <dcterms:created xsi:type="dcterms:W3CDTF">2018-04-24T16:00:00Z</dcterms:created>
  <dcterms:modified xsi:type="dcterms:W3CDTF">2018-04-24T16:04:00Z</dcterms:modified>
</cp:coreProperties>
</file>