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61572C" w:rsidP="00865192">
      <w:pPr>
        <w:shd w:val="clear" w:color="auto" w:fill="FDC300"/>
        <w:autoSpaceDE w:val="0"/>
        <w:autoSpaceDN w:val="0"/>
        <w:adjustRightInd w:val="0"/>
        <w:rPr>
          <w:rFonts w:cs="Arial"/>
          <w:b/>
        </w:rPr>
      </w:pPr>
      <w:r w:rsidRPr="000B1EFE">
        <w:rPr>
          <w:rFonts w:cs="Arial"/>
          <w:b/>
        </w:rPr>
        <w:t>Wichtige Stationen im Leben von Günter Grass</w:t>
      </w:r>
    </w:p>
    <w:p w:rsidR="0061572C" w:rsidRDefault="0061572C" w:rsidP="000429BB">
      <w:pPr>
        <w:autoSpaceDE w:val="0"/>
        <w:autoSpaceDN w:val="0"/>
        <w:adjustRightInd w:val="0"/>
        <w:rPr>
          <w:rFonts w:cs="Arial"/>
          <w:b/>
        </w:rPr>
      </w:pPr>
    </w:p>
    <w:p w:rsidR="0061572C" w:rsidRPr="000429BB" w:rsidRDefault="0061572C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65192" w:rsidRPr="00437292" w:rsidRDefault="00865192" w:rsidP="00865192">
      <w:pPr>
        <w:rPr>
          <w:rFonts w:cs="Arial"/>
          <w:b/>
          <w:sz w:val="20"/>
          <w:szCs w:val="20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39" type="#_x0000_t75" alt="01_stift.jpg" style="position:absolute;margin-left:-43.55pt;margin-top:7.4pt;width:29.55pt;height:30.35pt;z-index:2;visibility:visible" wrapcoords="-1096 0 -1096 20177 21746 20177 21746 0 -1096 0">
            <v:imagedata r:id="rId7" o:title="01_stift"/>
            <w10:wrap type="through"/>
          </v:shape>
        </w:pict>
      </w:r>
      <w:r w:rsidRPr="00437292">
        <w:rPr>
          <w:rFonts w:cs="Arial"/>
          <w:b/>
          <w:sz w:val="20"/>
          <w:szCs w:val="20"/>
        </w:rPr>
        <w:t xml:space="preserve">Beschreiben Sie wichtige Stationen im Leben von Günter Grass. </w:t>
      </w:r>
    </w:p>
    <w:p w:rsidR="00865192" w:rsidRPr="000B1EFE" w:rsidRDefault="00865192" w:rsidP="00865192">
      <w:pPr>
        <w:rPr>
          <w:rFonts w:cs="Arial"/>
        </w:rPr>
      </w:pPr>
      <w:r w:rsidRPr="0062243D">
        <w:rPr>
          <w:rFonts w:cs="Arial"/>
          <w:color w:val="FF0000"/>
        </w:rPr>
        <w:br/>
      </w:r>
    </w:p>
    <w:p w:rsidR="00865192" w:rsidRDefault="00865192" w:rsidP="00865192">
      <w:pPr>
        <w:rPr>
          <w:rFonts w:cs="Arial"/>
        </w:rPr>
      </w:pPr>
      <w:r>
        <w:rPr>
          <w:rFonts w:eastAsiaTheme="minorHAnsi" w:cs="Arial"/>
          <w:noProof/>
        </w:rPr>
        <w:pict>
          <v:group id="_x0000_s1041" style="position:absolute;margin-left:.25pt;margin-top:-.05pt;width:481.45pt;height:558.05pt;z-index:1" coordorigin="1139,4127" coordsize="9012,10718">
            <v:group id="_x0000_s1026" style="position:absolute;left:1140;top:4153;width:9011;height:10692" coordorigin="1424,4320" coordsize="8018,10435">
              <v:rect id="_x0000_s1027" style="position:absolute;left:5529;top:11609;width:3913;height:3146" fillcolor="#fff3db" stroked="f"/>
              <v:rect id="_x0000_s1028" style="position:absolute;left:1424;top:11609;width:3913;height:3146" fillcolor="#fff3db" stroked="f"/>
              <v:rect id="_x0000_s1029" style="position:absolute;left:5529;top:7958;width:3913;height:3146" fillcolor="#fff3db" stroked="f"/>
              <v:rect id="_x0000_s1030" style="position:absolute;left:1424;top:7942;width:3913;height:3146" fillcolor="#fff3db" stroked="f"/>
              <v:rect id="_x0000_s1031" style="position:absolute;left:5529;top:4320;width:3913;height:3146" fillcolor="#fff3db" stroked="f"/>
              <v:rect id="_x0000_s1032" style="position:absolute;left:1424;top:4320;width:3913;height:3146" fillcolor="#fff3db" stroked="f"/>
            </v:group>
            <v:shape id="Grafik 10" o:spid="_x0000_s1038" type="#_x0000_t75" alt="grass00003.png" style="position:absolute;left:1139;top:4127;width:3562;height:2003;visibility:visible" wrapcoords="-182 0 -182 21352 21649 21352 21649 0 -182 0">
              <v:imagedata r:id="rId8" o:title="grass00003"/>
            </v:shape>
            <v:shape id="Grafik 11" o:spid="_x0000_s1037" type="#_x0000_t75" alt="grass00004.png" style="position:absolute;left:5782;top:4145;width:3579;height:2012;visibility:visible" wrapcoords="-181 0 -181 21256 21546 21256 21546 0 -181 0">
              <v:imagedata r:id="rId9" o:title="grass00004"/>
            </v:shape>
            <v:shape id="Grafik 12" o:spid="_x0000_s1036" type="#_x0000_t75" alt="grass00008.png" style="position:absolute;left:1146;top:7854;width:3650;height:2051;visibility:visible" wrapcoords="-178 0 -178 21168 21659 21168 21659 0 -178 0">
              <v:imagedata r:id="rId10" o:title="grass00008"/>
            </v:shape>
            <v:shape id="Grafik 13" o:spid="_x0000_s1035" type="#_x0000_t75" alt="grass00010.png" style="position:absolute;left:5782;top:7894;width:3594;height:2012;visibility:visible" wrapcoords="-180 0 -180 21256 21636 21256 21636 0 -180 0">
              <v:imagedata r:id="rId11" o:title="grass00010"/>
            </v:shape>
            <v:shape id="Grafik 14" o:spid="_x0000_s1033" type="#_x0000_t75" alt="grass00012.png" style="position:absolute;left:1146;top:11642;width:3698;height:2071;visibility:visible" wrapcoords="-175 0 -175 21277 21553 21277 21553 0 -175 0">
              <v:imagedata r:id="rId12" o:title="grass00012"/>
            </v:shape>
            <v:shape id="Grafik 15" o:spid="_x0000_s1034" type="#_x0000_t75" alt="grass00013.png" style="position:absolute;left:5787;top:11635;width:3663;height:2066;visibility:visible" wrapcoords="-177 0 -177 21328 21582 21328 21582 0 -177 0">
              <v:imagedata r:id="rId13" o:title="grass00013"/>
            </v:shape>
          </v:group>
        </w:pict>
      </w: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Default="00865192" w:rsidP="00865192">
      <w:pPr>
        <w:rPr>
          <w:rFonts w:cs="Arial"/>
        </w:rPr>
      </w:pPr>
    </w:p>
    <w:p w:rsidR="00865192" w:rsidRPr="000B1EFE" w:rsidRDefault="00865192" w:rsidP="00865192">
      <w:pPr>
        <w:rPr>
          <w:rFonts w:cs="Arial"/>
        </w:rPr>
      </w:pPr>
    </w:p>
    <w:p w:rsidR="000D7308" w:rsidRPr="00A112A3" w:rsidRDefault="00527E8A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490.85pt;margin-top:100.35pt;width:22.6pt;height:90.7pt;z-index:3" stroked="f">
            <v:textbox style="layout-flow:vertical;mso-layout-flow-alt:bottom-to-top">
              <w:txbxContent>
                <w:p w:rsidR="00527E8A" w:rsidRPr="00527E8A" w:rsidRDefault="00527E8A">
                  <w:pPr>
                    <w:rPr>
                      <w:sz w:val="14"/>
                      <w:szCs w:val="14"/>
                    </w:rPr>
                  </w:pPr>
                  <w:r w:rsidRPr="00527E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527E8A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1359" w:rsidRDefault="000E1359" w:rsidP="00263140">
      <w:r>
        <w:separator/>
      </w:r>
    </w:p>
  </w:endnote>
  <w:endnote w:type="continuationSeparator" w:id="0">
    <w:p w:rsidR="000E1359" w:rsidRDefault="000E135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05903">
    <w:pPr>
      <w:pStyle w:val="Fuzeile"/>
      <w:rPr>
        <w:rFonts w:ascii="ITCOfficinaSans LT Book" w:hAnsi="ITCOfficinaSans LT Book"/>
        <w:b/>
        <w:sz w:val="18"/>
        <w:szCs w:val="18"/>
      </w:rPr>
    </w:pPr>
    <w:r w:rsidRPr="0010590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1359" w:rsidRDefault="000E1359" w:rsidP="00263140">
      <w:r>
        <w:separator/>
      </w:r>
    </w:p>
  </w:footnote>
  <w:footnote w:type="continuationSeparator" w:id="0">
    <w:p w:rsidR="000E1359" w:rsidRDefault="000E135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0590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0590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1572C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61572C" w:rsidRPr="000B1EFE">
      <w:rPr>
        <w:rFonts w:cs="Arial"/>
        <w:b/>
      </w:rPr>
      <w:t>Wichtige Stationen im Leben von Günter Grass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61572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Günter Grass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4688259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5192"/>
    <w:rsid w:val="00001B03"/>
    <w:rsid w:val="00027F5B"/>
    <w:rsid w:val="000429BB"/>
    <w:rsid w:val="000A2378"/>
    <w:rsid w:val="000D7308"/>
    <w:rsid w:val="000E1359"/>
    <w:rsid w:val="000E5125"/>
    <w:rsid w:val="000F4635"/>
    <w:rsid w:val="0010590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27E8A"/>
    <w:rsid w:val="005357E7"/>
    <w:rsid w:val="00543741"/>
    <w:rsid w:val="00547257"/>
    <w:rsid w:val="005631E9"/>
    <w:rsid w:val="005940D8"/>
    <w:rsid w:val="0061572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5192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65192"/>
    <w:pPr>
      <w:spacing w:after="160" w:line="259" w:lineRule="auto"/>
      <w:ind w:left="720"/>
      <w:contextualSpacing/>
    </w:pPr>
    <w:rPr>
      <w:rFonts w:eastAsia="Calibri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1272D4-1920-4D96-B5D2-67103FCD4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20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Frietsch</cp:lastModifiedBy>
  <cp:revision>1</cp:revision>
  <cp:lastPrinted>2015-08-04T13:32:00Z</cp:lastPrinted>
  <dcterms:created xsi:type="dcterms:W3CDTF">2018-04-24T15:31:00Z</dcterms:created>
  <dcterms:modified xsi:type="dcterms:W3CDTF">2018-04-24T15:54:00Z</dcterms:modified>
</cp:coreProperties>
</file>