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7013E5" w:rsidP="00CF08A5">
      <w:pPr>
        <w:pStyle w:val="Arialberschrift"/>
        <w:ind w:firstLine="0"/>
        <w:rPr>
          <w:b w:val="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4172585</wp:posOffset>
            </wp:positionH>
            <wp:positionV relativeFrom="paragraph">
              <wp:posOffset>57785</wp:posOffset>
            </wp:positionV>
            <wp:extent cx="1818005" cy="1690370"/>
            <wp:effectExtent l="19050" t="0" r="0" b="0"/>
            <wp:wrapTight wrapText="bothSides">
              <wp:wrapPolygon edited="0">
                <wp:start x="-226" y="0"/>
                <wp:lineTo x="-226" y="21421"/>
                <wp:lineTo x="21502" y="21421"/>
                <wp:lineTo x="21502" y="0"/>
                <wp:lineTo x="-226" y="0"/>
              </wp:wrapPolygon>
            </wp:wrapTight>
            <wp:docPr id="5" name="Grafik 4" descr="braun000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raun00001.png"/>
                    <pic:cNvPicPr/>
                  </pic:nvPicPr>
                  <pic:blipFill>
                    <a:blip r:embed="rId7" cstate="print"/>
                    <a:srcRect l="9826" t="2965" r="60769" b="48345"/>
                    <a:stretch>
                      <a:fillRect/>
                    </a:stretch>
                  </pic:blipFill>
                  <pic:spPr>
                    <a:xfrm>
                      <a:off x="0" y="0"/>
                      <a:ext cx="1818005" cy="16903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C7CB3">
        <w:t>Wissenschaft ohne Moral?</w:t>
      </w:r>
    </w:p>
    <w:p w:rsidR="00560917" w:rsidRDefault="00560917" w:rsidP="00CF08A5">
      <w:pPr>
        <w:pStyle w:val="TheSansText"/>
        <w:ind w:left="142" w:firstLine="0"/>
      </w:pPr>
    </w:p>
    <w:p w:rsidR="00DF1CF7" w:rsidRDefault="00DF1CF7" w:rsidP="00CF08A5">
      <w:pPr>
        <w:pStyle w:val="TheSansText"/>
        <w:ind w:left="142" w:firstLine="0"/>
      </w:pPr>
    </w:p>
    <w:p w:rsidR="0080599D" w:rsidRDefault="009C7CB3" w:rsidP="009C7CB3">
      <w:pPr>
        <w:pStyle w:val="ArialText"/>
        <w:rPr>
          <w:sz w:val="20"/>
          <w:szCs w:val="20"/>
        </w:rPr>
      </w:pPr>
      <w:r>
        <w:rPr>
          <w:sz w:val="20"/>
          <w:szCs w:val="20"/>
        </w:rPr>
        <w:t>Wern</w:t>
      </w:r>
      <w:r w:rsidR="007F7064">
        <w:rPr>
          <w:sz w:val="20"/>
          <w:szCs w:val="20"/>
        </w:rPr>
        <w:t>h</w:t>
      </w:r>
      <w:r>
        <w:rPr>
          <w:sz w:val="20"/>
          <w:szCs w:val="20"/>
        </w:rPr>
        <w:t>er von Braun soll einmal Folgendes gesagt haben:</w:t>
      </w:r>
    </w:p>
    <w:p w:rsidR="009C7CB3" w:rsidRDefault="009C7CB3" w:rsidP="009C7CB3">
      <w:pPr>
        <w:pStyle w:val="ArialText"/>
        <w:rPr>
          <w:sz w:val="20"/>
          <w:szCs w:val="20"/>
        </w:rPr>
      </w:pPr>
    </w:p>
    <w:p w:rsidR="009C7CB3" w:rsidRPr="00FB593E" w:rsidRDefault="009C7CB3" w:rsidP="00FB593E">
      <w:pPr>
        <w:pStyle w:val="ArialText"/>
        <w:spacing w:line="276" w:lineRule="auto"/>
        <w:ind w:left="993" w:right="1983"/>
        <w:rPr>
          <w:b/>
          <w:sz w:val="20"/>
          <w:szCs w:val="20"/>
        </w:rPr>
      </w:pPr>
      <w:r w:rsidRPr="00FB593E">
        <w:rPr>
          <w:b/>
          <w:sz w:val="20"/>
          <w:szCs w:val="20"/>
        </w:rPr>
        <w:t>„Die Wissenschaft hat keine moralische Dimension. Sie ist wie ein Messer. Wenn man es einem Chirurgen und einem Mörder gibt, gebraucht es jeder auf seine Weise.“</w:t>
      </w:r>
    </w:p>
    <w:p w:rsidR="00DF1CF7" w:rsidRPr="00DF1CF7" w:rsidRDefault="00DF1CF7" w:rsidP="00CF08A5">
      <w:pPr>
        <w:pStyle w:val="ArialText"/>
        <w:ind w:firstLine="0"/>
        <w:rPr>
          <w:sz w:val="20"/>
          <w:szCs w:val="20"/>
        </w:rPr>
      </w:pPr>
    </w:p>
    <w:p w:rsidR="00DF1CF7" w:rsidRDefault="00DF1CF7" w:rsidP="00CF08A5">
      <w:pPr>
        <w:pStyle w:val="ArialText"/>
        <w:ind w:firstLine="0"/>
        <w:rPr>
          <w:sz w:val="20"/>
          <w:szCs w:val="20"/>
        </w:rPr>
      </w:pPr>
    </w:p>
    <w:p w:rsidR="007013E5" w:rsidRDefault="007013E5" w:rsidP="00FB593E">
      <w:pPr>
        <w:pStyle w:val="ArialText"/>
        <w:ind w:firstLine="0"/>
        <w:rPr>
          <w:b/>
          <w:sz w:val="20"/>
          <w:szCs w:val="20"/>
        </w:rPr>
      </w:pPr>
    </w:p>
    <w:p w:rsidR="00D712D0" w:rsidRDefault="00FB593E" w:rsidP="00FB593E">
      <w:pPr>
        <w:pStyle w:val="ArialText"/>
        <w:ind w:firstLine="0"/>
        <w:rPr>
          <w:sz w:val="20"/>
          <w:szCs w:val="20"/>
        </w:rPr>
      </w:pPr>
      <w:r w:rsidRPr="00FB593E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</w:t>
      </w:r>
      <w:r w:rsidR="00584297">
        <w:rPr>
          <w:sz w:val="20"/>
          <w:szCs w:val="20"/>
        </w:rPr>
        <w:t>Recherchiere kurz den Begriff Moral und beschreibe dessen Bedeutung in Stichworten.</w:t>
      </w:r>
    </w:p>
    <w:p w:rsidR="00C32CC3" w:rsidRDefault="00C32CC3" w:rsidP="00FB593E">
      <w:pPr>
        <w:pStyle w:val="ArialText"/>
        <w:ind w:firstLine="0"/>
        <w:rPr>
          <w:sz w:val="20"/>
          <w:szCs w:val="20"/>
        </w:rPr>
      </w:pPr>
    </w:p>
    <w:p w:rsidR="00584297" w:rsidRDefault="00584297" w:rsidP="00FB593E">
      <w:pPr>
        <w:pStyle w:val="ArialText"/>
        <w:ind w:firstLine="0"/>
        <w:rPr>
          <w:sz w:val="20"/>
          <w:szCs w:val="20"/>
        </w:rPr>
      </w:pPr>
    </w:p>
    <w:p w:rsidR="00584297" w:rsidRDefault="00584297" w:rsidP="00FB593E">
      <w:pPr>
        <w:pStyle w:val="ArialText"/>
        <w:ind w:firstLine="0"/>
        <w:rPr>
          <w:sz w:val="20"/>
          <w:szCs w:val="20"/>
        </w:rPr>
      </w:pPr>
    </w:p>
    <w:p w:rsidR="00C32CC3" w:rsidRDefault="00C32CC3" w:rsidP="00FB593E">
      <w:pPr>
        <w:pStyle w:val="ArialText"/>
        <w:ind w:firstLine="0"/>
        <w:rPr>
          <w:sz w:val="20"/>
          <w:szCs w:val="20"/>
        </w:rPr>
      </w:pPr>
    </w:p>
    <w:p w:rsidR="00584297" w:rsidRDefault="00584297" w:rsidP="00FB593E">
      <w:pPr>
        <w:pStyle w:val="ArialText"/>
        <w:ind w:firstLine="0"/>
        <w:rPr>
          <w:sz w:val="20"/>
          <w:szCs w:val="20"/>
        </w:rPr>
      </w:pPr>
    </w:p>
    <w:p w:rsidR="00C32CC3" w:rsidRPr="00C32CC3" w:rsidRDefault="00FB593E" w:rsidP="00FB593E">
      <w:pPr>
        <w:pStyle w:val="ArialText"/>
        <w:ind w:firstLine="0"/>
        <w:rPr>
          <w:sz w:val="20"/>
          <w:szCs w:val="20"/>
        </w:rPr>
      </w:pPr>
      <w:r w:rsidRPr="00FB593E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</w:t>
      </w:r>
      <w:r w:rsidR="00584297">
        <w:rPr>
          <w:sz w:val="20"/>
          <w:szCs w:val="20"/>
        </w:rPr>
        <w:t>Gib die Aussage des Zitats in eigenen Worten wieder.</w:t>
      </w:r>
    </w:p>
    <w:p w:rsidR="00C32CC3" w:rsidRDefault="00C32CC3" w:rsidP="00FB593E">
      <w:pPr>
        <w:pStyle w:val="ArialText"/>
        <w:ind w:firstLine="0"/>
        <w:rPr>
          <w:sz w:val="20"/>
          <w:szCs w:val="20"/>
        </w:rPr>
      </w:pPr>
    </w:p>
    <w:p w:rsidR="00584297" w:rsidRDefault="00584297" w:rsidP="00FB593E">
      <w:pPr>
        <w:pStyle w:val="ArialText"/>
        <w:ind w:firstLine="0"/>
        <w:rPr>
          <w:sz w:val="20"/>
          <w:szCs w:val="20"/>
        </w:rPr>
      </w:pPr>
    </w:p>
    <w:p w:rsidR="00C32CC3" w:rsidRDefault="00C32CC3" w:rsidP="00FB593E">
      <w:pPr>
        <w:pStyle w:val="ArialText"/>
        <w:ind w:firstLine="0"/>
        <w:rPr>
          <w:sz w:val="20"/>
          <w:szCs w:val="20"/>
        </w:rPr>
      </w:pPr>
    </w:p>
    <w:p w:rsidR="00C32CC3" w:rsidRDefault="00C32CC3" w:rsidP="00FB593E">
      <w:pPr>
        <w:pStyle w:val="ArialText"/>
        <w:ind w:firstLine="0"/>
        <w:rPr>
          <w:sz w:val="20"/>
          <w:szCs w:val="20"/>
        </w:rPr>
      </w:pPr>
    </w:p>
    <w:p w:rsidR="00C32CC3" w:rsidRDefault="00C32CC3" w:rsidP="00FB593E">
      <w:pPr>
        <w:pStyle w:val="ArialText"/>
        <w:ind w:firstLine="0"/>
        <w:rPr>
          <w:sz w:val="20"/>
          <w:szCs w:val="20"/>
        </w:rPr>
      </w:pPr>
    </w:p>
    <w:p w:rsidR="00C32CC3" w:rsidRDefault="00FB593E" w:rsidP="00FB593E">
      <w:pPr>
        <w:pStyle w:val="ArialText"/>
        <w:ind w:firstLine="0"/>
        <w:rPr>
          <w:sz w:val="20"/>
          <w:szCs w:val="20"/>
        </w:rPr>
      </w:pPr>
      <w:r w:rsidRPr="00FB593E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</w:t>
      </w:r>
      <w:r w:rsidR="00584297">
        <w:rPr>
          <w:sz w:val="20"/>
          <w:szCs w:val="20"/>
        </w:rPr>
        <w:t>Lies das Zitat Freunden, Bekannten, Familienangehörigen vor und sammle deren Reaktion</w:t>
      </w:r>
      <w:r w:rsidR="0023679E">
        <w:rPr>
          <w:sz w:val="20"/>
          <w:szCs w:val="20"/>
        </w:rPr>
        <w:t>en</w:t>
      </w:r>
      <w:r w:rsidR="00584297">
        <w:rPr>
          <w:sz w:val="20"/>
          <w:szCs w:val="20"/>
        </w:rPr>
        <w:t>.</w:t>
      </w:r>
    </w:p>
    <w:p w:rsidR="00584297" w:rsidRDefault="00584297" w:rsidP="00FB593E">
      <w:pPr>
        <w:pStyle w:val="ArialText"/>
        <w:ind w:firstLine="0"/>
        <w:rPr>
          <w:sz w:val="20"/>
          <w:szCs w:val="20"/>
        </w:rPr>
      </w:pPr>
    </w:p>
    <w:p w:rsidR="00584297" w:rsidRDefault="00584297" w:rsidP="00FB593E">
      <w:pPr>
        <w:pStyle w:val="ArialText"/>
        <w:ind w:firstLine="0"/>
        <w:rPr>
          <w:sz w:val="20"/>
          <w:szCs w:val="20"/>
        </w:rPr>
      </w:pPr>
    </w:p>
    <w:p w:rsidR="00584297" w:rsidRDefault="00584297" w:rsidP="00FB593E">
      <w:pPr>
        <w:pStyle w:val="ArialText"/>
        <w:ind w:firstLine="0"/>
        <w:rPr>
          <w:sz w:val="20"/>
          <w:szCs w:val="20"/>
        </w:rPr>
      </w:pPr>
    </w:p>
    <w:p w:rsidR="00FB593E" w:rsidRDefault="00FB593E" w:rsidP="00FB593E">
      <w:pPr>
        <w:pStyle w:val="ArialText"/>
        <w:ind w:firstLine="0"/>
        <w:rPr>
          <w:sz w:val="20"/>
          <w:szCs w:val="20"/>
        </w:rPr>
      </w:pPr>
    </w:p>
    <w:p w:rsidR="00FB593E" w:rsidRDefault="00FB593E" w:rsidP="00FB593E">
      <w:pPr>
        <w:pStyle w:val="ArialText"/>
        <w:ind w:firstLine="0"/>
        <w:rPr>
          <w:sz w:val="20"/>
          <w:szCs w:val="20"/>
        </w:rPr>
      </w:pPr>
    </w:p>
    <w:p w:rsidR="00FB593E" w:rsidRDefault="00FB593E" w:rsidP="00FB593E">
      <w:pPr>
        <w:pStyle w:val="ArialText"/>
        <w:ind w:firstLine="0"/>
        <w:rPr>
          <w:sz w:val="20"/>
          <w:szCs w:val="20"/>
        </w:rPr>
      </w:pPr>
    </w:p>
    <w:p w:rsidR="00FB593E" w:rsidRDefault="00FB593E" w:rsidP="00FB593E">
      <w:pPr>
        <w:pStyle w:val="ArialText"/>
        <w:ind w:firstLine="0"/>
        <w:rPr>
          <w:sz w:val="20"/>
          <w:szCs w:val="20"/>
        </w:rPr>
      </w:pPr>
    </w:p>
    <w:p w:rsidR="00FB593E" w:rsidRDefault="00FB593E" w:rsidP="00FB593E">
      <w:pPr>
        <w:pStyle w:val="ArialText"/>
        <w:ind w:firstLine="0"/>
        <w:rPr>
          <w:sz w:val="20"/>
          <w:szCs w:val="20"/>
        </w:rPr>
      </w:pPr>
    </w:p>
    <w:p w:rsidR="00FB593E" w:rsidRDefault="00FB593E" w:rsidP="00FB593E">
      <w:pPr>
        <w:pStyle w:val="ArialText"/>
        <w:ind w:firstLine="0"/>
        <w:rPr>
          <w:sz w:val="20"/>
          <w:szCs w:val="20"/>
        </w:rPr>
      </w:pPr>
    </w:p>
    <w:p w:rsidR="00FB593E" w:rsidRDefault="00FB593E" w:rsidP="00FB593E">
      <w:pPr>
        <w:pStyle w:val="ArialText"/>
        <w:ind w:firstLine="0"/>
        <w:rPr>
          <w:sz w:val="20"/>
          <w:szCs w:val="20"/>
        </w:rPr>
      </w:pPr>
    </w:p>
    <w:p w:rsidR="00584297" w:rsidRDefault="00584297" w:rsidP="00FB593E">
      <w:pPr>
        <w:pStyle w:val="ArialText"/>
        <w:ind w:firstLine="0"/>
        <w:rPr>
          <w:sz w:val="20"/>
          <w:szCs w:val="20"/>
        </w:rPr>
      </w:pPr>
    </w:p>
    <w:p w:rsidR="00584297" w:rsidRDefault="00584297" w:rsidP="00FB593E">
      <w:pPr>
        <w:pStyle w:val="ArialText"/>
        <w:ind w:firstLine="0"/>
        <w:rPr>
          <w:sz w:val="20"/>
          <w:szCs w:val="20"/>
        </w:rPr>
      </w:pPr>
    </w:p>
    <w:p w:rsidR="00584297" w:rsidRPr="000A5ADA" w:rsidRDefault="00FB593E" w:rsidP="00FB593E">
      <w:pPr>
        <w:pStyle w:val="ArialText"/>
        <w:ind w:firstLine="0"/>
        <w:rPr>
          <w:sz w:val="20"/>
          <w:szCs w:val="20"/>
        </w:rPr>
      </w:pPr>
      <w:r w:rsidRPr="00FB593E">
        <w:rPr>
          <w:b/>
          <w:sz w:val="20"/>
          <w:szCs w:val="20"/>
        </w:rPr>
        <w:t>d.</w:t>
      </w:r>
      <w:r>
        <w:rPr>
          <w:sz w:val="20"/>
          <w:szCs w:val="20"/>
        </w:rPr>
        <w:t xml:space="preserve"> </w:t>
      </w:r>
      <w:r w:rsidR="00584297">
        <w:rPr>
          <w:sz w:val="20"/>
          <w:szCs w:val="20"/>
        </w:rPr>
        <w:t>Wie stehst du zur Aussage des Zitats?</w:t>
      </w:r>
      <w:r w:rsidR="007013E5">
        <w:rPr>
          <w:sz w:val="20"/>
          <w:szCs w:val="20"/>
        </w:rPr>
        <w:t xml:space="preserve"> Kreuze an und b</w:t>
      </w:r>
      <w:r>
        <w:rPr>
          <w:sz w:val="20"/>
          <w:szCs w:val="20"/>
        </w:rPr>
        <w:t>egründe deine Entscheidung</w:t>
      </w:r>
      <w:r w:rsidR="007013E5">
        <w:rPr>
          <w:sz w:val="20"/>
          <w:szCs w:val="20"/>
        </w:rPr>
        <w:t xml:space="preserve"> in Stichworten</w:t>
      </w:r>
      <w:r>
        <w:rPr>
          <w:sz w:val="20"/>
          <w:szCs w:val="20"/>
        </w:rPr>
        <w:t>.</w:t>
      </w:r>
    </w:p>
    <w:p w:rsidR="00C32CC3" w:rsidRPr="00DF1CF7" w:rsidRDefault="00C32CC3" w:rsidP="00FB593E">
      <w:pPr>
        <w:pStyle w:val="ArialText"/>
        <w:ind w:firstLine="0"/>
        <w:rPr>
          <w:sz w:val="20"/>
          <w:szCs w:val="20"/>
        </w:rPr>
      </w:pPr>
    </w:p>
    <w:tbl>
      <w:tblPr>
        <w:tblStyle w:val="Tabellengitternetz"/>
        <w:tblpPr w:leftFromText="142" w:rightFromText="142" w:vertAnchor="text" w:horzAnchor="margin" w:tblpX="511" w:tblpY="194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113" w:type="dxa"/>
          <w:bottom w:w="113" w:type="dxa"/>
        </w:tblCellMar>
        <w:tblLook w:val="04A0"/>
      </w:tblPr>
      <w:tblGrid>
        <w:gridCol w:w="1588"/>
        <w:gridCol w:w="1588"/>
        <w:gridCol w:w="1588"/>
        <w:gridCol w:w="1588"/>
        <w:gridCol w:w="1588"/>
      </w:tblGrid>
      <w:tr w:rsidR="00584297" w:rsidTr="00FB593E">
        <w:tc>
          <w:tcPr>
            <w:tcW w:w="1588" w:type="dxa"/>
          </w:tcPr>
          <w:p w:rsidR="00584297" w:rsidRPr="00584297" w:rsidRDefault="00584297" w:rsidP="00FB593E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 w:rsidRPr="00584297">
              <w:rPr>
                <w:rFonts w:ascii="Arial" w:hAnsi="Arial" w:cs="Arial"/>
                <w:sz w:val="20"/>
                <w:szCs w:val="20"/>
              </w:rPr>
              <w:t>Ich stimme ihr vollständig zu</w:t>
            </w:r>
          </w:p>
        </w:tc>
        <w:tc>
          <w:tcPr>
            <w:tcW w:w="1588" w:type="dxa"/>
          </w:tcPr>
          <w:p w:rsidR="00584297" w:rsidRPr="00584297" w:rsidRDefault="00584297" w:rsidP="00FB593E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 w:rsidRPr="00584297">
              <w:rPr>
                <w:rFonts w:ascii="Arial" w:hAnsi="Arial" w:cs="Arial"/>
                <w:sz w:val="20"/>
                <w:szCs w:val="20"/>
              </w:rPr>
              <w:t>Ich stimme ihr eher zu</w:t>
            </w:r>
          </w:p>
        </w:tc>
        <w:tc>
          <w:tcPr>
            <w:tcW w:w="1588" w:type="dxa"/>
          </w:tcPr>
          <w:p w:rsidR="00584297" w:rsidRPr="00584297" w:rsidRDefault="00584297" w:rsidP="00FB593E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 w:rsidRPr="00584297">
              <w:rPr>
                <w:rFonts w:ascii="Arial" w:hAnsi="Arial" w:cs="Arial"/>
                <w:sz w:val="20"/>
                <w:szCs w:val="20"/>
              </w:rPr>
              <w:t>Sie ist für mich genauso richtig wie falsch</w:t>
            </w:r>
          </w:p>
        </w:tc>
        <w:tc>
          <w:tcPr>
            <w:tcW w:w="1588" w:type="dxa"/>
          </w:tcPr>
          <w:p w:rsidR="00584297" w:rsidRPr="00584297" w:rsidRDefault="00584297" w:rsidP="00FB593E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 w:rsidRPr="00584297">
              <w:rPr>
                <w:rFonts w:ascii="Arial" w:hAnsi="Arial" w:cs="Arial"/>
                <w:sz w:val="20"/>
                <w:szCs w:val="20"/>
              </w:rPr>
              <w:t>Ich lehne sie eher ab</w:t>
            </w:r>
          </w:p>
        </w:tc>
        <w:tc>
          <w:tcPr>
            <w:tcW w:w="1588" w:type="dxa"/>
          </w:tcPr>
          <w:p w:rsidR="00584297" w:rsidRPr="00584297" w:rsidRDefault="00584297" w:rsidP="00FB593E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 w:rsidRPr="00584297">
              <w:rPr>
                <w:rFonts w:ascii="Arial" w:hAnsi="Arial" w:cs="Arial"/>
                <w:sz w:val="20"/>
                <w:szCs w:val="20"/>
              </w:rPr>
              <w:t>Ich lehne sie vollständig ab</w:t>
            </w:r>
          </w:p>
        </w:tc>
      </w:tr>
      <w:tr w:rsidR="00584297" w:rsidTr="00FB593E">
        <w:tc>
          <w:tcPr>
            <w:tcW w:w="1588" w:type="dxa"/>
          </w:tcPr>
          <w:p w:rsidR="00584297" w:rsidRDefault="00584297" w:rsidP="00FB593E">
            <w:pPr>
              <w:ind w:left="142" w:firstLine="0"/>
            </w:pPr>
          </w:p>
        </w:tc>
        <w:tc>
          <w:tcPr>
            <w:tcW w:w="1588" w:type="dxa"/>
          </w:tcPr>
          <w:p w:rsidR="00584297" w:rsidRDefault="00584297" w:rsidP="00FB593E">
            <w:pPr>
              <w:ind w:left="142" w:firstLine="0"/>
            </w:pPr>
          </w:p>
        </w:tc>
        <w:tc>
          <w:tcPr>
            <w:tcW w:w="1588" w:type="dxa"/>
          </w:tcPr>
          <w:p w:rsidR="00584297" w:rsidRDefault="00584297" w:rsidP="00FB593E">
            <w:pPr>
              <w:ind w:left="142" w:firstLine="0"/>
            </w:pPr>
          </w:p>
        </w:tc>
        <w:tc>
          <w:tcPr>
            <w:tcW w:w="1588" w:type="dxa"/>
          </w:tcPr>
          <w:p w:rsidR="00584297" w:rsidRDefault="00584297" w:rsidP="00FB593E">
            <w:pPr>
              <w:ind w:left="142" w:firstLine="0"/>
            </w:pPr>
          </w:p>
        </w:tc>
        <w:tc>
          <w:tcPr>
            <w:tcW w:w="1588" w:type="dxa"/>
          </w:tcPr>
          <w:p w:rsidR="00584297" w:rsidRDefault="00584297" w:rsidP="00FB593E">
            <w:pPr>
              <w:ind w:left="142" w:firstLine="0"/>
            </w:pPr>
          </w:p>
        </w:tc>
      </w:tr>
    </w:tbl>
    <w:p w:rsidR="003A7C35" w:rsidRPr="003A7C35" w:rsidRDefault="003A7C35" w:rsidP="00C32CC3"/>
    <w:sectPr w:rsidR="003A7C35" w:rsidRPr="003A7C35" w:rsidSect="005609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30E3" w:rsidRDefault="007530E3" w:rsidP="003A7C35">
      <w:pPr>
        <w:spacing w:after="0" w:line="240" w:lineRule="auto"/>
      </w:pPr>
      <w:r>
        <w:separator/>
      </w:r>
    </w:p>
  </w:endnote>
  <w:endnote w:type="continuationSeparator" w:id="0">
    <w:p w:rsidR="007530E3" w:rsidRDefault="007530E3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5695" w:rsidRDefault="00B85695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F63665" w:rsidRPr="00F63665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F63665" w:rsidRPr="00F63665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F63665" w:rsidRPr="00F63665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5695" w:rsidRDefault="00B85695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30E3" w:rsidRDefault="007530E3" w:rsidP="003A7C35">
      <w:pPr>
        <w:spacing w:after="0" w:line="240" w:lineRule="auto"/>
      </w:pPr>
      <w:r>
        <w:separator/>
      </w:r>
    </w:p>
  </w:footnote>
  <w:footnote w:type="continuationSeparator" w:id="0">
    <w:p w:rsidR="007530E3" w:rsidRDefault="007530E3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5695" w:rsidRDefault="00B85695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FB593E" w:rsidP="0080599D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4069080</wp:posOffset>
          </wp:positionH>
          <wp:positionV relativeFrom="paragraph">
            <wp:posOffset>-389890</wp:posOffset>
          </wp:positionV>
          <wp:extent cx="575945" cy="577850"/>
          <wp:effectExtent l="19050" t="0" r="0" b="0"/>
          <wp:wrapTight wrapText="bothSides">
            <wp:wrapPolygon edited="0">
              <wp:start x="-714" y="0"/>
              <wp:lineTo x="-714" y="20651"/>
              <wp:lineTo x="21433" y="20651"/>
              <wp:lineTo x="21433" y="0"/>
              <wp:lineTo x="-714" y="0"/>
            </wp:wrapPolygon>
          </wp:wrapTight>
          <wp:docPr id="4" name="Grafik 3" descr="qr_wernher-von-brau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wernher-von-brau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" cy="5778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63665" w:rsidRPr="00F63665">
      <w:rPr>
        <w:rFonts w:ascii="Calibri" w:eastAsia="Calibri" w:hAnsi="Calibri" w:cs="Calibri"/>
        <w:noProof/>
        <w:sz w:val="20"/>
        <w:szCs w:val="20"/>
      </w:rPr>
      <w:pict>
        <v:rect id="Rechteck 7" o:spid="_x0000_s103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82799F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9C7CB3">
      <w:rPr>
        <w:sz w:val="20"/>
        <w:szCs w:val="20"/>
      </w:rPr>
      <w:t>Wissenschaft ohne Moral?</w:t>
    </w:r>
  </w:p>
  <w:p w:rsidR="00685FD6" w:rsidRPr="00000978" w:rsidRDefault="00F63665" w:rsidP="00685FD6">
    <w:pPr>
      <w:pStyle w:val="KeinLeerraum"/>
      <w:ind w:left="142"/>
      <w:rPr>
        <w:color w:val="909191"/>
        <w:sz w:val="16"/>
        <w:szCs w:val="16"/>
      </w:rPr>
    </w:pPr>
    <w:r w:rsidRPr="00F63665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80599D" w:rsidRPr="0080599D" w:rsidRDefault="009C7CB3" w:rsidP="0080599D">
    <w:pPr>
      <w:pStyle w:val="ArialBeschreibunggrau"/>
      <w:ind w:firstLine="132"/>
    </w:pPr>
    <w:r w:rsidRPr="00FB593E">
      <w:rPr>
        <w:caps/>
      </w:rPr>
      <w:t>Wern</w:t>
    </w:r>
    <w:r w:rsidR="00FB593E" w:rsidRPr="00FB593E">
      <w:rPr>
        <w:caps/>
      </w:rPr>
      <w:t>h</w:t>
    </w:r>
    <w:r w:rsidRPr="00FB593E">
      <w:rPr>
        <w:caps/>
      </w:rPr>
      <w:t>er von Braun</w:t>
    </w:r>
    <w:r>
      <w:t xml:space="preserve"> </w:t>
    </w:r>
    <w:r w:rsidR="00FB593E">
      <w:t>D</w:t>
    </w:r>
    <w:r>
      <w:t xml:space="preserve">er Ingenieur, der Raketen für Hitler </w:t>
    </w:r>
    <w:r>
      <w:t>baut</w:t>
    </w:r>
  </w:p>
  <w:p w:rsidR="00FB593E" w:rsidRDefault="00FB593E" w:rsidP="0080599D">
    <w:pPr>
      <w:pStyle w:val="ArialBeschreibunggrau"/>
      <w:ind w:firstLine="132"/>
      <w:rPr>
        <w:szCs w:val="16"/>
      </w:rPr>
    </w:pPr>
    <w:r w:rsidRPr="003A0585">
      <w:rPr>
        <w:rFonts w:eastAsiaTheme="minorHAnsi" w:cs="Arial"/>
        <w:szCs w:val="16"/>
      </w:rPr>
      <w:t>planet-schule.de/x/</w:t>
    </w:r>
    <w:proofErr w:type="spellStart"/>
    <w:r w:rsidRPr="003A0585">
      <w:rPr>
        <w:rFonts w:eastAsiaTheme="minorHAnsi" w:cs="Arial"/>
        <w:szCs w:val="16"/>
      </w:rPr>
      <w:t>wernher</w:t>
    </w:r>
    <w:proofErr w:type="spellEnd"/>
    <w:r w:rsidRPr="003A0585">
      <w:rPr>
        <w:rFonts w:eastAsiaTheme="minorHAnsi" w:cs="Arial"/>
        <w:szCs w:val="16"/>
      </w:rPr>
      <w:t>-von-braun</w:t>
    </w:r>
  </w:p>
  <w:p w:rsidR="00685FD6" w:rsidRPr="00EA14C0" w:rsidRDefault="00685FD6" w:rsidP="0080599D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5695" w:rsidRDefault="00B85695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421B4"/>
    <w:multiLevelType w:val="multilevel"/>
    <w:tmpl w:val="03DA41B4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C9059C"/>
    <w:multiLevelType w:val="hybridMultilevel"/>
    <w:tmpl w:val="9E7099C4"/>
    <w:lvl w:ilvl="0" w:tplc="006CB17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>
    <w:nsid w:val="4C61589D"/>
    <w:multiLevelType w:val="multilevel"/>
    <w:tmpl w:val="7E48F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837436F"/>
    <w:multiLevelType w:val="hybridMultilevel"/>
    <w:tmpl w:val="C270F8BA"/>
    <w:lvl w:ilvl="0" w:tplc="BADC12C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attachedTemplate r:id="rId1"/>
  <w:trackRevisions/>
  <w:defaultTabStop w:val="708"/>
  <w:hyphenationZone w:val="425"/>
  <w:characterSpacingControl w:val="doNotCompress"/>
  <w:hdrShapeDefaults>
    <o:shapedefaults v:ext="edit" spidmax="1638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A44524"/>
    <w:rsid w:val="00003F10"/>
    <w:rsid w:val="00083489"/>
    <w:rsid w:val="0009509B"/>
    <w:rsid w:val="000A5ADA"/>
    <w:rsid w:val="000C5BEC"/>
    <w:rsid w:val="00133F9C"/>
    <w:rsid w:val="001773CA"/>
    <w:rsid w:val="00200DF4"/>
    <w:rsid w:val="0023679E"/>
    <w:rsid w:val="00245708"/>
    <w:rsid w:val="00262C0C"/>
    <w:rsid w:val="00281DDB"/>
    <w:rsid w:val="002A0B9A"/>
    <w:rsid w:val="00325BFA"/>
    <w:rsid w:val="00335E90"/>
    <w:rsid w:val="00377846"/>
    <w:rsid w:val="003A7C35"/>
    <w:rsid w:val="00431C56"/>
    <w:rsid w:val="0043513F"/>
    <w:rsid w:val="00462615"/>
    <w:rsid w:val="0052199E"/>
    <w:rsid w:val="005561A0"/>
    <w:rsid w:val="00560917"/>
    <w:rsid w:val="00584297"/>
    <w:rsid w:val="005F403E"/>
    <w:rsid w:val="00602CB2"/>
    <w:rsid w:val="0060637E"/>
    <w:rsid w:val="00624068"/>
    <w:rsid w:val="006740C5"/>
    <w:rsid w:val="00685FD6"/>
    <w:rsid w:val="006F2769"/>
    <w:rsid w:val="007013E5"/>
    <w:rsid w:val="00751706"/>
    <w:rsid w:val="007530E3"/>
    <w:rsid w:val="00757E9F"/>
    <w:rsid w:val="007B436A"/>
    <w:rsid w:val="007F7064"/>
    <w:rsid w:val="0080599D"/>
    <w:rsid w:val="0082799F"/>
    <w:rsid w:val="0084226E"/>
    <w:rsid w:val="008B0864"/>
    <w:rsid w:val="008B5733"/>
    <w:rsid w:val="008C5CBF"/>
    <w:rsid w:val="009567B3"/>
    <w:rsid w:val="009C7CB3"/>
    <w:rsid w:val="00A0224E"/>
    <w:rsid w:val="00A44524"/>
    <w:rsid w:val="00A9109A"/>
    <w:rsid w:val="00A973C2"/>
    <w:rsid w:val="00AA60EB"/>
    <w:rsid w:val="00B55672"/>
    <w:rsid w:val="00B65B55"/>
    <w:rsid w:val="00B85695"/>
    <w:rsid w:val="00B933C3"/>
    <w:rsid w:val="00BA7B6B"/>
    <w:rsid w:val="00BD4B6A"/>
    <w:rsid w:val="00C111CB"/>
    <w:rsid w:val="00C32CC3"/>
    <w:rsid w:val="00C561FD"/>
    <w:rsid w:val="00CB34C9"/>
    <w:rsid w:val="00CC55E1"/>
    <w:rsid w:val="00CF0810"/>
    <w:rsid w:val="00CF08A5"/>
    <w:rsid w:val="00D31519"/>
    <w:rsid w:val="00D712D0"/>
    <w:rsid w:val="00DF1CF7"/>
    <w:rsid w:val="00DF789E"/>
    <w:rsid w:val="00E30367"/>
    <w:rsid w:val="00E656C8"/>
    <w:rsid w:val="00F160F7"/>
    <w:rsid w:val="00F475CE"/>
    <w:rsid w:val="00F63665"/>
    <w:rsid w:val="00FB593E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C32CC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104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Wernher von Braun: Der Ingenieur, der Raketen für Hitler baut</dc:title>
  <dc:creator>planet schule</dc:creator>
  <cp:lastModifiedBy>Martina Frietsch</cp:lastModifiedBy>
  <cp:revision>8</cp:revision>
  <cp:lastPrinted>2025-05-20T14:36:00Z</cp:lastPrinted>
  <dcterms:created xsi:type="dcterms:W3CDTF">2025-05-07T14:13:00Z</dcterms:created>
  <dcterms:modified xsi:type="dcterms:W3CDTF">2025-05-21T12:07:00Z</dcterms:modified>
</cp:coreProperties>
</file>